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651F0" w14:textId="15AF34BD" w:rsidR="0038234A" w:rsidRPr="00183E65" w:rsidRDefault="0038234A" w:rsidP="00753BBF">
      <w:pPr>
        <w:pStyle w:val="Titre"/>
        <w:spacing w:before="120" w:after="120" w:line="360" w:lineRule="auto"/>
        <w:ind w:left="-709" w:right="-709"/>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20821855"/>
      <w:bookmarkEnd w:id="0"/>
      <w:r w:rsidRPr="00183E65">
        <w:rPr>
          <w:rFonts w:ascii="Bahnschrift SemiBold SemiConden" w:hAnsi="Bahnschrift SemiBold SemiConden"/>
          <w:b w:val="0"/>
          <w:noProof/>
          <w:sz w:val="48"/>
          <w:lang w:eastAsia="fr-FR"/>
        </w:rPr>
        <w:drawing>
          <wp:anchor distT="0" distB="0" distL="114300" distR="114300" simplePos="0" relativeHeight="251663360" behindDoc="1" locked="0" layoutInCell="1" allowOverlap="1" wp14:anchorId="797ADAB2" wp14:editId="7924CCF5">
            <wp:simplePos x="0" y="0"/>
            <wp:positionH relativeFrom="page">
              <wp:posOffset>-3457663</wp:posOffset>
            </wp:positionH>
            <wp:positionV relativeFrom="paragraph">
              <wp:posOffset>1844675</wp:posOffset>
            </wp:positionV>
            <wp:extent cx="11477298" cy="8607973"/>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7298" cy="86079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3E65">
        <w:rPr>
          <w:rFonts w:ascii="Bahnschrift SemiBold SemiConden" w:hAnsi="Bahnschrift SemiBold SemiConden" w:cs="Arial"/>
          <w:b w:val="0"/>
          <w:caps w:val="0"/>
          <w:noProof/>
          <w:color w:val="EEECE1" w:themeColor="background2"/>
          <w:spacing w:val="10"/>
          <w:sz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62336" behindDoc="1" locked="0" layoutInCell="1" allowOverlap="1" wp14:anchorId="13D7BB3B" wp14:editId="56369362">
                <wp:simplePos x="0" y="0"/>
                <wp:positionH relativeFrom="page">
                  <wp:align>left</wp:align>
                </wp:positionH>
                <wp:positionV relativeFrom="paragraph">
                  <wp:posOffset>-1019744</wp:posOffset>
                </wp:positionV>
                <wp:extent cx="7661822" cy="10957035"/>
                <wp:effectExtent l="0" t="0" r="15875" b="15875"/>
                <wp:wrapNone/>
                <wp:docPr id="3" name="Rectangle 3"/>
                <wp:cNvGraphicFramePr/>
                <a:graphic xmlns:a="http://schemas.openxmlformats.org/drawingml/2006/main">
                  <a:graphicData uri="http://schemas.microsoft.com/office/word/2010/wordprocessingShape">
                    <wps:wsp>
                      <wps:cNvSpPr/>
                      <wps:spPr>
                        <a:xfrm>
                          <a:off x="0" y="0"/>
                          <a:ext cx="7661822" cy="1095703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2738" id="Rectangle 3" o:spid="_x0000_s1026" style="position:absolute;margin-left:0;margin-top:-80.3pt;width:603.3pt;height:862.7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" fillcolor="#005092 [3215]" strokecolor="#004c60 [1604]" strokeweight="1pt">
                <w10:wrap anchorx="page"/>
              </v:rect>
            </w:pict>
          </mc:Fallback>
        </mc:AlternateContent>
      </w:r>
      <w:r w:rsidRPr="00183E65">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DOSSIER DE CANDIDATURE AU LABEL QUALIMÉTHA®</w:t>
      </w:r>
    </w:p>
    <w:p w14:paraId="39822800" w14:textId="77777777" w:rsidR="0038234A" w:rsidRPr="00183E65" w:rsidRDefault="0038234A" w:rsidP="00753BBF">
      <w:pPr>
        <w:pStyle w:val="Titre"/>
        <w:spacing w:before="120" w:after="120" w:line="360" w:lineRule="auto"/>
        <w:rPr>
          <w:rFonts w:ascii="Arial Nova Light" w:hAnsi="Arial Nova Light" w:cs="Arial"/>
        </w:rPr>
      </w:pPr>
      <w:r w:rsidRPr="00183E65">
        <w:rPr>
          <w:rFonts w:ascii="Arial Nova Light" w:hAnsi="Arial Nova Light" w:cs="Arial"/>
          <w:b w:val="0"/>
          <w:i/>
          <w:noProof/>
          <w:sz w:val="48"/>
          <w:lang w:eastAsia="fr-FR"/>
        </w:rPr>
        <w:drawing>
          <wp:anchor distT="0" distB="0" distL="114300" distR="114300" simplePos="0" relativeHeight="251664384" behindDoc="0" locked="0" layoutInCell="1" allowOverlap="1" wp14:anchorId="06C10559" wp14:editId="35F6ECA4">
            <wp:simplePos x="0" y="0"/>
            <wp:positionH relativeFrom="margin">
              <wp:align>left</wp:align>
            </wp:positionH>
            <wp:positionV relativeFrom="paragraph">
              <wp:posOffset>202861</wp:posOffset>
            </wp:positionV>
            <wp:extent cx="2253615" cy="2602230"/>
            <wp:effectExtent l="0" t="0" r="0" b="0"/>
            <wp:wrapSquare wrapText="bothSides"/>
            <wp:docPr id="5" name="Image 5" descr="C:\Users\arnaud\AppData\Local\Microsoft\Windows\INetCache\Content.Word\Logo_Qualimetha_Vert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naud\AppData\Local\Microsoft\Windows\INetCache\Content.Word\Logo_Qualimetha_Verti_RV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61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4A3C" w14:textId="77777777" w:rsidR="0038234A" w:rsidRPr="00183E65" w:rsidRDefault="0038234A" w:rsidP="00753BBF">
      <w:pPr>
        <w:spacing w:before="120" w:after="120" w:line="360" w:lineRule="auto"/>
        <w:rPr>
          <w:rFonts w:ascii="Arial Nova Light" w:hAnsi="Arial Nova Light" w:cs="Arial"/>
        </w:rPr>
      </w:pPr>
    </w:p>
    <w:p w14:paraId="6A3DCF83" w14:textId="77777777" w:rsidR="0038234A" w:rsidRPr="00183E65" w:rsidRDefault="0038234A" w:rsidP="00753BBF">
      <w:pPr>
        <w:spacing w:before="120" w:after="120" w:line="360" w:lineRule="auto"/>
        <w:rPr>
          <w:rFonts w:ascii="Arial Nova Light" w:hAnsi="Arial Nova Light" w:cs="Arial"/>
        </w:rPr>
      </w:pPr>
    </w:p>
    <w:p w14:paraId="604ECE1F" w14:textId="77777777" w:rsidR="0038234A" w:rsidRPr="00183E65" w:rsidRDefault="0038234A" w:rsidP="00753BBF">
      <w:pPr>
        <w:spacing w:before="120" w:after="120" w:line="360" w:lineRule="auto"/>
        <w:rPr>
          <w:rFonts w:ascii="Arial Nova Light" w:hAnsi="Arial Nova Light" w:cs="Arial"/>
        </w:rPr>
      </w:pPr>
    </w:p>
    <w:p w14:paraId="4A466CED" w14:textId="77777777" w:rsidR="0038234A" w:rsidRPr="00183E65" w:rsidRDefault="0038234A" w:rsidP="00753BBF">
      <w:pPr>
        <w:spacing w:before="120" w:after="120" w:line="360" w:lineRule="auto"/>
        <w:rPr>
          <w:rFonts w:ascii="Arial Nova Light" w:hAnsi="Arial Nova Light" w:cs="Arial"/>
        </w:rPr>
      </w:pPr>
    </w:p>
    <w:p w14:paraId="0ACDAEFF" w14:textId="77777777" w:rsidR="0038234A" w:rsidRPr="00183E65" w:rsidRDefault="0038234A" w:rsidP="00753BBF">
      <w:pPr>
        <w:spacing w:before="120" w:after="120" w:line="360" w:lineRule="auto"/>
        <w:rPr>
          <w:rFonts w:ascii="Arial Nova Light" w:hAnsi="Arial Nova Light" w:cs="Arial"/>
        </w:rPr>
      </w:pPr>
    </w:p>
    <w:p w14:paraId="0FBF1986" w14:textId="77777777" w:rsidR="0038234A" w:rsidRPr="00183E65" w:rsidRDefault="0038234A" w:rsidP="00753BBF">
      <w:pPr>
        <w:spacing w:before="120" w:after="120" w:line="360" w:lineRule="auto"/>
        <w:rPr>
          <w:rFonts w:ascii="Arial Nova Light" w:hAnsi="Arial Nova Light" w:cs="Arial"/>
        </w:rPr>
      </w:pPr>
    </w:p>
    <w:p w14:paraId="3142D597" w14:textId="77777777" w:rsidR="0038234A" w:rsidRPr="00183E65" w:rsidRDefault="0038234A" w:rsidP="00753BBF">
      <w:pPr>
        <w:spacing w:before="120" w:after="120" w:line="360" w:lineRule="auto"/>
        <w:rPr>
          <w:rFonts w:ascii="Arial Nova Light" w:hAnsi="Arial Nova Light" w:cs="Arial"/>
        </w:rPr>
      </w:pPr>
    </w:p>
    <w:p w14:paraId="6C08C643" w14:textId="77777777" w:rsidR="0038234A" w:rsidRPr="00183E65" w:rsidRDefault="0038234A" w:rsidP="00753BBF">
      <w:pPr>
        <w:spacing w:before="120" w:after="120" w:line="360" w:lineRule="auto"/>
        <w:rPr>
          <w:rFonts w:ascii="Arial Nova Light" w:hAnsi="Arial Nova Light" w:cs="Arial"/>
        </w:rPr>
      </w:pPr>
    </w:p>
    <w:p w14:paraId="27AAF253" w14:textId="77777777" w:rsidR="0038234A" w:rsidRPr="00183E65" w:rsidRDefault="0038234A" w:rsidP="00753BBF">
      <w:pPr>
        <w:spacing w:before="120" w:after="120" w:line="360" w:lineRule="auto"/>
        <w:rPr>
          <w:rFonts w:ascii="Arial Nova Light" w:hAnsi="Arial Nova Light" w:cs="Arial"/>
        </w:rPr>
      </w:pPr>
    </w:p>
    <w:p w14:paraId="641F28E6" w14:textId="77777777" w:rsidR="0038234A" w:rsidRPr="00183E65" w:rsidRDefault="0038234A" w:rsidP="00753BBF">
      <w:pPr>
        <w:spacing w:before="120" w:after="120" w:line="360" w:lineRule="auto"/>
        <w:rPr>
          <w:rFonts w:ascii="Arial Nova Light" w:hAnsi="Arial Nova Light" w:cs="Arial"/>
        </w:rPr>
      </w:pPr>
    </w:p>
    <w:p w14:paraId="1A70FC17" w14:textId="77777777" w:rsidR="0038234A" w:rsidRPr="00183E65" w:rsidRDefault="0038234A" w:rsidP="00753BBF">
      <w:pPr>
        <w:spacing w:before="120" w:after="120" w:line="360" w:lineRule="auto"/>
        <w:rPr>
          <w:rFonts w:ascii="Arial Nova Light" w:hAnsi="Arial Nova Light" w:cs="Arial"/>
        </w:rPr>
      </w:pPr>
    </w:p>
    <w:p w14:paraId="7B83AD7B" w14:textId="77777777" w:rsidR="0038234A" w:rsidRPr="00183E65" w:rsidRDefault="0038234A" w:rsidP="00753BBF">
      <w:pPr>
        <w:spacing w:before="120" w:after="120" w:line="360" w:lineRule="auto"/>
        <w:rPr>
          <w:rFonts w:ascii="Arial Nova Light" w:hAnsi="Arial Nova Light" w:cs="Arial"/>
        </w:rPr>
      </w:pPr>
    </w:p>
    <w:p w14:paraId="05A3518E" w14:textId="77777777" w:rsidR="0038234A" w:rsidRPr="00183E65" w:rsidRDefault="0038234A" w:rsidP="00753BBF">
      <w:pPr>
        <w:spacing w:before="120" w:after="120" w:line="360" w:lineRule="auto"/>
        <w:rPr>
          <w:rFonts w:ascii="Arial Nova Light" w:hAnsi="Arial Nova Light" w:cs="Arial"/>
        </w:rPr>
      </w:pPr>
    </w:p>
    <w:p w14:paraId="657C7074" w14:textId="77777777" w:rsidR="0038234A" w:rsidRPr="00183E65" w:rsidRDefault="0038234A" w:rsidP="00753BBF">
      <w:pPr>
        <w:spacing w:before="120" w:after="120" w:line="360" w:lineRule="auto"/>
        <w:rPr>
          <w:rFonts w:ascii="Arial Nova Light" w:hAnsi="Arial Nova Light" w:cs="Arial"/>
        </w:rPr>
      </w:pPr>
    </w:p>
    <w:p w14:paraId="71F2F0FF" w14:textId="77777777" w:rsidR="0038234A" w:rsidRPr="00183E65" w:rsidRDefault="0038234A" w:rsidP="00753BBF">
      <w:pPr>
        <w:spacing w:before="120" w:after="120" w:line="360" w:lineRule="auto"/>
        <w:rPr>
          <w:rFonts w:ascii="Arial Nova Light" w:hAnsi="Arial Nova Light" w:cs="Arial"/>
        </w:rPr>
      </w:pPr>
    </w:p>
    <w:p w14:paraId="10146532" w14:textId="77777777" w:rsidR="0038234A" w:rsidRPr="00183E65" w:rsidRDefault="0038234A" w:rsidP="00753BBF">
      <w:pPr>
        <w:spacing w:before="120" w:after="120" w:line="360" w:lineRule="auto"/>
        <w:rPr>
          <w:rFonts w:ascii="Arial Nova Light" w:hAnsi="Arial Nova Light" w:cs="Arial"/>
        </w:rPr>
      </w:pPr>
    </w:p>
    <w:p w14:paraId="3C2A18F1" w14:textId="00AEDDB4" w:rsidR="00DC5950" w:rsidRPr="00183E65" w:rsidRDefault="00DC5950" w:rsidP="00753BBF">
      <w:pPr>
        <w:pStyle w:val="Titre"/>
        <w:spacing w:line="360" w:lineRule="auto"/>
        <w:rPr>
          <w:rFonts w:ascii="Arial Nova Light" w:hAnsi="Arial Nova Light"/>
          <w:i/>
          <w:noProof/>
          <w:lang w:eastAsia="zh-CN"/>
        </w:rPr>
      </w:pPr>
    </w:p>
    <w:p w14:paraId="7CBBBED1" w14:textId="77777777" w:rsidR="00F96D28" w:rsidRPr="00183E65" w:rsidRDefault="00F96D28" w:rsidP="00753BBF">
      <w:pPr>
        <w:pStyle w:val="Titre"/>
        <w:spacing w:line="360" w:lineRule="auto"/>
        <w:rPr>
          <w:rFonts w:ascii="Arial Nova Light" w:hAnsi="Arial Nova Light"/>
          <w:sz w:val="36"/>
        </w:rPr>
      </w:pPr>
    </w:p>
    <w:p w14:paraId="76205331" w14:textId="49946025" w:rsidR="0038234A" w:rsidRPr="00183E65" w:rsidRDefault="0038234A" w:rsidP="00753BBF">
      <w:pPr>
        <w:pStyle w:val="Titre"/>
        <w:spacing w:line="360" w:lineRule="auto"/>
        <w:rPr>
          <w:rFonts w:ascii="Arial Nova Light" w:hAnsi="Arial Nova Light"/>
          <w:sz w:val="36"/>
        </w:rPr>
      </w:pPr>
      <w:r w:rsidRPr="00183E65">
        <w:rPr>
          <w:rFonts w:ascii="Arial Nova Light" w:hAnsi="Arial Nova Light"/>
          <w:sz w:val="36"/>
        </w:rPr>
        <w:lastRenderedPageBreak/>
        <w:t>sUIVI DES VERSIONS DU DOCUMENT</w:t>
      </w:r>
    </w:p>
    <w:p w14:paraId="360BB0D0" w14:textId="77777777" w:rsidR="00AB564E" w:rsidRPr="00183E65" w:rsidRDefault="00AB564E" w:rsidP="00753BBF">
      <w:pPr>
        <w:spacing w:line="360" w:lineRule="auto"/>
        <w:rPr>
          <w:rFonts w:ascii="Arial Nova Light" w:hAnsi="Arial Nova Light"/>
        </w:rPr>
      </w:pPr>
    </w:p>
    <w:tbl>
      <w:tblPr>
        <w:tblStyle w:val="Grilledutableau"/>
        <w:tblW w:w="10206" w:type="dxa"/>
        <w:tblInd w:w="-572" w:type="dxa"/>
        <w:tblLook w:val="04A0" w:firstRow="1" w:lastRow="0" w:firstColumn="1" w:lastColumn="0" w:noHBand="0" w:noVBand="1"/>
      </w:tblPr>
      <w:tblGrid>
        <w:gridCol w:w="3027"/>
        <w:gridCol w:w="2106"/>
        <w:gridCol w:w="2284"/>
        <w:gridCol w:w="2789"/>
      </w:tblGrid>
      <w:tr w:rsidR="00753BBF" w:rsidRPr="00183E65" w14:paraId="7489BBCD" w14:textId="77777777" w:rsidTr="00753BBF">
        <w:tc>
          <w:tcPr>
            <w:tcW w:w="3027" w:type="dxa"/>
            <w:shd w:val="clear" w:color="auto" w:fill="C0F1FE" w:themeFill="accent1" w:themeFillTint="33"/>
          </w:tcPr>
          <w:p w14:paraId="798AFE8A" w14:textId="40EE0855" w:rsidR="00753BBF" w:rsidRPr="00183E65" w:rsidRDefault="00753BBF" w:rsidP="00753BBF">
            <w:pPr>
              <w:spacing w:line="360" w:lineRule="auto"/>
              <w:rPr>
                <w:rFonts w:ascii="Arial Nova Light" w:hAnsi="Arial Nova Light"/>
                <w:b/>
                <w:lang w:val="en-US"/>
              </w:rPr>
            </w:pPr>
            <w:r w:rsidRPr="00183E65">
              <w:rPr>
                <w:rFonts w:ascii="Arial Nova Light" w:hAnsi="Arial Nova Light"/>
                <w:b/>
                <w:lang w:val="en-US"/>
              </w:rPr>
              <w:t xml:space="preserve">Version </w:t>
            </w:r>
            <w:proofErr w:type="spellStart"/>
            <w:proofErr w:type="gramStart"/>
            <w:r w:rsidRPr="00183E65">
              <w:rPr>
                <w:rFonts w:ascii="Arial Nova Light" w:hAnsi="Arial Nova Light"/>
                <w:b/>
                <w:lang w:val="en-US"/>
              </w:rPr>
              <w:t>actuelle</w:t>
            </w:r>
            <w:proofErr w:type="spellEnd"/>
            <w:r w:rsidRPr="00183E65">
              <w:rPr>
                <w:rFonts w:ascii="Arial Nova Light" w:hAnsi="Arial Nova Light"/>
                <w:b/>
                <w:lang w:val="en-US"/>
              </w:rPr>
              <w:t xml:space="preserve"> :</w:t>
            </w:r>
            <w:proofErr w:type="gramEnd"/>
            <w:r w:rsidRPr="00183E65">
              <w:rPr>
                <w:rFonts w:ascii="Arial Nova Light" w:hAnsi="Arial Nova Light"/>
                <w:b/>
                <w:lang w:val="en-US"/>
              </w:rPr>
              <w:t xml:space="preserve"> </w:t>
            </w:r>
          </w:p>
        </w:tc>
        <w:tc>
          <w:tcPr>
            <w:tcW w:w="7179" w:type="dxa"/>
            <w:gridSpan w:val="3"/>
            <w:shd w:val="clear" w:color="auto" w:fill="C0F1FE" w:themeFill="accent1" w:themeFillTint="33"/>
          </w:tcPr>
          <w:p w14:paraId="6FDFB759" w14:textId="4539B249" w:rsidR="00753BBF" w:rsidRPr="00183E65" w:rsidRDefault="00753BBF" w:rsidP="00753BBF">
            <w:pPr>
              <w:spacing w:line="360" w:lineRule="auto"/>
              <w:rPr>
                <w:rFonts w:ascii="Arial Nova Light" w:hAnsi="Arial Nova Light"/>
                <w:b/>
              </w:rPr>
            </w:pPr>
            <w:r w:rsidRPr="00183E65">
              <w:rPr>
                <w:rFonts w:ascii="Arial Nova Light" w:hAnsi="Arial Nova Light"/>
                <w:b/>
              </w:rPr>
              <w:t>4.</w:t>
            </w:r>
            <w:r w:rsidR="00D24792" w:rsidRPr="00183E65">
              <w:rPr>
                <w:rFonts w:ascii="Arial Nova Light" w:hAnsi="Arial Nova Light"/>
                <w:b/>
              </w:rPr>
              <w:t>4</w:t>
            </w:r>
          </w:p>
        </w:tc>
      </w:tr>
      <w:tr w:rsidR="00AB564E" w:rsidRPr="00183E65" w14:paraId="3106E98B" w14:textId="77777777" w:rsidTr="004F345A">
        <w:tc>
          <w:tcPr>
            <w:tcW w:w="3027" w:type="dxa"/>
          </w:tcPr>
          <w:p w14:paraId="62F6AC05"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Rédigé par :</w:t>
            </w:r>
          </w:p>
        </w:tc>
        <w:tc>
          <w:tcPr>
            <w:tcW w:w="2106" w:type="dxa"/>
          </w:tcPr>
          <w:p w14:paraId="2C322218"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Arnaud DIARA</w:t>
            </w:r>
          </w:p>
        </w:tc>
        <w:tc>
          <w:tcPr>
            <w:tcW w:w="2284" w:type="dxa"/>
          </w:tcPr>
          <w:p w14:paraId="1A52CA3D"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Date de création :</w:t>
            </w:r>
          </w:p>
        </w:tc>
        <w:tc>
          <w:tcPr>
            <w:tcW w:w="2789" w:type="dxa"/>
          </w:tcPr>
          <w:p w14:paraId="75253FA1" w14:textId="7BA6D7B7" w:rsidR="00AB564E" w:rsidRPr="00183E65" w:rsidRDefault="00102889" w:rsidP="00753BBF">
            <w:pPr>
              <w:spacing w:line="360" w:lineRule="auto"/>
              <w:rPr>
                <w:rFonts w:ascii="Arial Nova Light" w:hAnsi="Arial Nova Light"/>
              </w:rPr>
            </w:pPr>
            <w:r w:rsidRPr="00183E65">
              <w:rPr>
                <w:rFonts w:ascii="Arial Nova Light" w:hAnsi="Arial Nova Light"/>
              </w:rPr>
              <w:t>01</w:t>
            </w:r>
            <w:r w:rsidR="00AB564E" w:rsidRPr="00183E65">
              <w:rPr>
                <w:rFonts w:ascii="Arial Nova Light" w:hAnsi="Arial Nova Light"/>
              </w:rPr>
              <w:t>/</w:t>
            </w:r>
            <w:r w:rsidRPr="00183E65">
              <w:rPr>
                <w:rFonts w:ascii="Arial Nova Light" w:hAnsi="Arial Nova Light"/>
              </w:rPr>
              <w:t>1</w:t>
            </w:r>
            <w:r w:rsidR="00AB564E" w:rsidRPr="00183E65">
              <w:rPr>
                <w:rFonts w:ascii="Arial Nova Light" w:hAnsi="Arial Nova Light"/>
              </w:rPr>
              <w:t>0/2019</w:t>
            </w:r>
          </w:p>
        </w:tc>
      </w:tr>
      <w:tr w:rsidR="00E55F25" w:rsidRPr="00183E65" w14:paraId="1CD546F4" w14:textId="77777777" w:rsidTr="004F345A">
        <w:tc>
          <w:tcPr>
            <w:tcW w:w="3027" w:type="dxa"/>
          </w:tcPr>
          <w:p w14:paraId="4146DD57" w14:textId="49AB3BDD" w:rsidR="00E55F25" w:rsidRPr="00183E65" w:rsidRDefault="00E55F25" w:rsidP="00753BBF">
            <w:pPr>
              <w:spacing w:line="360" w:lineRule="auto"/>
              <w:rPr>
                <w:rFonts w:ascii="Arial Nova Light" w:hAnsi="Arial Nova Light"/>
              </w:rPr>
            </w:pPr>
            <w:r w:rsidRPr="00183E65">
              <w:rPr>
                <w:rFonts w:ascii="Arial Nova Light" w:hAnsi="Arial Nova Light"/>
              </w:rPr>
              <w:t xml:space="preserve">Modifié par : </w:t>
            </w:r>
          </w:p>
        </w:tc>
        <w:tc>
          <w:tcPr>
            <w:tcW w:w="2106" w:type="dxa"/>
          </w:tcPr>
          <w:p w14:paraId="56A61F8E" w14:textId="49A37A0C" w:rsidR="00E55F25" w:rsidRPr="00183E65" w:rsidRDefault="00C93AF9" w:rsidP="00753BBF">
            <w:pPr>
              <w:spacing w:line="360" w:lineRule="auto"/>
              <w:rPr>
                <w:rFonts w:ascii="Arial Nova Light" w:hAnsi="Arial Nova Light"/>
              </w:rPr>
            </w:pPr>
            <w:r w:rsidRPr="00183E65">
              <w:rPr>
                <w:rFonts w:ascii="Arial Nova Light" w:hAnsi="Arial Nova Light"/>
              </w:rPr>
              <w:t>Marion MELIX</w:t>
            </w:r>
          </w:p>
        </w:tc>
        <w:tc>
          <w:tcPr>
            <w:tcW w:w="2284" w:type="dxa"/>
          </w:tcPr>
          <w:p w14:paraId="3E157955" w14:textId="544967BD" w:rsidR="00E55F25" w:rsidRPr="00183E65" w:rsidRDefault="00E55F25" w:rsidP="00753BBF">
            <w:pPr>
              <w:spacing w:line="360" w:lineRule="auto"/>
              <w:jc w:val="left"/>
              <w:rPr>
                <w:rFonts w:ascii="Arial Nova Light" w:hAnsi="Arial Nova Light"/>
              </w:rPr>
            </w:pPr>
            <w:r w:rsidRPr="00183E65">
              <w:rPr>
                <w:rFonts w:ascii="Arial Nova Light" w:hAnsi="Arial Nova Light"/>
              </w:rPr>
              <w:t>Date de dernière modification</w:t>
            </w:r>
          </w:p>
        </w:tc>
        <w:tc>
          <w:tcPr>
            <w:tcW w:w="2789" w:type="dxa"/>
            <w:vAlign w:val="center"/>
          </w:tcPr>
          <w:p w14:paraId="58DC7730" w14:textId="29A21CFE" w:rsidR="00E55F25" w:rsidRPr="00183E65" w:rsidRDefault="00D24792" w:rsidP="00753BBF">
            <w:pPr>
              <w:spacing w:line="360" w:lineRule="auto"/>
              <w:rPr>
                <w:rFonts w:ascii="Arial Nova Light" w:hAnsi="Arial Nova Light"/>
              </w:rPr>
            </w:pPr>
            <w:r w:rsidRPr="00183E65">
              <w:rPr>
                <w:rFonts w:ascii="Arial Nova Light" w:hAnsi="Arial Nova Light"/>
                <w:lang w:val="en-US"/>
              </w:rPr>
              <w:t>07</w:t>
            </w:r>
            <w:r w:rsidR="00411379" w:rsidRPr="00183E65">
              <w:rPr>
                <w:rFonts w:ascii="Arial Nova Light" w:hAnsi="Arial Nova Light"/>
                <w:lang w:val="en-US"/>
              </w:rPr>
              <w:t>/</w:t>
            </w:r>
            <w:r w:rsidR="00E16D5D" w:rsidRPr="00183E65">
              <w:rPr>
                <w:rFonts w:ascii="Arial Nova Light" w:hAnsi="Arial Nova Light"/>
                <w:lang w:val="en-US"/>
              </w:rPr>
              <w:t>0</w:t>
            </w:r>
            <w:r w:rsidRPr="00183E65">
              <w:rPr>
                <w:rFonts w:ascii="Arial Nova Light" w:hAnsi="Arial Nova Light"/>
                <w:lang w:val="en-US"/>
              </w:rPr>
              <w:t>2</w:t>
            </w:r>
            <w:r w:rsidR="00E16D5D" w:rsidRPr="00183E65">
              <w:rPr>
                <w:rFonts w:ascii="Arial Nova Light" w:hAnsi="Arial Nova Light"/>
                <w:lang w:val="en-US"/>
              </w:rPr>
              <w:t>/202</w:t>
            </w:r>
            <w:r w:rsidRPr="00183E65">
              <w:rPr>
                <w:rFonts w:ascii="Arial Nova Light" w:hAnsi="Arial Nova Light"/>
                <w:lang w:val="en-US"/>
              </w:rPr>
              <w:t>2</w:t>
            </w:r>
          </w:p>
        </w:tc>
      </w:tr>
    </w:tbl>
    <w:p w14:paraId="2022A167" w14:textId="7F0E9A29" w:rsidR="00AB564E" w:rsidRPr="00183E65" w:rsidRDefault="006B0CD2" w:rsidP="00753BBF">
      <w:pPr>
        <w:spacing w:line="360" w:lineRule="auto"/>
        <w:rPr>
          <w:rFonts w:ascii="Arial Nova Light" w:hAnsi="Arial Nova Light"/>
          <w:lang w:val="en-US"/>
        </w:rPr>
      </w:pPr>
      <w:r w:rsidRPr="00183E65">
        <w:rPr>
          <w:rFonts w:ascii="Arial Nova Light" w:hAnsi="Arial Nova Light"/>
          <w:lang w:val="en-US"/>
        </w:rPr>
        <w:tab/>
      </w:r>
    </w:p>
    <w:p w14:paraId="0FAE6144" w14:textId="77777777" w:rsidR="00AB564E" w:rsidRPr="00183E65" w:rsidRDefault="00AB564E" w:rsidP="00753BBF">
      <w:pPr>
        <w:spacing w:line="360" w:lineRule="auto"/>
        <w:rPr>
          <w:rFonts w:ascii="Arial Nova Light" w:hAnsi="Arial Nova Light"/>
          <w:lang w:val="en-US"/>
        </w:rPr>
      </w:pPr>
    </w:p>
    <w:tbl>
      <w:tblPr>
        <w:tblStyle w:val="Grilledutableau"/>
        <w:tblW w:w="5551" w:type="pct"/>
        <w:jc w:val="center"/>
        <w:tblLook w:val="04A0" w:firstRow="1" w:lastRow="0" w:firstColumn="1" w:lastColumn="0" w:noHBand="0" w:noVBand="1"/>
      </w:tblPr>
      <w:tblGrid>
        <w:gridCol w:w="1067"/>
        <w:gridCol w:w="1318"/>
        <w:gridCol w:w="3907"/>
        <w:gridCol w:w="3766"/>
      </w:tblGrid>
      <w:tr w:rsidR="006B0CD2" w:rsidRPr="00183E65" w14:paraId="39D67AF9" w14:textId="753C2F4A" w:rsidTr="0038234A">
        <w:trPr>
          <w:trHeight w:val="405"/>
          <w:jc w:val="center"/>
        </w:trPr>
        <w:tc>
          <w:tcPr>
            <w:tcW w:w="530" w:type="pct"/>
            <w:vAlign w:val="center"/>
          </w:tcPr>
          <w:p w14:paraId="2FD637CF" w14:textId="04717014" w:rsidR="006B0CD2" w:rsidRPr="00183E65" w:rsidRDefault="001F015B" w:rsidP="00753BBF">
            <w:pPr>
              <w:spacing w:line="360" w:lineRule="auto"/>
              <w:jc w:val="center"/>
              <w:rPr>
                <w:rFonts w:ascii="Arial Nova Light" w:hAnsi="Arial Nova Light"/>
                <w:b/>
                <w:lang w:val="en-US"/>
              </w:rPr>
            </w:pPr>
            <w:r w:rsidRPr="00183E65">
              <w:rPr>
                <w:rFonts w:ascii="Arial Nova Light" w:hAnsi="Arial Nova Light"/>
                <w:b/>
                <w:lang w:val="en-US"/>
              </w:rPr>
              <w:t>Version</w:t>
            </w:r>
          </w:p>
        </w:tc>
        <w:tc>
          <w:tcPr>
            <w:tcW w:w="655" w:type="pct"/>
            <w:vAlign w:val="center"/>
          </w:tcPr>
          <w:p w14:paraId="6C18005C" w14:textId="643448E3" w:rsidR="006B0CD2" w:rsidRPr="00183E65" w:rsidRDefault="006B0CD2" w:rsidP="00753BBF">
            <w:pPr>
              <w:spacing w:line="360" w:lineRule="auto"/>
              <w:jc w:val="center"/>
              <w:rPr>
                <w:rFonts w:ascii="Arial Nova Light" w:hAnsi="Arial Nova Light"/>
                <w:b/>
                <w:lang w:val="en-US"/>
              </w:rPr>
            </w:pPr>
            <w:r w:rsidRPr="00183E65">
              <w:rPr>
                <w:rFonts w:ascii="Arial Nova Light" w:hAnsi="Arial Nova Light"/>
                <w:b/>
                <w:lang w:val="en-US"/>
              </w:rPr>
              <w:t xml:space="preserve">Date de </w:t>
            </w:r>
            <w:r w:rsidR="0049731A" w:rsidRPr="00183E65">
              <w:rPr>
                <w:rFonts w:ascii="Arial Nova Light" w:hAnsi="Arial Nova Light"/>
                <w:b/>
                <w:lang w:val="en-US"/>
              </w:rPr>
              <w:t>creation</w:t>
            </w:r>
          </w:p>
        </w:tc>
        <w:tc>
          <w:tcPr>
            <w:tcW w:w="1942" w:type="pct"/>
            <w:vAlign w:val="center"/>
          </w:tcPr>
          <w:p w14:paraId="4827CC54" w14:textId="0900505F" w:rsidR="006B0CD2" w:rsidRPr="00183E65" w:rsidRDefault="006B0CD2" w:rsidP="00753BBF">
            <w:pPr>
              <w:spacing w:line="360" w:lineRule="auto"/>
              <w:jc w:val="center"/>
              <w:rPr>
                <w:rFonts w:ascii="Arial Nova Light" w:hAnsi="Arial Nova Light"/>
                <w:b/>
                <w:lang w:val="en-US"/>
              </w:rPr>
            </w:pPr>
            <w:r w:rsidRPr="00183E65">
              <w:rPr>
                <w:rFonts w:ascii="Arial Nova Light" w:hAnsi="Arial Nova Light"/>
                <w:b/>
                <w:lang w:val="en-US"/>
              </w:rPr>
              <w:t xml:space="preserve">Rédigée </w:t>
            </w:r>
            <w:proofErr w:type="gramStart"/>
            <w:r w:rsidRPr="00183E65">
              <w:rPr>
                <w:rFonts w:ascii="Arial Nova Light" w:hAnsi="Arial Nova Light"/>
                <w:b/>
                <w:lang w:val="en-US"/>
              </w:rPr>
              <w:t>par :</w:t>
            </w:r>
            <w:proofErr w:type="gramEnd"/>
          </w:p>
        </w:tc>
        <w:tc>
          <w:tcPr>
            <w:tcW w:w="1872" w:type="pct"/>
            <w:vAlign w:val="center"/>
          </w:tcPr>
          <w:p w14:paraId="20EF2A9D" w14:textId="411D3E3E" w:rsidR="006B0CD2" w:rsidRPr="00183E65" w:rsidRDefault="001F015B" w:rsidP="00753BBF">
            <w:pPr>
              <w:spacing w:line="360" w:lineRule="auto"/>
              <w:jc w:val="center"/>
              <w:rPr>
                <w:rFonts w:ascii="Arial Nova Light" w:hAnsi="Arial Nova Light"/>
                <w:b/>
                <w:lang w:val="en-US"/>
              </w:rPr>
            </w:pPr>
            <w:r w:rsidRPr="00183E65">
              <w:rPr>
                <w:rFonts w:ascii="Arial Nova Light" w:hAnsi="Arial Nova Light"/>
                <w:b/>
                <w:lang w:val="en-US"/>
              </w:rPr>
              <w:t>C</w:t>
            </w:r>
            <w:r w:rsidR="006B0CD2" w:rsidRPr="00183E65">
              <w:rPr>
                <w:rFonts w:ascii="Arial Nova Light" w:hAnsi="Arial Nova Light"/>
                <w:b/>
                <w:lang w:val="en-US"/>
              </w:rPr>
              <w:t>ommentaire</w:t>
            </w:r>
          </w:p>
        </w:tc>
      </w:tr>
      <w:tr w:rsidR="000D374D" w:rsidRPr="00183E65" w14:paraId="622C27F0" w14:textId="77777777" w:rsidTr="0038234A">
        <w:trPr>
          <w:trHeight w:val="405"/>
          <w:jc w:val="center"/>
        </w:trPr>
        <w:tc>
          <w:tcPr>
            <w:tcW w:w="530" w:type="pct"/>
            <w:vAlign w:val="center"/>
          </w:tcPr>
          <w:p w14:paraId="6C2D6C1D" w14:textId="0A56E1BF" w:rsidR="000D374D" w:rsidRPr="00183E65" w:rsidRDefault="000D374D" w:rsidP="00753BBF">
            <w:pPr>
              <w:spacing w:line="360" w:lineRule="auto"/>
              <w:jc w:val="center"/>
              <w:rPr>
                <w:rFonts w:ascii="Arial Nova Light" w:hAnsi="Arial Nova Light"/>
                <w:b/>
                <w:lang w:val="en-US"/>
              </w:rPr>
            </w:pPr>
            <w:r w:rsidRPr="00183E65">
              <w:rPr>
                <w:rFonts w:ascii="Arial Nova Light" w:hAnsi="Arial Nova Light"/>
                <w:lang w:val="en-US"/>
              </w:rPr>
              <w:t>0.1</w:t>
            </w:r>
          </w:p>
        </w:tc>
        <w:tc>
          <w:tcPr>
            <w:tcW w:w="655" w:type="pct"/>
            <w:vAlign w:val="center"/>
          </w:tcPr>
          <w:p w14:paraId="25998647" w14:textId="77777777" w:rsidR="000D374D" w:rsidRPr="00183E65" w:rsidRDefault="000D374D" w:rsidP="00753BBF">
            <w:pPr>
              <w:spacing w:line="360" w:lineRule="auto"/>
              <w:jc w:val="center"/>
              <w:rPr>
                <w:rFonts w:ascii="Arial Nova Light" w:hAnsi="Arial Nova Light"/>
                <w:b/>
                <w:lang w:val="en-US"/>
              </w:rPr>
            </w:pPr>
          </w:p>
        </w:tc>
        <w:tc>
          <w:tcPr>
            <w:tcW w:w="1942" w:type="pct"/>
            <w:vAlign w:val="center"/>
          </w:tcPr>
          <w:p w14:paraId="0DC12172" w14:textId="1A9D7CEB" w:rsidR="000D374D" w:rsidRPr="00183E65" w:rsidRDefault="000D374D" w:rsidP="00753BBF">
            <w:pPr>
              <w:spacing w:line="360" w:lineRule="auto"/>
              <w:jc w:val="center"/>
              <w:rPr>
                <w:rFonts w:ascii="Arial Nova Light" w:hAnsi="Arial Nova Light"/>
                <w:b/>
                <w:lang w:val="en-US"/>
              </w:rPr>
            </w:pPr>
            <w:r w:rsidRPr="00183E65">
              <w:rPr>
                <w:rFonts w:ascii="Arial Nova Light" w:hAnsi="Arial Nova Light"/>
                <w:lang w:val="en-US"/>
              </w:rPr>
              <w:t>Club Biogaz (A. Diara)</w:t>
            </w:r>
          </w:p>
        </w:tc>
        <w:tc>
          <w:tcPr>
            <w:tcW w:w="1872" w:type="pct"/>
            <w:vAlign w:val="center"/>
          </w:tcPr>
          <w:p w14:paraId="452CC91D" w14:textId="327FC125" w:rsidR="000D374D" w:rsidRPr="00183E65" w:rsidRDefault="000D374D" w:rsidP="00753BBF">
            <w:pPr>
              <w:spacing w:line="360" w:lineRule="auto"/>
              <w:rPr>
                <w:rFonts w:ascii="Arial Nova Light" w:hAnsi="Arial Nova Light"/>
              </w:rPr>
            </w:pPr>
            <w:r w:rsidRPr="00183E65">
              <w:rPr>
                <w:rFonts w:ascii="Arial Nova Light" w:hAnsi="Arial Nova Light"/>
              </w:rPr>
              <w:t>Prérequis et grille d’audit intégré dans le dossier de candidature jusqu’à la version 7.5</w:t>
            </w:r>
          </w:p>
        </w:tc>
      </w:tr>
      <w:tr w:rsidR="000D374D" w:rsidRPr="00183E65" w14:paraId="7C5B4E8F" w14:textId="77777777" w:rsidTr="0038234A">
        <w:trPr>
          <w:trHeight w:val="405"/>
          <w:jc w:val="center"/>
        </w:trPr>
        <w:tc>
          <w:tcPr>
            <w:tcW w:w="530" w:type="pct"/>
            <w:vAlign w:val="center"/>
          </w:tcPr>
          <w:p w14:paraId="728E16E5" w14:textId="421F05BF"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0.2</w:t>
            </w:r>
          </w:p>
        </w:tc>
        <w:tc>
          <w:tcPr>
            <w:tcW w:w="655" w:type="pct"/>
            <w:vAlign w:val="center"/>
          </w:tcPr>
          <w:p w14:paraId="50115490" w14:textId="6E18ABF0"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11/06/2019</w:t>
            </w:r>
          </w:p>
        </w:tc>
        <w:tc>
          <w:tcPr>
            <w:tcW w:w="1942" w:type="pct"/>
            <w:vAlign w:val="center"/>
          </w:tcPr>
          <w:p w14:paraId="43E5FE71" w14:textId="2798ECA0"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695EFEA1" w14:textId="0CADBAFE" w:rsidR="000D374D" w:rsidRPr="00183E65" w:rsidRDefault="000D374D" w:rsidP="00753BBF">
            <w:pPr>
              <w:spacing w:line="360" w:lineRule="auto"/>
              <w:jc w:val="center"/>
              <w:rPr>
                <w:rFonts w:ascii="Arial Nova Light" w:hAnsi="Arial Nova Light"/>
              </w:rPr>
            </w:pPr>
            <w:r w:rsidRPr="00183E65">
              <w:rPr>
                <w:rFonts w:ascii="Arial Nova Light" w:hAnsi="Arial Nova Light"/>
              </w:rPr>
              <w:t>Conversion mode opératoire audit pilote en dossier de candidature</w:t>
            </w:r>
          </w:p>
        </w:tc>
      </w:tr>
      <w:tr w:rsidR="000D374D" w:rsidRPr="00183E65" w14:paraId="474E4F16" w14:textId="77777777" w:rsidTr="0038234A">
        <w:trPr>
          <w:trHeight w:val="405"/>
          <w:jc w:val="center"/>
        </w:trPr>
        <w:tc>
          <w:tcPr>
            <w:tcW w:w="530" w:type="pct"/>
            <w:vAlign w:val="center"/>
          </w:tcPr>
          <w:p w14:paraId="28A5CD5F" w14:textId="1B0CA83C"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0.3</w:t>
            </w:r>
          </w:p>
        </w:tc>
        <w:tc>
          <w:tcPr>
            <w:tcW w:w="655" w:type="pct"/>
            <w:vAlign w:val="center"/>
          </w:tcPr>
          <w:p w14:paraId="7BC47157" w14:textId="027767C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19/07/2019</w:t>
            </w:r>
          </w:p>
        </w:tc>
        <w:tc>
          <w:tcPr>
            <w:tcW w:w="1942" w:type="pct"/>
            <w:vAlign w:val="center"/>
          </w:tcPr>
          <w:p w14:paraId="3A3D052A" w14:textId="0ED00AE1"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51FBE35D" w14:textId="3C94FC7B" w:rsidR="000D374D" w:rsidRPr="00183E65" w:rsidRDefault="000D374D" w:rsidP="00753BBF">
            <w:pPr>
              <w:spacing w:line="360" w:lineRule="auto"/>
              <w:jc w:val="center"/>
              <w:rPr>
                <w:rFonts w:ascii="Arial Nova Light" w:hAnsi="Arial Nova Light"/>
              </w:rPr>
            </w:pPr>
            <w:r w:rsidRPr="00183E65">
              <w:rPr>
                <w:rFonts w:ascii="Arial Nova Light" w:hAnsi="Arial Nova Light"/>
              </w:rPr>
              <w:t>Ajout des contacts clients, et des prérequis analyse financière</w:t>
            </w:r>
          </w:p>
        </w:tc>
      </w:tr>
      <w:tr w:rsidR="000D374D" w:rsidRPr="00183E65" w14:paraId="0ADD626A" w14:textId="12427EE9" w:rsidTr="0038234A">
        <w:trPr>
          <w:jc w:val="center"/>
        </w:trPr>
        <w:tc>
          <w:tcPr>
            <w:tcW w:w="530" w:type="pct"/>
            <w:vAlign w:val="center"/>
          </w:tcPr>
          <w:p w14:paraId="74386EBB" w14:textId="39D24D6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1.0</w:t>
            </w:r>
          </w:p>
        </w:tc>
        <w:tc>
          <w:tcPr>
            <w:tcW w:w="655" w:type="pct"/>
            <w:vAlign w:val="center"/>
          </w:tcPr>
          <w:p w14:paraId="0486A13D" w14:textId="23AAAD65"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1/10/2019</w:t>
            </w:r>
          </w:p>
        </w:tc>
        <w:tc>
          <w:tcPr>
            <w:tcW w:w="1942" w:type="pct"/>
            <w:vAlign w:val="center"/>
          </w:tcPr>
          <w:p w14:paraId="33FCF8B1" w14:textId="31B6DA7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C0B7B20" w14:textId="4B2BB178" w:rsidR="000D374D" w:rsidRPr="00183E65" w:rsidRDefault="000D374D" w:rsidP="00753BBF">
            <w:pPr>
              <w:spacing w:line="360" w:lineRule="auto"/>
              <w:jc w:val="center"/>
              <w:rPr>
                <w:rFonts w:ascii="Arial Nova Light" w:hAnsi="Arial Nova Light"/>
              </w:rPr>
            </w:pPr>
            <w:r w:rsidRPr="00183E65">
              <w:rPr>
                <w:rFonts w:ascii="Arial Nova Light" w:hAnsi="Arial Nova Light"/>
              </w:rPr>
              <w:t>Séparation dossier de candidature et grille de critères</w:t>
            </w:r>
          </w:p>
        </w:tc>
      </w:tr>
      <w:tr w:rsidR="000D374D" w:rsidRPr="00183E65" w14:paraId="1E846A5D" w14:textId="77777777" w:rsidTr="0038234A">
        <w:trPr>
          <w:jc w:val="center"/>
        </w:trPr>
        <w:tc>
          <w:tcPr>
            <w:tcW w:w="530" w:type="pct"/>
            <w:vAlign w:val="center"/>
          </w:tcPr>
          <w:p w14:paraId="3A7FE232" w14:textId="67384292"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2.0</w:t>
            </w:r>
          </w:p>
        </w:tc>
        <w:tc>
          <w:tcPr>
            <w:tcW w:w="655" w:type="pct"/>
            <w:vAlign w:val="center"/>
          </w:tcPr>
          <w:p w14:paraId="57157C91" w14:textId="3C8C671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3/10/2019</w:t>
            </w:r>
          </w:p>
        </w:tc>
        <w:tc>
          <w:tcPr>
            <w:tcW w:w="1942" w:type="pct"/>
            <w:vAlign w:val="center"/>
          </w:tcPr>
          <w:p w14:paraId="6E58AFCC" w14:textId="09B5E7B4"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5B5D1F3E" w14:textId="73039B6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Test sur candidat pilote</w:t>
            </w:r>
          </w:p>
        </w:tc>
      </w:tr>
      <w:tr w:rsidR="000D374D" w:rsidRPr="00183E65" w14:paraId="63757468" w14:textId="77777777" w:rsidTr="0038234A">
        <w:trPr>
          <w:jc w:val="center"/>
        </w:trPr>
        <w:tc>
          <w:tcPr>
            <w:tcW w:w="530" w:type="pct"/>
            <w:vAlign w:val="center"/>
          </w:tcPr>
          <w:p w14:paraId="1D078F64" w14:textId="6F194454"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3.0</w:t>
            </w:r>
          </w:p>
        </w:tc>
        <w:tc>
          <w:tcPr>
            <w:tcW w:w="655" w:type="pct"/>
            <w:vAlign w:val="center"/>
          </w:tcPr>
          <w:p w14:paraId="4614B29D" w14:textId="3F9FCBE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7/10/2019</w:t>
            </w:r>
          </w:p>
        </w:tc>
        <w:tc>
          <w:tcPr>
            <w:tcW w:w="1942" w:type="pct"/>
            <w:vAlign w:val="center"/>
          </w:tcPr>
          <w:p w14:paraId="23150F39" w14:textId="1EDF03F2"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79F5BD8B" w14:textId="3C394B52"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auditeurs</w:t>
            </w:r>
          </w:p>
        </w:tc>
      </w:tr>
      <w:tr w:rsidR="000D374D" w:rsidRPr="00183E65" w14:paraId="479ECAE4" w14:textId="77777777" w:rsidTr="0038234A">
        <w:trPr>
          <w:jc w:val="center"/>
        </w:trPr>
        <w:tc>
          <w:tcPr>
            <w:tcW w:w="530" w:type="pct"/>
            <w:vAlign w:val="center"/>
          </w:tcPr>
          <w:p w14:paraId="6CB4A645" w14:textId="7777777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3.1</w:t>
            </w:r>
          </w:p>
        </w:tc>
        <w:tc>
          <w:tcPr>
            <w:tcW w:w="655" w:type="pct"/>
            <w:vAlign w:val="center"/>
          </w:tcPr>
          <w:p w14:paraId="695B851F" w14:textId="7777777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8/10/2019</w:t>
            </w:r>
          </w:p>
        </w:tc>
        <w:tc>
          <w:tcPr>
            <w:tcW w:w="1942" w:type="pct"/>
            <w:vAlign w:val="center"/>
          </w:tcPr>
          <w:p w14:paraId="770EF15E" w14:textId="435B514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34E8DB3" w14:textId="4AFC2A40" w:rsidR="000D374D" w:rsidRPr="00183E65" w:rsidRDefault="000D374D" w:rsidP="00753BBF">
            <w:pPr>
              <w:spacing w:line="360" w:lineRule="auto"/>
              <w:jc w:val="center"/>
              <w:rPr>
                <w:rFonts w:ascii="Arial Nova Light" w:hAnsi="Arial Nova Light"/>
              </w:rPr>
            </w:pPr>
            <w:r w:rsidRPr="00183E65">
              <w:rPr>
                <w:rFonts w:ascii="Arial Nova Light" w:hAnsi="Arial Nova Light"/>
              </w:rPr>
              <w:t xml:space="preserve">Changement </w:t>
            </w:r>
            <w:r w:rsidR="0038234A" w:rsidRPr="00183E65">
              <w:rPr>
                <w:rFonts w:ascii="Arial Nova Light" w:hAnsi="Arial Nova Light"/>
              </w:rPr>
              <w:t>« </w:t>
            </w:r>
            <w:r w:rsidRPr="00183E65">
              <w:rPr>
                <w:rFonts w:ascii="Arial Nova Light" w:hAnsi="Arial Nova Light"/>
              </w:rPr>
              <w:t>litige</w:t>
            </w:r>
            <w:r w:rsidR="0038234A" w:rsidRPr="00183E65">
              <w:rPr>
                <w:rFonts w:ascii="Arial Nova Light" w:hAnsi="Arial Nova Light"/>
              </w:rPr>
              <w:t> »</w:t>
            </w:r>
            <w:r w:rsidRPr="00183E65">
              <w:rPr>
                <w:rFonts w:ascii="Arial Nova Light" w:hAnsi="Arial Nova Light"/>
              </w:rPr>
              <w:t xml:space="preserve"> en </w:t>
            </w:r>
            <w:r w:rsidR="0038234A" w:rsidRPr="00183E65">
              <w:rPr>
                <w:rFonts w:ascii="Arial Nova Light" w:hAnsi="Arial Nova Light"/>
              </w:rPr>
              <w:t>« </w:t>
            </w:r>
            <w:r w:rsidRPr="00183E65">
              <w:rPr>
                <w:rFonts w:ascii="Arial Nova Light" w:hAnsi="Arial Nova Light"/>
              </w:rPr>
              <w:t>contentieux</w:t>
            </w:r>
            <w:r w:rsidR="0038234A" w:rsidRPr="00183E65">
              <w:rPr>
                <w:rFonts w:ascii="Arial Nova Light" w:hAnsi="Arial Nova Light"/>
              </w:rPr>
              <w:t> »</w:t>
            </w:r>
          </w:p>
        </w:tc>
      </w:tr>
      <w:tr w:rsidR="000D374D" w:rsidRPr="00183E65" w14:paraId="1649E7D9" w14:textId="77777777" w:rsidTr="0038234A">
        <w:trPr>
          <w:jc w:val="center"/>
        </w:trPr>
        <w:tc>
          <w:tcPr>
            <w:tcW w:w="530" w:type="pct"/>
            <w:vAlign w:val="center"/>
          </w:tcPr>
          <w:p w14:paraId="2F311E2C" w14:textId="392BF14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3.2</w:t>
            </w:r>
          </w:p>
        </w:tc>
        <w:tc>
          <w:tcPr>
            <w:tcW w:w="655" w:type="pct"/>
            <w:vAlign w:val="center"/>
          </w:tcPr>
          <w:p w14:paraId="0A5F4AF0" w14:textId="0A09DC3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14/10/2019</w:t>
            </w:r>
          </w:p>
        </w:tc>
        <w:tc>
          <w:tcPr>
            <w:tcW w:w="1942" w:type="pct"/>
            <w:vAlign w:val="center"/>
          </w:tcPr>
          <w:p w14:paraId="04CAA192" w14:textId="37522D7B"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6CA52358" w14:textId="66A7990E"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 3</w:t>
            </w:r>
          </w:p>
        </w:tc>
      </w:tr>
      <w:tr w:rsidR="000D374D" w:rsidRPr="00183E65" w14:paraId="784122C1" w14:textId="77777777" w:rsidTr="0038234A">
        <w:trPr>
          <w:jc w:val="center"/>
        </w:trPr>
        <w:tc>
          <w:tcPr>
            <w:tcW w:w="530" w:type="pct"/>
            <w:vAlign w:val="center"/>
          </w:tcPr>
          <w:p w14:paraId="0E598193" w14:textId="49CBBF56"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3.3</w:t>
            </w:r>
          </w:p>
        </w:tc>
        <w:tc>
          <w:tcPr>
            <w:tcW w:w="655" w:type="pct"/>
            <w:vAlign w:val="center"/>
          </w:tcPr>
          <w:p w14:paraId="1ACCAC7C" w14:textId="5822586C" w:rsidR="000D374D" w:rsidRPr="00183E65" w:rsidRDefault="000D374D" w:rsidP="00753BBF">
            <w:pPr>
              <w:spacing w:line="360" w:lineRule="auto"/>
              <w:rPr>
                <w:rFonts w:ascii="Arial Nova Light" w:hAnsi="Arial Nova Light"/>
                <w:lang w:val="en-US"/>
              </w:rPr>
            </w:pPr>
            <w:r w:rsidRPr="00183E65">
              <w:rPr>
                <w:rFonts w:ascii="Arial Nova Light" w:hAnsi="Arial Nova Light"/>
                <w:lang w:val="en-US"/>
              </w:rPr>
              <w:t>24/10/2019</w:t>
            </w:r>
          </w:p>
        </w:tc>
        <w:tc>
          <w:tcPr>
            <w:tcW w:w="1942" w:type="pct"/>
            <w:vAlign w:val="center"/>
          </w:tcPr>
          <w:p w14:paraId="3901E0D9" w14:textId="38A71EAC"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81BA978" w14:textId="7E50747D"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 4, ajout tableau des ratios financiers</w:t>
            </w:r>
          </w:p>
        </w:tc>
      </w:tr>
      <w:tr w:rsidR="000D374D" w:rsidRPr="00183E65" w14:paraId="4CFB387B" w14:textId="77777777" w:rsidTr="0038234A">
        <w:trPr>
          <w:jc w:val="center"/>
        </w:trPr>
        <w:tc>
          <w:tcPr>
            <w:tcW w:w="530" w:type="pct"/>
            <w:vAlign w:val="center"/>
          </w:tcPr>
          <w:p w14:paraId="0725CAB5" w14:textId="7993A141" w:rsidR="000D374D" w:rsidRPr="00183E65" w:rsidRDefault="000D374D" w:rsidP="00753BBF">
            <w:pPr>
              <w:spacing w:line="360" w:lineRule="auto"/>
              <w:jc w:val="center"/>
              <w:rPr>
                <w:rFonts w:ascii="Arial Nova Light" w:hAnsi="Arial Nova Light"/>
                <w:lang w:val="en-US"/>
              </w:rPr>
            </w:pPr>
            <w:bookmarkStart w:id="1" w:name="version"/>
            <w:r w:rsidRPr="00183E65">
              <w:rPr>
                <w:rFonts w:ascii="Arial Nova Light" w:hAnsi="Arial Nova Light"/>
                <w:lang w:val="en-US"/>
              </w:rPr>
              <w:t>3.4</w:t>
            </w:r>
            <w:bookmarkEnd w:id="1"/>
          </w:p>
        </w:tc>
        <w:tc>
          <w:tcPr>
            <w:tcW w:w="655" w:type="pct"/>
            <w:vAlign w:val="center"/>
          </w:tcPr>
          <w:p w14:paraId="4FDE3348" w14:textId="0D04F08B" w:rsidR="000D374D" w:rsidRPr="00183E65" w:rsidRDefault="000D374D" w:rsidP="00753BBF">
            <w:pPr>
              <w:spacing w:line="360" w:lineRule="auto"/>
              <w:rPr>
                <w:rFonts w:ascii="Arial Nova Light" w:hAnsi="Arial Nova Light"/>
                <w:lang w:val="en-US"/>
              </w:rPr>
            </w:pPr>
            <w:r w:rsidRPr="00183E65">
              <w:rPr>
                <w:rFonts w:ascii="Arial Nova Light" w:hAnsi="Arial Nova Light"/>
                <w:lang w:val="en-US"/>
              </w:rPr>
              <w:t>18/11/2019</w:t>
            </w:r>
          </w:p>
        </w:tc>
        <w:tc>
          <w:tcPr>
            <w:tcW w:w="1942" w:type="pct"/>
            <w:vAlign w:val="center"/>
          </w:tcPr>
          <w:p w14:paraId="1A622D78" w14:textId="6FF41EB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4377260A" w14:textId="5CF3AEB7" w:rsidR="000D374D" w:rsidRPr="00183E65" w:rsidRDefault="000D374D" w:rsidP="00753BBF">
            <w:pPr>
              <w:spacing w:line="360" w:lineRule="auto"/>
              <w:jc w:val="center"/>
              <w:rPr>
                <w:rFonts w:ascii="Arial Nova Light" w:hAnsi="Arial Nova Light"/>
              </w:rPr>
            </w:pPr>
            <w:r w:rsidRPr="00183E65">
              <w:rPr>
                <w:rFonts w:ascii="Arial Nova Light" w:hAnsi="Arial Nova Light"/>
              </w:rPr>
              <w:t xml:space="preserve">Prise en compte remarques restitution pilote : ajout de l’audit interne comme prérequis. </w:t>
            </w:r>
          </w:p>
        </w:tc>
      </w:tr>
      <w:tr w:rsidR="00CB768C" w:rsidRPr="00183E65" w14:paraId="277C674D" w14:textId="77777777" w:rsidTr="0038234A">
        <w:trPr>
          <w:jc w:val="center"/>
        </w:trPr>
        <w:tc>
          <w:tcPr>
            <w:tcW w:w="530" w:type="pct"/>
            <w:vAlign w:val="center"/>
          </w:tcPr>
          <w:p w14:paraId="289D7316" w14:textId="013DF29E" w:rsidR="00CB768C" w:rsidRPr="00183E65" w:rsidRDefault="00CB768C" w:rsidP="00753BBF">
            <w:pPr>
              <w:spacing w:line="360" w:lineRule="auto"/>
              <w:jc w:val="center"/>
              <w:rPr>
                <w:rFonts w:ascii="Arial Nova Light" w:hAnsi="Arial Nova Light"/>
                <w:lang w:val="en-US"/>
              </w:rPr>
            </w:pPr>
            <w:r w:rsidRPr="00183E65">
              <w:rPr>
                <w:rFonts w:ascii="Arial Nova Light" w:hAnsi="Arial Nova Light"/>
                <w:lang w:val="en-US"/>
              </w:rPr>
              <w:t>3.5</w:t>
            </w:r>
          </w:p>
        </w:tc>
        <w:tc>
          <w:tcPr>
            <w:tcW w:w="655" w:type="pct"/>
            <w:vAlign w:val="center"/>
          </w:tcPr>
          <w:p w14:paraId="3B54CAAA" w14:textId="6D21DF7F" w:rsidR="00CB768C" w:rsidRPr="00183E65" w:rsidRDefault="00CB768C" w:rsidP="00753BBF">
            <w:pPr>
              <w:spacing w:line="360" w:lineRule="auto"/>
              <w:rPr>
                <w:rFonts w:ascii="Arial Nova Light" w:hAnsi="Arial Nova Light"/>
                <w:lang w:val="en-US"/>
              </w:rPr>
            </w:pPr>
            <w:r w:rsidRPr="00183E65">
              <w:rPr>
                <w:rFonts w:ascii="Arial Nova Light" w:hAnsi="Arial Nova Light"/>
                <w:lang w:val="en-US"/>
              </w:rPr>
              <w:t>18/12/2019</w:t>
            </w:r>
          </w:p>
        </w:tc>
        <w:tc>
          <w:tcPr>
            <w:tcW w:w="1942" w:type="pct"/>
            <w:vAlign w:val="center"/>
          </w:tcPr>
          <w:p w14:paraId="3EEFB406" w14:textId="264B1E36" w:rsidR="00CB768C" w:rsidRPr="00183E65" w:rsidRDefault="00CB768C"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0CDA22F9" w14:textId="0961136D" w:rsidR="00CB768C" w:rsidRPr="00183E65" w:rsidRDefault="00CB768C" w:rsidP="00753BBF">
            <w:pPr>
              <w:spacing w:line="360" w:lineRule="auto"/>
              <w:jc w:val="center"/>
              <w:rPr>
                <w:rFonts w:ascii="Arial Nova Light" w:hAnsi="Arial Nova Light"/>
              </w:rPr>
            </w:pPr>
            <w:r w:rsidRPr="00183E65">
              <w:rPr>
                <w:rFonts w:ascii="Arial Nova Light" w:hAnsi="Arial Nova Light"/>
              </w:rPr>
              <w:t xml:space="preserve">Ajout d’une </w:t>
            </w:r>
            <w:r w:rsidR="00021936" w:rsidRPr="00183E65">
              <w:rPr>
                <w:rFonts w:ascii="Arial Nova Light" w:hAnsi="Arial Nova Light"/>
              </w:rPr>
              <w:t>clause</w:t>
            </w:r>
            <w:r w:rsidRPr="00183E65">
              <w:rPr>
                <w:rFonts w:ascii="Arial Nova Light" w:hAnsi="Arial Nova Light"/>
              </w:rPr>
              <w:t xml:space="preserve"> </w:t>
            </w:r>
            <w:r w:rsidR="00915324" w:rsidRPr="00183E65">
              <w:rPr>
                <w:rFonts w:ascii="Arial Nova Light" w:hAnsi="Arial Nova Light"/>
              </w:rPr>
              <w:t xml:space="preserve">de consentement </w:t>
            </w:r>
            <w:r w:rsidRPr="00183E65">
              <w:rPr>
                <w:rFonts w:ascii="Arial Nova Light" w:hAnsi="Arial Nova Light"/>
              </w:rPr>
              <w:t xml:space="preserve">concernant la communication des données </w:t>
            </w:r>
            <w:r w:rsidR="00021936" w:rsidRPr="00183E65">
              <w:rPr>
                <w:rFonts w:ascii="Arial Nova Light" w:hAnsi="Arial Nova Light"/>
              </w:rPr>
              <w:t>de l’entreprise</w:t>
            </w:r>
            <w:r w:rsidRPr="00183E65">
              <w:rPr>
                <w:rFonts w:ascii="Arial Nova Light" w:hAnsi="Arial Nova Light"/>
              </w:rPr>
              <w:t xml:space="preserve"> à l’organisme d’audit</w:t>
            </w:r>
          </w:p>
        </w:tc>
      </w:tr>
      <w:tr w:rsidR="00915324" w:rsidRPr="00183E65" w14:paraId="55308DB4" w14:textId="77777777" w:rsidTr="0038234A">
        <w:trPr>
          <w:jc w:val="center"/>
        </w:trPr>
        <w:tc>
          <w:tcPr>
            <w:tcW w:w="530" w:type="pct"/>
            <w:vAlign w:val="center"/>
          </w:tcPr>
          <w:p w14:paraId="294D29AC" w14:textId="7C6133D3" w:rsidR="00915324" w:rsidRPr="00183E65" w:rsidRDefault="00915324" w:rsidP="00753BBF">
            <w:pPr>
              <w:spacing w:line="360" w:lineRule="auto"/>
              <w:jc w:val="center"/>
              <w:rPr>
                <w:rFonts w:ascii="Arial Nova Light" w:hAnsi="Arial Nova Light"/>
                <w:lang w:val="en-US"/>
              </w:rPr>
            </w:pPr>
            <w:r w:rsidRPr="00183E65">
              <w:rPr>
                <w:rFonts w:ascii="Arial Nova Light" w:hAnsi="Arial Nova Light"/>
                <w:lang w:val="en-US"/>
              </w:rPr>
              <w:lastRenderedPageBreak/>
              <w:t>3.6</w:t>
            </w:r>
          </w:p>
        </w:tc>
        <w:tc>
          <w:tcPr>
            <w:tcW w:w="655" w:type="pct"/>
            <w:vAlign w:val="center"/>
          </w:tcPr>
          <w:p w14:paraId="104461A9" w14:textId="4B1B8A85" w:rsidR="00915324" w:rsidRPr="00183E65" w:rsidRDefault="00915324" w:rsidP="00753BBF">
            <w:pPr>
              <w:spacing w:line="360" w:lineRule="auto"/>
              <w:rPr>
                <w:rFonts w:ascii="Arial Nova Light" w:hAnsi="Arial Nova Light"/>
                <w:lang w:val="en-US"/>
              </w:rPr>
            </w:pPr>
            <w:r w:rsidRPr="00183E65">
              <w:rPr>
                <w:rFonts w:ascii="Arial Nova Light" w:hAnsi="Arial Nova Light"/>
                <w:lang w:val="en-US"/>
              </w:rPr>
              <w:t>08/01/2020</w:t>
            </w:r>
          </w:p>
        </w:tc>
        <w:tc>
          <w:tcPr>
            <w:tcW w:w="1942" w:type="pct"/>
            <w:vAlign w:val="center"/>
          </w:tcPr>
          <w:p w14:paraId="2A635063" w14:textId="11B15252" w:rsidR="00915324" w:rsidRPr="00183E65" w:rsidRDefault="00915324"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3F0F9E16" w14:textId="4AFAD849" w:rsidR="00915324" w:rsidRPr="00183E65" w:rsidRDefault="00915324" w:rsidP="00753BBF">
            <w:pPr>
              <w:spacing w:line="360" w:lineRule="auto"/>
              <w:jc w:val="center"/>
              <w:rPr>
                <w:rFonts w:ascii="Arial Nova Light" w:hAnsi="Arial Nova Light"/>
              </w:rPr>
            </w:pPr>
            <w:r w:rsidRPr="00183E65">
              <w:rPr>
                <w:rFonts w:ascii="Arial Nova Light" w:hAnsi="Arial Nova Light"/>
              </w:rPr>
              <w:t>Précisions sur les étapes de candidature</w:t>
            </w:r>
          </w:p>
        </w:tc>
      </w:tr>
      <w:tr w:rsidR="0070392D" w:rsidRPr="00183E65" w14:paraId="3D1C4716" w14:textId="77777777" w:rsidTr="0038234A">
        <w:trPr>
          <w:jc w:val="center"/>
        </w:trPr>
        <w:tc>
          <w:tcPr>
            <w:tcW w:w="530" w:type="pct"/>
            <w:vAlign w:val="center"/>
          </w:tcPr>
          <w:p w14:paraId="5B2644C7" w14:textId="24D26E74" w:rsidR="0070392D" w:rsidRPr="00183E65" w:rsidRDefault="0070392D" w:rsidP="00753BBF">
            <w:pPr>
              <w:spacing w:line="360" w:lineRule="auto"/>
              <w:jc w:val="center"/>
              <w:rPr>
                <w:rFonts w:ascii="Arial Nova Light" w:hAnsi="Arial Nova Light"/>
                <w:lang w:val="en-US"/>
              </w:rPr>
            </w:pPr>
            <w:r w:rsidRPr="00183E65">
              <w:rPr>
                <w:rFonts w:ascii="Arial Nova Light" w:hAnsi="Arial Nova Light"/>
                <w:lang w:val="en-US"/>
              </w:rPr>
              <w:t>3.7</w:t>
            </w:r>
          </w:p>
        </w:tc>
        <w:tc>
          <w:tcPr>
            <w:tcW w:w="655" w:type="pct"/>
            <w:vAlign w:val="center"/>
          </w:tcPr>
          <w:p w14:paraId="66297BC7" w14:textId="379969E5" w:rsidR="0070392D" w:rsidRPr="00183E65" w:rsidRDefault="0070392D" w:rsidP="00753BBF">
            <w:pPr>
              <w:spacing w:line="360" w:lineRule="auto"/>
              <w:rPr>
                <w:rFonts w:ascii="Arial Nova Light" w:hAnsi="Arial Nova Light"/>
                <w:lang w:val="en-US"/>
              </w:rPr>
            </w:pPr>
            <w:r w:rsidRPr="00183E65">
              <w:rPr>
                <w:rFonts w:ascii="Arial Nova Light" w:hAnsi="Arial Nova Light"/>
                <w:lang w:val="en-US"/>
              </w:rPr>
              <w:t>12/05/2020</w:t>
            </w:r>
          </w:p>
        </w:tc>
        <w:tc>
          <w:tcPr>
            <w:tcW w:w="1942" w:type="pct"/>
            <w:vAlign w:val="center"/>
          </w:tcPr>
          <w:p w14:paraId="607E7A4D" w14:textId="4123C0C1" w:rsidR="0070392D" w:rsidRPr="00183E65" w:rsidRDefault="0070392D"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6F26C339" w14:textId="5B0B958D" w:rsidR="0070392D" w:rsidRPr="00183E65" w:rsidRDefault="00E16D5D" w:rsidP="00753BBF">
            <w:pPr>
              <w:spacing w:line="360" w:lineRule="auto"/>
              <w:jc w:val="center"/>
              <w:rPr>
                <w:rFonts w:ascii="Arial Nova Light" w:hAnsi="Arial Nova Light"/>
              </w:rPr>
            </w:pPr>
            <w:r w:rsidRPr="00183E65">
              <w:rPr>
                <w:rFonts w:ascii="Arial Nova Light" w:hAnsi="Arial Nova Light"/>
              </w:rPr>
              <w:t>A</w:t>
            </w:r>
            <w:r w:rsidR="0070392D" w:rsidRPr="00183E65">
              <w:rPr>
                <w:rFonts w:ascii="Arial Nova Light" w:hAnsi="Arial Nova Light"/>
              </w:rPr>
              <w:t xml:space="preserve">jout des informations relatives au frais de facturation ATEE (critère I.12) </w:t>
            </w:r>
          </w:p>
        </w:tc>
      </w:tr>
      <w:tr w:rsidR="00372A3E" w:rsidRPr="00183E65" w14:paraId="495B07E3" w14:textId="77777777" w:rsidTr="0038234A">
        <w:trPr>
          <w:jc w:val="center"/>
        </w:trPr>
        <w:tc>
          <w:tcPr>
            <w:tcW w:w="530" w:type="pct"/>
            <w:vAlign w:val="center"/>
          </w:tcPr>
          <w:p w14:paraId="28608D6B" w14:textId="208BE167" w:rsidR="00372A3E" w:rsidRPr="00183E65" w:rsidRDefault="00372A3E" w:rsidP="00753BBF">
            <w:pPr>
              <w:spacing w:line="360" w:lineRule="auto"/>
              <w:jc w:val="center"/>
              <w:rPr>
                <w:rFonts w:ascii="Arial Nova Light" w:hAnsi="Arial Nova Light"/>
                <w:lang w:val="en-US"/>
              </w:rPr>
            </w:pPr>
            <w:r w:rsidRPr="00183E65">
              <w:rPr>
                <w:rFonts w:ascii="Arial Nova Light" w:hAnsi="Arial Nova Light"/>
                <w:lang w:val="en-US"/>
              </w:rPr>
              <w:t>3.8</w:t>
            </w:r>
          </w:p>
        </w:tc>
        <w:tc>
          <w:tcPr>
            <w:tcW w:w="655" w:type="pct"/>
            <w:vAlign w:val="center"/>
          </w:tcPr>
          <w:p w14:paraId="1B1DFECA" w14:textId="047894A5" w:rsidR="00372A3E" w:rsidRPr="00183E65" w:rsidRDefault="0073063A" w:rsidP="00753BBF">
            <w:pPr>
              <w:spacing w:line="360" w:lineRule="auto"/>
              <w:rPr>
                <w:rFonts w:ascii="Arial Nova Light" w:hAnsi="Arial Nova Light"/>
                <w:lang w:val="en-US"/>
              </w:rPr>
            </w:pPr>
            <w:r w:rsidRPr="00183E65">
              <w:rPr>
                <w:rFonts w:ascii="Arial Nova Light" w:hAnsi="Arial Nova Light"/>
                <w:lang w:val="en-US"/>
              </w:rPr>
              <w:t>31/08/2020</w:t>
            </w:r>
          </w:p>
        </w:tc>
        <w:tc>
          <w:tcPr>
            <w:tcW w:w="1942" w:type="pct"/>
            <w:vAlign w:val="center"/>
          </w:tcPr>
          <w:p w14:paraId="68C458B5" w14:textId="7C2F4C62" w:rsidR="00372A3E" w:rsidRPr="00183E65" w:rsidRDefault="0073063A"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4F8C02FA" w14:textId="2A540C5A" w:rsidR="00372A3E" w:rsidRPr="00183E65" w:rsidRDefault="0038234A" w:rsidP="00753BBF">
            <w:pPr>
              <w:spacing w:line="360" w:lineRule="auto"/>
              <w:jc w:val="center"/>
              <w:rPr>
                <w:rFonts w:ascii="Arial Nova Light" w:hAnsi="Arial Nova Light"/>
              </w:rPr>
            </w:pPr>
            <w:r w:rsidRPr="00183E65">
              <w:rPr>
                <w:rFonts w:ascii="Arial Nova Light" w:hAnsi="Arial Nova Light"/>
              </w:rPr>
              <w:t>Correction apportée aux modèles de documents.</w:t>
            </w:r>
          </w:p>
        </w:tc>
      </w:tr>
      <w:tr w:rsidR="00E16D5D" w:rsidRPr="00183E65" w14:paraId="487B36D3" w14:textId="77777777" w:rsidTr="0038234A">
        <w:trPr>
          <w:jc w:val="center"/>
        </w:trPr>
        <w:tc>
          <w:tcPr>
            <w:tcW w:w="530" w:type="pct"/>
            <w:vAlign w:val="center"/>
          </w:tcPr>
          <w:p w14:paraId="71080E55" w14:textId="50DF76BC" w:rsidR="00E16D5D" w:rsidRPr="00183E65" w:rsidRDefault="00E16D5D" w:rsidP="00753BBF">
            <w:pPr>
              <w:spacing w:line="360" w:lineRule="auto"/>
              <w:jc w:val="center"/>
              <w:rPr>
                <w:rFonts w:ascii="Arial Nova Light" w:hAnsi="Arial Nova Light"/>
                <w:lang w:val="en-US"/>
              </w:rPr>
            </w:pPr>
            <w:r w:rsidRPr="00183E65">
              <w:rPr>
                <w:rFonts w:ascii="Arial Nova Light" w:hAnsi="Arial Nova Light"/>
                <w:lang w:val="en-US"/>
              </w:rPr>
              <w:t>3.9</w:t>
            </w:r>
          </w:p>
        </w:tc>
        <w:tc>
          <w:tcPr>
            <w:tcW w:w="655" w:type="pct"/>
            <w:vAlign w:val="center"/>
          </w:tcPr>
          <w:p w14:paraId="5D1AC8AA" w14:textId="556683CC" w:rsidR="00E16D5D" w:rsidRPr="00183E65" w:rsidRDefault="00E16D5D" w:rsidP="00753BBF">
            <w:pPr>
              <w:spacing w:line="360" w:lineRule="auto"/>
              <w:rPr>
                <w:rFonts w:ascii="Arial Nova Light" w:hAnsi="Arial Nova Light"/>
                <w:lang w:val="en-US"/>
              </w:rPr>
            </w:pPr>
            <w:r w:rsidRPr="00183E65">
              <w:rPr>
                <w:rFonts w:ascii="Arial Nova Light" w:hAnsi="Arial Nova Light"/>
                <w:lang w:val="en-US"/>
              </w:rPr>
              <w:t>24/09/2020</w:t>
            </w:r>
          </w:p>
        </w:tc>
        <w:tc>
          <w:tcPr>
            <w:tcW w:w="1942" w:type="pct"/>
            <w:vAlign w:val="center"/>
          </w:tcPr>
          <w:p w14:paraId="67911046" w14:textId="54915431" w:rsidR="00E16D5D" w:rsidRPr="00183E65" w:rsidRDefault="00E16D5D"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432A4A8F" w14:textId="2BC85676" w:rsidR="00E16D5D" w:rsidRPr="00183E65" w:rsidRDefault="00E16D5D" w:rsidP="00753BBF">
            <w:pPr>
              <w:spacing w:line="360" w:lineRule="auto"/>
              <w:jc w:val="center"/>
              <w:rPr>
                <w:rFonts w:ascii="Arial Nova Light" w:hAnsi="Arial Nova Light"/>
              </w:rPr>
            </w:pPr>
            <w:r w:rsidRPr="00183E65">
              <w:rPr>
                <w:rFonts w:ascii="Arial Nova Light" w:hAnsi="Arial Nova Light"/>
              </w:rPr>
              <w:t>Ajout d’un modèle d’attestation su</w:t>
            </w:r>
            <w:r w:rsidR="000F1E9B" w:rsidRPr="00183E65">
              <w:rPr>
                <w:rFonts w:ascii="Arial Nova Light" w:hAnsi="Arial Nova Light"/>
              </w:rPr>
              <w:t>r</w:t>
            </w:r>
            <w:r w:rsidRPr="00183E65">
              <w:rPr>
                <w:rFonts w:ascii="Arial Nova Light" w:hAnsi="Arial Nova Light"/>
              </w:rPr>
              <w:t xml:space="preserve"> l’honneur (critère I.4)</w:t>
            </w:r>
          </w:p>
        </w:tc>
      </w:tr>
      <w:tr w:rsidR="00952B1F" w:rsidRPr="00183E65" w14:paraId="5B8E3F42" w14:textId="77777777" w:rsidTr="0038234A">
        <w:trPr>
          <w:jc w:val="center"/>
        </w:trPr>
        <w:tc>
          <w:tcPr>
            <w:tcW w:w="530" w:type="pct"/>
            <w:vAlign w:val="center"/>
          </w:tcPr>
          <w:p w14:paraId="416D37C2" w14:textId="1F5F6883" w:rsidR="00952B1F" w:rsidRPr="00183E65" w:rsidRDefault="00952B1F" w:rsidP="00753BBF">
            <w:pPr>
              <w:spacing w:line="360" w:lineRule="auto"/>
              <w:jc w:val="center"/>
              <w:rPr>
                <w:rFonts w:ascii="Arial Nova Light" w:hAnsi="Arial Nova Light"/>
                <w:lang w:val="en-US"/>
              </w:rPr>
            </w:pPr>
            <w:r w:rsidRPr="00183E65">
              <w:rPr>
                <w:rFonts w:ascii="Arial Nova Light" w:hAnsi="Arial Nova Light"/>
                <w:lang w:val="en-US"/>
              </w:rPr>
              <w:t>4.0</w:t>
            </w:r>
          </w:p>
        </w:tc>
        <w:tc>
          <w:tcPr>
            <w:tcW w:w="655" w:type="pct"/>
            <w:vAlign w:val="center"/>
          </w:tcPr>
          <w:p w14:paraId="1600E406" w14:textId="28575831" w:rsidR="00952B1F" w:rsidRPr="00183E65" w:rsidRDefault="00952B1F" w:rsidP="00753BBF">
            <w:pPr>
              <w:spacing w:line="360" w:lineRule="auto"/>
              <w:rPr>
                <w:rFonts w:ascii="Arial Nova Light" w:hAnsi="Arial Nova Light"/>
                <w:lang w:val="en-US"/>
              </w:rPr>
            </w:pPr>
            <w:r w:rsidRPr="00183E65">
              <w:rPr>
                <w:rFonts w:ascii="Arial Nova Light" w:hAnsi="Arial Nova Light"/>
                <w:lang w:val="en-US"/>
              </w:rPr>
              <w:t>28/01/2021</w:t>
            </w:r>
          </w:p>
        </w:tc>
        <w:tc>
          <w:tcPr>
            <w:tcW w:w="1942" w:type="pct"/>
            <w:vAlign w:val="center"/>
          </w:tcPr>
          <w:p w14:paraId="3B3865CA" w14:textId="278851D5" w:rsidR="00952B1F" w:rsidRPr="00183E65" w:rsidRDefault="00952B1F"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7DA5C547" w14:textId="69A76780" w:rsidR="00952B1F" w:rsidRPr="00183E65" w:rsidRDefault="00952B1F" w:rsidP="00753BBF">
            <w:pPr>
              <w:spacing w:line="360" w:lineRule="auto"/>
              <w:jc w:val="center"/>
              <w:rPr>
                <w:rFonts w:ascii="Arial Nova Light" w:hAnsi="Arial Nova Light"/>
              </w:rPr>
            </w:pPr>
            <w:r w:rsidRPr="00183E65">
              <w:rPr>
                <w:rFonts w:ascii="Arial Nova Light" w:hAnsi="Arial Nova Light"/>
              </w:rPr>
              <w:t>Revue des catégories de candidature en lien avec la grille 8.5</w:t>
            </w:r>
          </w:p>
        </w:tc>
      </w:tr>
      <w:tr w:rsidR="00D044E7" w:rsidRPr="00183E65" w14:paraId="3DD07FE6" w14:textId="77777777" w:rsidTr="00411379">
        <w:trPr>
          <w:jc w:val="center"/>
        </w:trPr>
        <w:tc>
          <w:tcPr>
            <w:tcW w:w="530" w:type="pct"/>
            <w:shd w:val="clear" w:color="auto" w:fill="auto"/>
            <w:vAlign w:val="center"/>
          </w:tcPr>
          <w:p w14:paraId="32011517" w14:textId="46F85E45" w:rsidR="00D044E7" w:rsidRPr="00183E65" w:rsidRDefault="00D044E7" w:rsidP="00753BBF">
            <w:pPr>
              <w:spacing w:line="360" w:lineRule="auto"/>
              <w:jc w:val="center"/>
              <w:rPr>
                <w:rFonts w:ascii="Arial Nova Light" w:hAnsi="Arial Nova Light"/>
              </w:rPr>
            </w:pPr>
            <w:r w:rsidRPr="00183E65">
              <w:rPr>
                <w:rFonts w:ascii="Arial Nova Light" w:hAnsi="Arial Nova Light"/>
              </w:rPr>
              <w:t>4.1</w:t>
            </w:r>
          </w:p>
        </w:tc>
        <w:tc>
          <w:tcPr>
            <w:tcW w:w="655" w:type="pct"/>
            <w:shd w:val="clear" w:color="auto" w:fill="auto"/>
            <w:vAlign w:val="center"/>
          </w:tcPr>
          <w:p w14:paraId="6E92DC68" w14:textId="1424BC31" w:rsidR="00D044E7" w:rsidRPr="00183E65" w:rsidRDefault="00D044E7" w:rsidP="00753BBF">
            <w:pPr>
              <w:spacing w:line="360" w:lineRule="auto"/>
              <w:rPr>
                <w:rFonts w:ascii="Arial Nova Light" w:hAnsi="Arial Nova Light"/>
              </w:rPr>
            </w:pPr>
            <w:r w:rsidRPr="00183E65">
              <w:rPr>
                <w:rFonts w:ascii="Arial Nova Light" w:hAnsi="Arial Nova Light"/>
              </w:rPr>
              <w:t>17/03/2021</w:t>
            </w:r>
          </w:p>
        </w:tc>
        <w:tc>
          <w:tcPr>
            <w:tcW w:w="1942" w:type="pct"/>
            <w:shd w:val="clear" w:color="auto" w:fill="auto"/>
            <w:vAlign w:val="center"/>
          </w:tcPr>
          <w:p w14:paraId="131E85CF" w14:textId="0DCAD171" w:rsidR="00D044E7" w:rsidRPr="00183E65" w:rsidRDefault="00D044E7"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78379B95" w14:textId="77777777" w:rsidR="00753BBF" w:rsidRPr="00183E65" w:rsidRDefault="00753BBF" w:rsidP="00753BBF">
            <w:pPr>
              <w:spacing w:line="360" w:lineRule="auto"/>
              <w:jc w:val="center"/>
              <w:rPr>
                <w:rFonts w:ascii="Arial Nova Light" w:hAnsi="Arial Nova Light"/>
              </w:rPr>
            </w:pPr>
            <w:r w:rsidRPr="00183E65">
              <w:rPr>
                <w:rFonts w:ascii="Arial Nova Light" w:hAnsi="Arial Nova Light"/>
              </w:rPr>
              <w:t>Ajout d’éléments introductifs concernant la recevabilité</w:t>
            </w:r>
          </w:p>
          <w:p w14:paraId="15000BC7" w14:textId="28C7132E" w:rsidR="00D044E7" w:rsidRPr="00183E65" w:rsidRDefault="00D044E7" w:rsidP="00753BBF">
            <w:pPr>
              <w:spacing w:line="360" w:lineRule="auto"/>
              <w:jc w:val="center"/>
              <w:rPr>
                <w:rFonts w:ascii="Arial Nova Light" w:hAnsi="Arial Nova Light"/>
              </w:rPr>
            </w:pPr>
            <w:r w:rsidRPr="00183E65">
              <w:rPr>
                <w:rFonts w:ascii="Arial Nova Light" w:hAnsi="Arial Nova Light"/>
              </w:rPr>
              <w:t>Ajout d’éléments concernant les informations financières (critère I.8)</w:t>
            </w:r>
          </w:p>
        </w:tc>
      </w:tr>
      <w:tr w:rsidR="00411379" w:rsidRPr="00183E65" w14:paraId="5329AC79" w14:textId="77777777" w:rsidTr="0085688C">
        <w:trPr>
          <w:jc w:val="center"/>
        </w:trPr>
        <w:tc>
          <w:tcPr>
            <w:tcW w:w="530" w:type="pct"/>
            <w:shd w:val="clear" w:color="auto" w:fill="auto"/>
            <w:vAlign w:val="center"/>
          </w:tcPr>
          <w:p w14:paraId="7F3D4CE7" w14:textId="20C7EA0A" w:rsidR="00411379" w:rsidRPr="00183E65" w:rsidRDefault="00411379" w:rsidP="00753BBF">
            <w:pPr>
              <w:spacing w:line="360" w:lineRule="auto"/>
              <w:jc w:val="center"/>
              <w:rPr>
                <w:rFonts w:ascii="Arial Nova Light" w:hAnsi="Arial Nova Light"/>
              </w:rPr>
            </w:pPr>
            <w:r w:rsidRPr="00183E65">
              <w:rPr>
                <w:rFonts w:ascii="Arial Nova Light" w:hAnsi="Arial Nova Light"/>
              </w:rPr>
              <w:t>4.2</w:t>
            </w:r>
          </w:p>
        </w:tc>
        <w:tc>
          <w:tcPr>
            <w:tcW w:w="655" w:type="pct"/>
            <w:shd w:val="clear" w:color="auto" w:fill="auto"/>
            <w:vAlign w:val="center"/>
          </w:tcPr>
          <w:p w14:paraId="6DBC4847" w14:textId="086532EB" w:rsidR="00411379" w:rsidRPr="00183E65" w:rsidRDefault="00411379" w:rsidP="00753BBF">
            <w:pPr>
              <w:spacing w:line="360" w:lineRule="auto"/>
              <w:rPr>
                <w:rFonts w:ascii="Arial Nova Light" w:hAnsi="Arial Nova Light"/>
              </w:rPr>
            </w:pPr>
            <w:r w:rsidRPr="00183E65">
              <w:rPr>
                <w:rFonts w:ascii="Arial Nova Light" w:hAnsi="Arial Nova Light"/>
              </w:rPr>
              <w:t>22/03/2021</w:t>
            </w:r>
          </w:p>
        </w:tc>
        <w:tc>
          <w:tcPr>
            <w:tcW w:w="1942" w:type="pct"/>
            <w:shd w:val="clear" w:color="auto" w:fill="auto"/>
            <w:vAlign w:val="center"/>
          </w:tcPr>
          <w:p w14:paraId="6B2DD07D" w14:textId="33BB19FD" w:rsidR="00411379" w:rsidRPr="00183E65" w:rsidRDefault="00411379"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57A43F9F" w14:textId="7D50E202" w:rsidR="00411379" w:rsidRPr="00183E65" w:rsidRDefault="00411379" w:rsidP="00753BBF">
            <w:pPr>
              <w:spacing w:line="360" w:lineRule="auto"/>
              <w:jc w:val="center"/>
              <w:rPr>
                <w:rFonts w:ascii="Arial Nova Light" w:hAnsi="Arial Nova Light"/>
              </w:rPr>
            </w:pPr>
            <w:r w:rsidRPr="00183E65">
              <w:rPr>
                <w:rFonts w:ascii="Arial Nova Light" w:hAnsi="Arial Nova Light"/>
              </w:rPr>
              <w:t>Refonte du dossier de candidature</w:t>
            </w:r>
          </w:p>
        </w:tc>
      </w:tr>
      <w:tr w:rsidR="0085688C" w:rsidRPr="00183E65" w14:paraId="6B9BC935" w14:textId="77777777" w:rsidTr="00D24792">
        <w:trPr>
          <w:jc w:val="center"/>
        </w:trPr>
        <w:tc>
          <w:tcPr>
            <w:tcW w:w="530" w:type="pct"/>
            <w:shd w:val="clear" w:color="auto" w:fill="auto"/>
            <w:vAlign w:val="center"/>
          </w:tcPr>
          <w:p w14:paraId="1A0403EE" w14:textId="08F85C00" w:rsidR="0085688C" w:rsidRPr="00183E65" w:rsidRDefault="0085688C" w:rsidP="00753BBF">
            <w:pPr>
              <w:spacing w:line="360" w:lineRule="auto"/>
              <w:jc w:val="center"/>
              <w:rPr>
                <w:rFonts w:ascii="Arial Nova Light" w:hAnsi="Arial Nova Light"/>
              </w:rPr>
            </w:pPr>
            <w:r w:rsidRPr="00183E65">
              <w:rPr>
                <w:rFonts w:ascii="Arial Nova Light" w:hAnsi="Arial Nova Light"/>
              </w:rPr>
              <w:t>4.3</w:t>
            </w:r>
          </w:p>
        </w:tc>
        <w:tc>
          <w:tcPr>
            <w:tcW w:w="655" w:type="pct"/>
            <w:shd w:val="clear" w:color="auto" w:fill="auto"/>
            <w:vAlign w:val="center"/>
          </w:tcPr>
          <w:p w14:paraId="2717887F" w14:textId="4ACFD14C" w:rsidR="0085688C" w:rsidRPr="00183E65" w:rsidRDefault="0085688C" w:rsidP="00753BBF">
            <w:pPr>
              <w:spacing w:line="360" w:lineRule="auto"/>
              <w:rPr>
                <w:rFonts w:ascii="Arial Nova Light" w:hAnsi="Arial Nova Light"/>
              </w:rPr>
            </w:pPr>
            <w:r w:rsidRPr="00183E65">
              <w:rPr>
                <w:rFonts w:ascii="Arial Nova Light" w:hAnsi="Arial Nova Light"/>
              </w:rPr>
              <w:t>30/03/2021</w:t>
            </w:r>
          </w:p>
        </w:tc>
        <w:tc>
          <w:tcPr>
            <w:tcW w:w="1942" w:type="pct"/>
            <w:shd w:val="clear" w:color="auto" w:fill="auto"/>
            <w:vAlign w:val="center"/>
          </w:tcPr>
          <w:p w14:paraId="4CDC2B1B" w14:textId="1B66F7D9" w:rsidR="0085688C" w:rsidRPr="00183E65" w:rsidRDefault="0085688C"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356E82C6" w14:textId="6EE5B4D8" w:rsidR="0085688C" w:rsidRPr="00183E65" w:rsidRDefault="0085688C" w:rsidP="00753BBF">
            <w:pPr>
              <w:spacing w:line="360" w:lineRule="auto"/>
              <w:jc w:val="center"/>
              <w:rPr>
                <w:rFonts w:ascii="Arial Nova Light" w:hAnsi="Arial Nova Light"/>
              </w:rPr>
            </w:pPr>
            <w:r w:rsidRPr="00183E65">
              <w:rPr>
                <w:rFonts w:ascii="Arial Nova Light" w:hAnsi="Arial Nova Light"/>
              </w:rPr>
              <w:t>Checklist documentaire complétée</w:t>
            </w:r>
          </w:p>
        </w:tc>
      </w:tr>
      <w:tr w:rsidR="00D24792" w:rsidRPr="00183E65" w14:paraId="0CC26AE3" w14:textId="77777777" w:rsidTr="000467DE">
        <w:trPr>
          <w:jc w:val="center"/>
        </w:trPr>
        <w:tc>
          <w:tcPr>
            <w:tcW w:w="530" w:type="pct"/>
            <w:shd w:val="clear" w:color="auto" w:fill="auto"/>
            <w:vAlign w:val="center"/>
          </w:tcPr>
          <w:p w14:paraId="5CF543B4" w14:textId="60B46B4C" w:rsidR="00D24792" w:rsidRPr="00183E65" w:rsidRDefault="00D24792" w:rsidP="00753BBF">
            <w:pPr>
              <w:spacing w:line="360" w:lineRule="auto"/>
              <w:jc w:val="center"/>
              <w:rPr>
                <w:rFonts w:ascii="Arial Nova Light" w:hAnsi="Arial Nova Light"/>
              </w:rPr>
            </w:pPr>
            <w:r w:rsidRPr="00183E65">
              <w:rPr>
                <w:rFonts w:ascii="Arial Nova Light" w:hAnsi="Arial Nova Light"/>
              </w:rPr>
              <w:t>4.4</w:t>
            </w:r>
          </w:p>
        </w:tc>
        <w:tc>
          <w:tcPr>
            <w:tcW w:w="655" w:type="pct"/>
            <w:shd w:val="clear" w:color="auto" w:fill="auto"/>
            <w:vAlign w:val="center"/>
          </w:tcPr>
          <w:p w14:paraId="48332BBA" w14:textId="637DB87A" w:rsidR="00D24792" w:rsidRPr="00183E65" w:rsidRDefault="00D24792" w:rsidP="00753BBF">
            <w:pPr>
              <w:spacing w:line="360" w:lineRule="auto"/>
              <w:rPr>
                <w:rFonts w:ascii="Arial Nova Light" w:hAnsi="Arial Nova Light"/>
              </w:rPr>
            </w:pPr>
            <w:r w:rsidRPr="00183E65">
              <w:rPr>
                <w:rFonts w:ascii="Arial Nova Light" w:hAnsi="Arial Nova Light"/>
              </w:rPr>
              <w:t>07/02/2022</w:t>
            </w:r>
          </w:p>
        </w:tc>
        <w:tc>
          <w:tcPr>
            <w:tcW w:w="1942" w:type="pct"/>
            <w:shd w:val="clear" w:color="auto" w:fill="auto"/>
            <w:vAlign w:val="center"/>
          </w:tcPr>
          <w:p w14:paraId="6E216884" w14:textId="4BAB20AD" w:rsidR="00D24792" w:rsidRPr="00183E65" w:rsidRDefault="00D24792"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12B38A04" w14:textId="28143FD8" w:rsidR="00D24792" w:rsidRPr="00183E65" w:rsidRDefault="00D24792" w:rsidP="00753BBF">
            <w:pPr>
              <w:spacing w:line="360" w:lineRule="auto"/>
              <w:jc w:val="center"/>
              <w:rPr>
                <w:rFonts w:ascii="Arial Nova Light" w:hAnsi="Arial Nova Light"/>
              </w:rPr>
            </w:pPr>
            <w:r w:rsidRPr="00183E65">
              <w:rPr>
                <w:rFonts w:ascii="Arial Nova Light" w:hAnsi="Arial Nova Light"/>
              </w:rPr>
              <w:t>Ajout du tableau des réclamations, litiges et sinistres</w:t>
            </w:r>
          </w:p>
        </w:tc>
      </w:tr>
      <w:tr w:rsidR="00CE75B7" w:rsidRPr="00183E65" w14:paraId="3436F972" w14:textId="77777777" w:rsidTr="00753BBF">
        <w:trPr>
          <w:jc w:val="center"/>
        </w:trPr>
        <w:tc>
          <w:tcPr>
            <w:tcW w:w="530" w:type="pct"/>
            <w:shd w:val="clear" w:color="auto" w:fill="C0F1FE" w:themeFill="accent1" w:themeFillTint="33"/>
            <w:vAlign w:val="center"/>
          </w:tcPr>
          <w:p w14:paraId="4DEF0C64" w14:textId="45EFDC43" w:rsidR="00CE75B7" w:rsidRPr="00183E65" w:rsidRDefault="00CE75B7" w:rsidP="00753BBF">
            <w:pPr>
              <w:spacing w:line="360" w:lineRule="auto"/>
              <w:jc w:val="center"/>
              <w:rPr>
                <w:rFonts w:ascii="Arial Nova Light" w:hAnsi="Arial Nova Light"/>
              </w:rPr>
            </w:pPr>
            <w:r w:rsidRPr="00183E65">
              <w:rPr>
                <w:rFonts w:ascii="Arial Nova Light" w:hAnsi="Arial Nova Light"/>
              </w:rPr>
              <w:t>4.5</w:t>
            </w:r>
          </w:p>
        </w:tc>
        <w:tc>
          <w:tcPr>
            <w:tcW w:w="655" w:type="pct"/>
            <w:shd w:val="clear" w:color="auto" w:fill="C0F1FE" w:themeFill="accent1" w:themeFillTint="33"/>
            <w:vAlign w:val="center"/>
          </w:tcPr>
          <w:p w14:paraId="66BB47F8" w14:textId="2DBC0D53" w:rsidR="00CE75B7" w:rsidRPr="00183E65" w:rsidRDefault="00CE75B7" w:rsidP="00753BBF">
            <w:pPr>
              <w:spacing w:line="360" w:lineRule="auto"/>
              <w:rPr>
                <w:rFonts w:ascii="Arial Nova Light" w:hAnsi="Arial Nova Light"/>
              </w:rPr>
            </w:pPr>
            <w:r w:rsidRPr="00183E65">
              <w:rPr>
                <w:rFonts w:ascii="Arial Nova Light" w:hAnsi="Arial Nova Light"/>
              </w:rPr>
              <w:t>10/10/2024</w:t>
            </w:r>
          </w:p>
        </w:tc>
        <w:tc>
          <w:tcPr>
            <w:tcW w:w="1942" w:type="pct"/>
            <w:shd w:val="clear" w:color="auto" w:fill="C0F1FE" w:themeFill="accent1" w:themeFillTint="33"/>
            <w:vAlign w:val="center"/>
          </w:tcPr>
          <w:p w14:paraId="39C4E7A9" w14:textId="3B42A7DD" w:rsidR="00CE75B7" w:rsidRPr="00183E65" w:rsidRDefault="00CE75B7" w:rsidP="00753BBF">
            <w:pPr>
              <w:spacing w:line="360" w:lineRule="auto"/>
              <w:jc w:val="center"/>
              <w:rPr>
                <w:rFonts w:ascii="Arial Nova Light" w:hAnsi="Arial Nova Light"/>
              </w:rPr>
            </w:pPr>
            <w:r w:rsidRPr="00183E65">
              <w:rPr>
                <w:rFonts w:ascii="Arial Nova Light" w:hAnsi="Arial Nova Light"/>
              </w:rPr>
              <w:t>Club Biogaz (L. BUDIN)</w:t>
            </w:r>
          </w:p>
        </w:tc>
        <w:tc>
          <w:tcPr>
            <w:tcW w:w="1872" w:type="pct"/>
            <w:shd w:val="clear" w:color="auto" w:fill="C0F1FE" w:themeFill="accent1" w:themeFillTint="33"/>
            <w:vAlign w:val="center"/>
          </w:tcPr>
          <w:p w14:paraId="51F80DD1" w14:textId="0E81E731" w:rsidR="00CE75B7" w:rsidRPr="00183E65" w:rsidRDefault="00591252" w:rsidP="00753BBF">
            <w:pPr>
              <w:spacing w:line="360" w:lineRule="auto"/>
              <w:jc w:val="center"/>
              <w:rPr>
                <w:rFonts w:ascii="Arial Nova Light" w:hAnsi="Arial Nova Light"/>
              </w:rPr>
            </w:pPr>
            <w:r w:rsidRPr="00183E65">
              <w:rPr>
                <w:rFonts w:ascii="Arial Nova Light" w:hAnsi="Arial Nova Light"/>
              </w:rPr>
              <w:t>Mise à jour octobre décembre 2024 (candidature, label start)</w:t>
            </w:r>
          </w:p>
        </w:tc>
      </w:tr>
      <w:tr w:rsidR="00154DC3" w:rsidRPr="00183E65" w14:paraId="4182D27E" w14:textId="77777777" w:rsidTr="006478B4">
        <w:trPr>
          <w:jc w:val="center"/>
        </w:trPr>
        <w:tc>
          <w:tcPr>
            <w:tcW w:w="530" w:type="pct"/>
            <w:shd w:val="clear" w:color="auto" w:fill="C0F1FE" w:themeFill="accent1" w:themeFillTint="33"/>
            <w:vAlign w:val="center"/>
          </w:tcPr>
          <w:p w14:paraId="4FE2C8A6" w14:textId="34D6C66F" w:rsidR="00154DC3" w:rsidRPr="00183E65" w:rsidRDefault="00154DC3" w:rsidP="006478B4">
            <w:pPr>
              <w:spacing w:line="360" w:lineRule="auto"/>
              <w:jc w:val="center"/>
              <w:rPr>
                <w:rFonts w:ascii="Arial Nova Light" w:hAnsi="Arial Nova Light"/>
              </w:rPr>
            </w:pPr>
            <w:r w:rsidRPr="00183E65">
              <w:rPr>
                <w:rFonts w:ascii="Arial Nova Light" w:hAnsi="Arial Nova Light"/>
              </w:rPr>
              <w:t>5</w:t>
            </w:r>
            <w:r>
              <w:rPr>
                <w:rFonts w:ascii="Arial Nova Light" w:hAnsi="Arial Nova Light"/>
              </w:rPr>
              <w:t>.0</w:t>
            </w:r>
          </w:p>
        </w:tc>
        <w:tc>
          <w:tcPr>
            <w:tcW w:w="655" w:type="pct"/>
            <w:shd w:val="clear" w:color="auto" w:fill="C0F1FE" w:themeFill="accent1" w:themeFillTint="33"/>
            <w:vAlign w:val="center"/>
          </w:tcPr>
          <w:p w14:paraId="4A386F7B" w14:textId="35DA71A4" w:rsidR="00154DC3" w:rsidRPr="00183E65" w:rsidRDefault="00154DC3" w:rsidP="006478B4">
            <w:pPr>
              <w:spacing w:line="360" w:lineRule="auto"/>
              <w:rPr>
                <w:rFonts w:ascii="Arial Nova Light" w:hAnsi="Arial Nova Light"/>
              </w:rPr>
            </w:pPr>
            <w:r>
              <w:rPr>
                <w:rFonts w:ascii="Arial Nova Light" w:hAnsi="Arial Nova Light"/>
              </w:rPr>
              <w:t>01/01</w:t>
            </w:r>
            <w:r w:rsidRPr="00183E65">
              <w:rPr>
                <w:rFonts w:ascii="Arial Nova Light" w:hAnsi="Arial Nova Light"/>
              </w:rPr>
              <w:t>/202</w:t>
            </w:r>
            <w:r>
              <w:rPr>
                <w:rFonts w:ascii="Arial Nova Light" w:hAnsi="Arial Nova Light"/>
              </w:rPr>
              <w:t>5</w:t>
            </w:r>
          </w:p>
        </w:tc>
        <w:tc>
          <w:tcPr>
            <w:tcW w:w="1942" w:type="pct"/>
            <w:shd w:val="clear" w:color="auto" w:fill="C0F1FE" w:themeFill="accent1" w:themeFillTint="33"/>
            <w:vAlign w:val="center"/>
          </w:tcPr>
          <w:p w14:paraId="7219A017" w14:textId="77777777" w:rsidR="00154DC3" w:rsidRPr="00183E65" w:rsidRDefault="00154DC3" w:rsidP="006478B4">
            <w:pPr>
              <w:spacing w:line="360" w:lineRule="auto"/>
              <w:jc w:val="center"/>
              <w:rPr>
                <w:rFonts w:ascii="Arial Nova Light" w:hAnsi="Arial Nova Light"/>
              </w:rPr>
            </w:pPr>
            <w:r w:rsidRPr="00183E65">
              <w:rPr>
                <w:rFonts w:ascii="Arial Nova Light" w:hAnsi="Arial Nova Light"/>
              </w:rPr>
              <w:t>Club Biogaz (L. BUDIN)</w:t>
            </w:r>
          </w:p>
        </w:tc>
        <w:tc>
          <w:tcPr>
            <w:tcW w:w="1872" w:type="pct"/>
            <w:shd w:val="clear" w:color="auto" w:fill="C0F1FE" w:themeFill="accent1" w:themeFillTint="33"/>
            <w:vAlign w:val="center"/>
          </w:tcPr>
          <w:p w14:paraId="5C1F8D76" w14:textId="6C020AD8" w:rsidR="00154DC3" w:rsidRPr="00183E65" w:rsidRDefault="00154DC3" w:rsidP="006478B4">
            <w:pPr>
              <w:spacing w:line="360" w:lineRule="auto"/>
              <w:jc w:val="center"/>
              <w:rPr>
                <w:rFonts w:ascii="Arial Nova Light" w:hAnsi="Arial Nova Light"/>
              </w:rPr>
            </w:pPr>
            <w:r w:rsidRPr="00183E65">
              <w:rPr>
                <w:rFonts w:ascii="Arial Nova Light" w:hAnsi="Arial Nova Light"/>
              </w:rPr>
              <w:t xml:space="preserve">Mise à jour </w:t>
            </w:r>
            <w:r w:rsidR="00095D0D">
              <w:rPr>
                <w:rFonts w:ascii="Arial Nova Light" w:hAnsi="Arial Nova Light"/>
              </w:rPr>
              <w:t>JANVIER 2025</w:t>
            </w:r>
            <w:r w:rsidRPr="00183E65">
              <w:rPr>
                <w:rFonts w:ascii="Arial Nova Light" w:hAnsi="Arial Nova Light"/>
              </w:rPr>
              <w:t xml:space="preserve"> (</w:t>
            </w:r>
            <w:r w:rsidR="00095D0D">
              <w:rPr>
                <w:rFonts w:ascii="Arial Nova Light" w:hAnsi="Arial Nova Light"/>
              </w:rPr>
              <w:t xml:space="preserve">recevabilité par </w:t>
            </w:r>
            <w:proofErr w:type="gramStart"/>
            <w:r w:rsidR="00095D0D">
              <w:rPr>
                <w:rFonts w:ascii="Arial Nova Light" w:hAnsi="Arial Nova Light"/>
              </w:rPr>
              <w:t>ATEE ,</w:t>
            </w:r>
            <w:proofErr w:type="gramEnd"/>
            <w:r w:rsidR="00095D0D">
              <w:rPr>
                <w:rFonts w:ascii="Arial Nova Light" w:hAnsi="Arial Nova Light"/>
              </w:rPr>
              <w:t xml:space="preserve"> révision tarifs)</w:t>
            </w:r>
          </w:p>
        </w:tc>
      </w:tr>
    </w:tbl>
    <w:p w14:paraId="27F961B2" w14:textId="536AA23D" w:rsidR="009506B5" w:rsidRPr="00183E65" w:rsidRDefault="009506B5" w:rsidP="00753BBF">
      <w:pPr>
        <w:spacing w:line="360" w:lineRule="auto"/>
        <w:rPr>
          <w:rFonts w:ascii="Arial Nova Light" w:hAnsi="Arial Nova Light"/>
        </w:rPr>
      </w:pPr>
      <w:r w:rsidRPr="00183E65">
        <w:rPr>
          <w:rFonts w:ascii="Arial Nova Light" w:hAnsi="Arial Nova Light"/>
        </w:rPr>
        <w:br w:type="page"/>
      </w:r>
    </w:p>
    <w:p w14:paraId="52A025E9" w14:textId="6E34B248" w:rsidR="00FF5CB8" w:rsidRPr="00183E65" w:rsidRDefault="00F96D28" w:rsidP="00753BBF">
      <w:pPr>
        <w:pStyle w:val="Titre"/>
        <w:spacing w:line="360" w:lineRule="auto"/>
        <w:rPr>
          <w:rFonts w:ascii="Arial Nova Light" w:hAnsi="Arial Nova Light"/>
          <w:sz w:val="16"/>
        </w:rPr>
      </w:pPr>
      <w:r w:rsidRPr="00183E65">
        <w:rPr>
          <w:rFonts w:ascii="Arial Nova Light" w:hAnsi="Arial Nova Light"/>
          <w:bCs w:val="0"/>
          <w:caps w:val="0"/>
        </w:rPr>
        <w:lastRenderedPageBreak/>
        <w:t>PREAMBULE</w:t>
      </w:r>
    </w:p>
    <w:p w14:paraId="5FF9359E" w14:textId="71C719C0" w:rsidR="00753BBF" w:rsidRPr="00183E65" w:rsidRDefault="00753BBF" w:rsidP="00753BBF">
      <w:pPr>
        <w:spacing w:line="360" w:lineRule="auto"/>
        <w:rPr>
          <w:rFonts w:ascii="Arial Nova Light" w:hAnsi="Arial Nova Light" w:cs="Arial"/>
        </w:rPr>
      </w:pPr>
      <w:r w:rsidRPr="00183E65">
        <w:rPr>
          <w:rFonts w:ascii="Arial Nova Light" w:hAnsi="Arial Nova Light" w:cs="Arial"/>
        </w:rPr>
        <w:t xml:space="preserve">Le présent dossier de candidature sert à la phase de « recevabilité », étudiée par </w:t>
      </w:r>
      <w:r w:rsidR="00DE0BDE">
        <w:rPr>
          <w:rFonts w:ascii="Arial Nova Light" w:hAnsi="Arial Nova Light" w:cs="Arial"/>
        </w:rPr>
        <w:t>le secrétariat QUALIMETHA de l’ATEE</w:t>
      </w:r>
      <w:r w:rsidRPr="00183E65">
        <w:rPr>
          <w:rFonts w:ascii="Arial Nova Light" w:hAnsi="Arial Nova Light" w:cs="Arial"/>
        </w:rPr>
        <w:t>.</w:t>
      </w:r>
    </w:p>
    <w:p w14:paraId="4797C228" w14:textId="77777777" w:rsidR="00753BBF" w:rsidRPr="00183E65" w:rsidRDefault="00753BBF" w:rsidP="00753BBF">
      <w:pPr>
        <w:spacing w:line="360" w:lineRule="auto"/>
        <w:rPr>
          <w:rFonts w:ascii="Arial Nova Light" w:hAnsi="Arial Nova Light" w:cs="Arial"/>
        </w:rPr>
      </w:pPr>
    </w:p>
    <w:p w14:paraId="54D4B347" w14:textId="008D1E9C" w:rsidR="00753BBF" w:rsidRPr="00183E65" w:rsidRDefault="00753BBF" w:rsidP="00753BBF">
      <w:pPr>
        <w:spacing w:line="360" w:lineRule="auto"/>
        <w:rPr>
          <w:rFonts w:ascii="Arial Nova Light" w:hAnsi="Arial Nova Light" w:cs="Arial"/>
          <w:u w:val="single"/>
        </w:rPr>
      </w:pPr>
      <w:r w:rsidRPr="00183E65">
        <w:rPr>
          <w:rFonts w:ascii="Arial Nova Light" w:hAnsi="Arial Nova Light" w:cs="Arial"/>
        </w:rPr>
        <w:t xml:space="preserve">Cette phase consiste à l’examen complet de la candidature par </w:t>
      </w:r>
      <w:r w:rsidR="00FD068F">
        <w:rPr>
          <w:rFonts w:ascii="Arial Nova Light" w:hAnsi="Arial Nova Light" w:cs="Arial"/>
        </w:rPr>
        <w:t>l’ATEE ainsi que la Commission de labellisation</w:t>
      </w:r>
      <w:r w:rsidRPr="00183E65">
        <w:rPr>
          <w:rFonts w:ascii="Arial Nova Light" w:hAnsi="Arial Nova Light" w:cs="Arial"/>
        </w:rPr>
        <w:t xml:space="preserve"> avant d’engager les parties dans l’étape d’audit. </w:t>
      </w:r>
      <w:r w:rsidR="00FD068F">
        <w:rPr>
          <w:rFonts w:ascii="Arial Nova Light" w:hAnsi="Arial Nova Light" w:cs="Arial"/>
        </w:rPr>
        <w:t xml:space="preserve">Les frais d’études sont compris dans les </w:t>
      </w:r>
      <w:r w:rsidR="001161C9" w:rsidRPr="001161C9">
        <w:rPr>
          <w:rFonts w:ascii="Arial Nova Light" w:hAnsi="Arial Nova Light" w:cs="Arial"/>
        </w:rPr>
        <w:t>FRAIS DE DOSSIER ET ETUDE RECEVABILITE ATEE</w:t>
      </w:r>
      <w:r w:rsidRPr="00183E65">
        <w:rPr>
          <w:rFonts w:ascii="Arial Nova Light" w:hAnsi="Arial Nova Light" w:cs="Arial"/>
        </w:rPr>
        <w:t xml:space="preserve">, </w:t>
      </w:r>
      <w:r w:rsidRPr="00183E65">
        <w:rPr>
          <w:rFonts w:ascii="Arial Nova Light" w:hAnsi="Arial Nova Light" w:cs="Arial"/>
          <w:b/>
          <w:u w:val="single"/>
        </w:rPr>
        <w:t>sous réserve de la transmission du dossier de candidature complet par le candidat</w:t>
      </w:r>
      <w:r w:rsidR="00817974">
        <w:rPr>
          <w:rFonts w:ascii="Arial Nova Light" w:hAnsi="Arial Nova Light" w:cs="Arial"/>
          <w:b/>
          <w:u w:val="single"/>
        </w:rPr>
        <w:t xml:space="preserve"> et règlement des frais applicables au 01/01/2025 (</w:t>
      </w:r>
      <w:proofErr w:type="spellStart"/>
      <w:r w:rsidR="00817974">
        <w:rPr>
          <w:rFonts w:ascii="Arial Nova Light" w:hAnsi="Arial Nova Light" w:cs="Arial"/>
          <w:b/>
          <w:u w:val="single"/>
        </w:rPr>
        <w:t>cf</w:t>
      </w:r>
      <w:proofErr w:type="spellEnd"/>
      <w:r w:rsidR="00817974">
        <w:rPr>
          <w:rFonts w:ascii="Arial Nova Light" w:hAnsi="Arial Nova Light" w:cs="Arial"/>
          <w:b/>
          <w:u w:val="single"/>
        </w:rPr>
        <w:t xml:space="preserve"> critère R12)</w:t>
      </w:r>
    </w:p>
    <w:p w14:paraId="72B66943" w14:textId="5AF12D98" w:rsidR="00F82C85" w:rsidRPr="00183E65" w:rsidRDefault="00F82C85" w:rsidP="00753BBF">
      <w:pPr>
        <w:spacing w:line="360" w:lineRule="auto"/>
        <w:rPr>
          <w:rFonts w:ascii="Arial Nova Light" w:hAnsi="Arial Nova Light"/>
        </w:rPr>
      </w:pPr>
    </w:p>
    <w:p w14:paraId="0B9EA191" w14:textId="77777777" w:rsidR="00753BBF" w:rsidRPr="00183E65" w:rsidRDefault="00753BBF" w:rsidP="00753BBF">
      <w:pPr>
        <w:spacing w:line="360" w:lineRule="auto"/>
        <w:rPr>
          <w:rFonts w:ascii="Arial Nova Light" w:hAnsi="Arial Nova Light"/>
        </w:rPr>
      </w:pPr>
    </w:p>
    <w:p w14:paraId="574BE50B" w14:textId="5139D3F3" w:rsidR="004D5196" w:rsidRPr="00183E65" w:rsidRDefault="004D5196" w:rsidP="004D5196">
      <w:pPr>
        <w:spacing w:line="360" w:lineRule="auto"/>
        <w:rPr>
          <w:rFonts w:ascii="Arial Nova Light" w:hAnsi="Arial Nova Light"/>
        </w:rPr>
      </w:pPr>
      <w:r>
        <w:rPr>
          <w:rFonts w:ascii="Arial Nova Light" w:hAnsi="Arial Nova Light"/>
        </w:rPr>
        <w:t xml:space="preserve">Ce dossier de candidature est soumis pour avis aux membres de la commission de </w:t>
      </w:r>
      <w:r w:rsidR="00876F52">
        <w:rPr>
          <w:rFonts w:ascii="Arial Nova Light" w:hAnsi="Arial Nova Light"/>
        </w:rPr>
        <w:t>labellisation, les</w:t>
      </w:r>
      <w:r>
        <w:rPr>
          <w:rFonts w:ascii="Arial Nova Light" w:hAnsi="Arial Nova Light"/>
        </w:rPr>
        <w:t xml:space="preserve"> exigences de forme et contenu doivent donc </w:t>
      </w:r>
      <w:r w:rsidR="00876F52">
        <w:rPr>
          <w:rFonts w:ascii="Arial Nova Light" w:hAnsi="Arial Nova Light"/>
        </w:rPr>
        <w:t>être</w:t>
      </w:r>
      <w:r w:rsidR="006478B4">
        <w:rPr>
          <w:rFonts w:ascii="Arial Nova Light" w:hAnsi="Arial Nova Light"/>
        </w:rPr>
        <w:t xml:space="preserve"> </w:t>
      </w:r>
      <w:r>
        <w:rPr>
          <w:rFonts w:ascii="Arial Nova Light" w:hAnsi="Arial Nova Light"/>
        </w:rPr>
        <w:t>respect</w:t>
      </w:r>
      <w:r w:rsidR="006F6925">
        <w:rPr>
          <w:rFonts w:ascii="Arial Nova Light" w:hAnsi="Arial Nova Light"/>
        </w:rPr>
        <w:t>ées</w:t>
      </w:r>
      <w:r>
        <w:rPr>
          <w:rFonts w:ascii="Arial Nova Light" w:hAnsi="Arial Nova Light"/>
        </w:rPr>
        <w:t xml:space="preserve"> pour permettre </w:t>
      </w:r>
      <w:r w:rsidR="006478B4">
        <w:rPr>
          <w:rFonts w:ascii="Arial Nova Light" w:hAnsi="Arial Nova Light"/>
        </w:rPr>
        <w:t>son</w:t>
      </w:r>
      <w:r w:rsidR="006F6925">
        <w:rPr>
          <w:rFonts w:ascii="Arial Nova Light" w:hAnsi="Arial Nova Light"/>
        </w:rPr>
        <w:t xml:space="preserve"> </w:t>
      </w:r>
      <w:r w:rsidR="00E8294F">
        <w:rPr>
          <w:rFonts w:ascii="Arial Nova Light" w:hAnsi="Arial Nova Light"/>
        </w:rPr>
        <w:t>instruction</w:t>
      </w:r>
      <w:r w:rsidR="006478B4">
        <w:rPr>
          <w:rFonts w:ascii="Arial Nova Light" w:hAnsi="Arial Nova Light"/>
        </w:rPr>
        <w:t>.</w:t>
      </w:r>
    </w:p>
    <w:p w14:paraId="4FBD98E2" w14:textId="041503F3" w:rsidR="00EF4185" w:rsidRPr="00183E65" w:rsidRDefault="00817974" w:rsidP="00753BBF">
      <w:pPr>
        <w:spacing w:line="360" w:lineRule="auto"/>
        <w:rPr>
          <w:rFonts w:ascii="Arial Nova Light" w:eastAsiaTheme="minorEastAsia" w:hAnsi="Arial Nova Light"/>
          <w:b/>
          <w:color w:val="FF0000"/>
        </w:rPr>
      </w:pPr>
      <w:r w:rsidRPr="00817974">
        <w:rPr>
          <w:rFonts w:ascii="Arial Nova Light" w:hAnsi="Arial Nova Light"/>
          <w:b/>
          <w:color w:val="FF0000"/>
        </w:rPr>
        <w:t>L</w:t>
      </w:r>
      <w:r w:rsidR="00753BBF" w:rsidRPr="00817974">
        <w:rPr>
          <w:rFonts w:ascii="Arial Nova Light" w:eastAsiaTheme="minorEastAsia" w:hAnsi="Arial Nova Light"/>
          <w:b/>
          <w:color w:val="FF0000"/>
        </w:rPr>
        <w:t xml:space="preserve">e </w:t>
      </w:r>
      <w:r w:rsidRPr="00817974">
        <w:rPr>
          <w:rFonts w:ascii="Arial Nova Light" w:eastAsiaTheme="minorEastAsia" w:hAnsi="Arial Nova Light"/>
          <w:b/>
          <w:color w:val="FF0000"/>
        </w:rPr>
        <w:t xml:space="preserve">présent </w:t>
      </w:r>
      <w:r w:rsidR="00E8294F">
        <w:rPr>
          <w:rFonts w:ascii="Arial Nova Light" w:eastAsiaTheme="minorEastAsia" w:hAnsi="Arial Nova Light"/>
          <w:b/>
          <w:color w:val="FF0000"/>
        </w:rPr>
        <w:t>fichier « </w:t>
      </w:r>
      <w:r w:rsidR="00753BBF" w:rsidRPr="00817974">
        <w:rPr>
          <w:rFonts w:ascii="Arial Nova Light" w:eastAsiaTheme="minorEastAsia" w:hAnsi="Arial Nova Light"/>
          <w:b/>
          <w:color w:val="FF0000"/>
        </w:rPr>
        <w:t>dossier de candidature</w:t>
      </w:r>
      <w:r w:rsidR="00E8294F">
        <w:rPr>
          <w:rFonts w:ascii="Arial Nova Light" w:eastAsiaTheme="minorEastAsia" w:hAnsi="Arial Nova Light"/>
          <w:b/>
          <w:color w:val="FF0000"/>
        </w:rPr>
        <w:t> »</w:t>
      </w:r>
      <w:r w:rsidR="00753BBF" w:rsidRPr="00817974">
        <w:rPr>
          <w:rFonts w:ascii="Arial Nova Light" w:eastAsiaTheme="minorEastAsia" w:hAnsi="Arial Nova Light"/>
          <w:b/>
          <w:color w:val="FF0000"/>
        </w:rPr>
        <w:t xml:space="preserve"> </w:t>
      </w:r>
      <w:r w:rsidRPr="00817974">
        <w:rPr>
          <w:rFonts w:ascii="Arial Nova Light" w:eastAsiaTheme="minorEastAsia" w:hAnsi="Arial Nova Light"/>
          <w:b/>
          <w:color w:val="FF0000"/>
        </w:rPr>
        <w:t>doit être renseigné et fourni intégralement</w:t>
      </w:r>
      <w:r w:rsidR="0082339D" w:rsidRPr="00817974">
        <w:rPr>
          <w:rFonts w:ascii="Arial Nova Light" w:eastAsiaTheme="minorEastAsia" w:hAnsi="Arial Nova Light"/>
          <w:b/>
          <w:color w:val="FF0000"/>
        </w:rPr>
        <w:t xml:space="preserve">, </w:t>
      </w:r>
      <w:r w:rsidR="0082339D" w:rsidRPr="00183E65">
        <w:rPr>
          <w:rFonts w:ascii="Arial Nova Light" w:eastAsiaTheme="minorEastAsia" w:hAnsi="Arial Nova Light"/>
          <w:b/>
          <w:color w:val="FF0000"/>
        </w:rPr>
        <w:t>ai</w:t>
      </w:r>
      <w:r w:rsidR="0082339D" w:rsidRPr="00817974">
        <w:rPr>
          <w:rFonts w:ascii="Arial Nova Light" w:eastAsiaTheme="minorEastAsia" w:hAnsi="Arial Nova Light"/>
          <w:b/>
          <w:color w:val="FF0000"/>
        </w:rPr>
        <w:t xml:space="preserve">nsi </w:t>
      </w:r>
      <w:r w:rsidR="0082339D" w:rsidRPr="00183E65">
        <w:rPr>
          <w:rFonts w:ascii="Arial Nova Light" w:eastAsiaTheme="minorEastAsia" w:hAnsi="Arial Nova Light"/>
          <w:b/>
          <w:color w:val="FF0000"/>
        </w:rPr>
        <w:t xml:space="preserve">que les </w:t>
      </w:r>
      <w:r w:rsidR="003B2505" w:rsidRPr="00183E65">
        <w:rPr>
          <w:rFonts w:ascii="Arial Nova Light" w:eastAsiaTheme="minorEastAsia" w:hAnsi="Arial Nova Light"/>
          <w:b/>
          <w:color w:val="FF0000"/>
        </w:rPr>
        <w:t xml:space="preserve">commentaires et </w:t>
      </w:r>
      <w:r w:rsidR="0082339D" w:rsidRPr="00183E65">
        <w:rPr>
          <w:rFonts w:ascii="Arial Nova Light" w:eastAsiaTheme="minorEastAsia" w:hAnsi="Arial Nova Light"/>
          <w:b/>
          <w:color w:val="FF0000"/>
        </w:rPr>
        <w:t xml:space="preserve">tableaux de synthèse </w:t>
      </w:r>
      <w:r w:rsidR="003B2505" w:rsidRPr="00183E65">
        <w:rPr>
          <w:rFonts w:ascii="Arial Nova Light" w:eastAsiaTheme="minorEastAsia" w:hAnsi="Arial Nova Light"/>
          <w:b/>
          <w:color w:val="FF0000"/>
        </w:rPr>
        <w:t>qu’il contient</w:t>
      </w:r>
      <w:r w:rsidR="00F549C7" w:rsidRPr="00183E65">
        <w:rPr>
          <w:rFonts w:ascii="Arial Nova Light" w:eastAsiaTheme="minorEastAsia" w:hAnsi="Arial Nova Light"/>
          <w:b/>
          <w:color w:val="FF0000"/>
        </w:rPr>
        <w:t xml:space="preserve"> (effectifs, ressources financières</w:t>
      </w:r>
      <w:r w:rsidR="00EF4185" w:rsidRPr="00183E65">
        <w:rPr>
          <w:rFonts w:ascii="Arial Nova Light" w:eastAsiaTheme="minorEastAsia" w:hAnsi="Arial Nova Light"/>
          <w:b/>
          <w:color w:val="FF0000"/>
        </w:rPr>
        <w:t>…)</w:t>
      </w:r>
      <w:r w:rsidR="003B2505" w:rsidRPr="00183E65">
        <w:rPr>
          <w:rFonts w:ascii="Arial Nova Light" w:eastAsiaTheme="minorEastAsia" w:hAnsi="Arial Nova Light"/>
          <w:b/>
          <w:color w:val="FF0000"/>
        </w:rPr>
        <w:t xml:space="preserve">. </w:t>
      </w:r>
    </w:p>
    <w:p w14:paraId="04D590CD" w14:textId="354522EC" w:rsidR="00EF4185" w:rsidRPr="00183E65" w:rsidRDefault="003B2505" w:rsidP="00753BBF">
      <w:pPr>
        <w:spacing w:line="360" w:lineRule="auto"/>
        <w:rPr>
          <w:rFonts w:ascii="Arial Nova Light" w:eastAsiaTheme="minorEastAsia" w:hAnsi="Arial Nova Light"/>
          <w:b/>
          <w:color w:val="FF0000"/>
        </w:rPr>
      </w:pPr>
      <w:r w:rsidRPr="00183E65">
        <w:rPr>
          <w:rFonts w:ascii="Arial Nova Light" w:eastAsiaTheme="minorEastAsia" w:hAnsi="Arial Nova Light"/>
          <w:b/>
          <w:color w:val="FF0000"/>
        </w:rPr>
        <w:t xml:space="preserve">Ce document ne doit pas être </w:t>
      </w:r>
      <w:r w:rsidR="000621D8" w:rsidRPr="00183E65">
        <w:rPr>
          <w:rFonts w:ascii="Arial Nova Light" w:eastAsiaTheme="minorEastAsia" w:hAnsi="Arial Nova Light"/>
          <w:b/>
          <w:color w:val="FF0000"/>
        </w:rPr>
        <w:t>tronqué</w:t>
      </w:r>
      <w:r w:rsidR="00E8294F">
        <w:rPr>
          <w:rFonts w:ascii="Arial Nova Light" w:eastAsiaTheme="minorEastAsia" w:hAnsi="Arial Nova Light"/>
          <w:b/>
          <w:color w:val="FF0000"/>
        </w:rPr>
        <w:t xml:space="preserve"> (ne pas supprimer de texte ni paragraphes s’ils vous plait</w:t>
      </w:r>
      <w:r w:rsidR="00984723">
        <w:rPr>
          <w:rFonts w:ascii="Arial Nova Light" w:eastAsiaTheme="minorEastAsia" w:hAnsi="Arial Nova Light"/>
          <w:b/>
          <w:color w:val="FF0000"/>
        </w:rPr>
        <w:t>).</w:t>
      </w:r>
    </w:p>
    <w:p w14:paraId="5FA8F5CA" w14:textId="7A710452" w:rsidR="00753BBF" w:rsidRPr="00183E65" w:rsidRDefault="000621D8" w:rsidP="00753BBF">
      <w:pPr>
        <w:spacing w:line="360" w:lineRule="auto"/>
        <w:rPr>
          <w:rFonts w:ascii="Arial Nova Light" w:hAnsi="Arial Nova Light"/>
          <w:b/>
          <w:color w:val="FF0000"/>
        </w:rPr>
      </w:pPr>
      <w:r w:rsidRPr="00183E65">
        <w:rPr>
          <w:rFonts w:ascii="Arial Nova Light" w:eastAsiaTheme="minorEastAsia" w:hAnsi="Arial Nova Light"/>
          <w:b/>
          <w:color w:val="FF0000"/>
        </w:rPr>
        <w:t>La fourniture d’annexes n’exempte pas de compléter le dossier</w:t>
      </w:r>
      <w:r w:rsidR="006478B4">
        <w:rPr>
          <w:rFonts w:ascii="Arial Nova Light" w:eastAsiaTheme="minorEastAsia" w:hAnsi="Arial Nova Light"/>
          <w:b/>
          <w:color w:val="FF0000"/>
        </w:rPr>
        <w:t>.</w:t>
      </w:r>
    </w:p>
    <w:p w14:paraId="716EFC9A" w14:textId="37587BCF" w:rsidR="00F82C85" w:rsidRPr="00183E65" w:rsidRDefault="00F82C85" w:rsidP="00753BBF">
      <w:pPr>
        <w:spacing w:line="360" w:lineRule="auto"/>
        <w:rPr>
          <w:rFonts w:ascii="Arial Nova Light" w:hAnsi="Arial Nova Light"/>
        </w:rPr>
      </w:pPr>
    </w:p>
    <w:p w14:paraId="37BD0194" w14:textId="68F2576A" w:rsidR="00411379" w:rsidRPr="00183E65" w:rsidRDefault="00411379" w:rsidP="00753BBF">
      <w:pPr>
        <w:spacing w:line="360" w:lineRule="auto"/>
        <w:rPr>
          <w:rFonts w:ascii="Arial Nova Light" w:hAnsi="Arial Nova Light"/>
        </w:rPr>
      </w:pPr>
    </w:p>
    <w:p w14:paraId="65C6FE27" w14:textId="1E1102F3" w:rsidR="00411379" w:rsidRPr="00183E65" w:rsidRDefault="00411379" w:rsidP="00753BBF">
      <w:pPr>
        <w:spacing w:line="360" w:lineRule="auto"/>
        <w:rPr>
          <w:rFonts w:ascii="Arial Nova Light" w:hAnsi="Arial Nova Light"/>
        </w:rPr>
      </w:pPr>
    </w:p>
    <w:p w14:paraId="0DAAE385" w14:textId="6F33C1C5" w:rsidR="00411379" w:rsidRPr="00183E65" w:rsidRDefault="00411379" w:rsidP="00753BBF">
      <w:pPr>
        <w:spacing w:line="360" w:lineRule="auto"/>
        <w:rPr>
          <w:rFonts w:ascii="Arial Nova Light" w:hAnsi="Arial Nova Light"/>
        </w:rPr>
      </w:pPr>
    </w:p>
    <w:p w14:paraId="2F9D9762" w14:textId="4BC544F8" w:rsidR="00815572" w:rsidRPr="00183E65" w:rsidRDefault="00815572" w:rsidP="00753BBF">
      <w:pPr>
        <w:spacing w:line="360" w:lineRule="auto"/>
        <w:rPr>
          <w:rFonts w:ascii="Arial Nova Light" w:hAnsi="Arial Nova Light"/>
        </w:rPr>
      </w:pPr>
    </w:p>
    <w:p w14:paraId="69F3CB0A" w14:textId="48C11C85" w:rsidR="00815572" w:rsidRPr="00183E65" w:rsidRDefault="00815572" w:rsidP="00753BBF">
      <w:pPr>
        <w:spacing w:line="360" w:lineRule="auto"/>
        <w:rPr>
          <w:rFonts w:ascii="Arial Nova Light" w:hAnsi="Arial Nova Light"/>
        </w:rPr>
      </w:pPr>
    </w:p>
    <w:p w14:paraId="336FE4A5" w14:textId="77777777" w:rsidR="00815572" w:rsidRPr="00183E65" w:rsidRDefault="00815572" w:rsidP="00753BBF">
      <w:pPr>
        <w:spacing w:line="360" w:lineRule="auto"/>
        <w:rPr>
          <w:rFonts w:ascii="Arial Nova Light" w:hAnsi="Arial Nova Light"/>
        </w:rPr>
      </w:pPr>
    </w:p>
    <w:p w14:paraId="116F613F" w14:textId="78F26A5A" w:rsidR="00411379" w:rsidRPr="00183E65" w:rsidRDefault="00411379" w:rsidP="00753BBF">
      <w:pPr>
        <w:spacing w:line="360" w:lineRule="auto"/>
        <w:rPr>
          <w:rFonts w:ascii="Arial Nova Light" w:hAnsi="Arial Nova Light"/>
        </w:rPr>
      </w:pPr>
    </w:p>
    <w:p w14:paraId="06E6EEF1" w14:textId="77777777" w:rsidR="00411379" w:rsidRDefault="00411379" w:rsidP="00753BBF">
      <w:pPr>
        <w:spacing w:line="360" w:lineRule="auto"/>
        <w:rPr>
          <w:rFonts w:ascii="Arial Nova Light" w:hAnsi="Arial Nova Light"/>
        </w:rPr>
      </w:pPr>
    </w:p>
    <w:p w14:paraId="2FE95352" w14:textId="77777777" w:rsidR="006F6925" w:rsidRDefault="006F6925" w:rsidP="00753BBF">
      <w:pPr>
        <w:spacing w:line="360" w:lineRule="auto"/>
        <w:rPr>
          <w:rFonts w:ascii="Arial Nova Light" w:hAnsi="Arial Nova Light"/>
        </w:rPr>
      </w:pPr>
    </w:p>
    <w:p w14:paraId="7C8A2D4D" w14:textId="77777777" w:rsidR="006F6925" w:rsidRDefault="006F6925" w:rsidP="00753BBF">
      <w:pPr>
        <w:spacing w:line="360" w:lineRule="auto"/>
        <w:rPr>
          <w:rFonts w:ascii="Arial Nova Light" w:hAnsi="Arial Nova Light"/>
        </w:rPr>
      </w:pPr>
    </w:p>
    <w:p w14:paraId="77E213A3" w14:textId="77777777" w:rsidR="006F6925" w:rsidRDefault="006F6925" w:rsidP="00753BBF">
      <w:pPr>
        <w:spacing w:line="360" w:lineRule="auto"/>
        <w:rPr>
          <w:rFonts w:ascii="Arial Nova Light" w:hAnsi="Arial Nova Light"/>
        </w:rPr>
      </w:pPr>
    </w:p>
    <w:p w14:paraId="3C2BF607" w14:textId="77777777" w:rsidR="006F6925" w:rsidRDefault="006F6925" w:rsidP="00753BBF">
      <w:pPr>
        <w:spacing w:line="360" w:lineRule="auto"/>
        <w:rPr>
          <w:rFonts w:ascii="Arial Nova Light" w:hAnsi="Arial Nova Light"/>
        </w:rPr>
      </w:pPr>
    </w:p>
    <w:p w14:paraId="3D514B0F" w14:textId="77777777" w:rsidR="006F6925" w:rsidRPr="00183E65" w:rsidRDefault="006F6925" w:rsidP="00753BBF">
      <w:pPr>
        <w:spacing w:line="360" w:lineRule="auto"/>
        <w:rPr>
          <w:rFonts w:ascii="Arial Nova Light" w:hAnsi="Arial Nova Light"/>
        </w:rPr>
      </w:pPr>
    </w:p>
    <w:sdt>
      <w:sdtPr>
        <w:rPr>
          <w:rFonts w:ascii="Arial Narrow" w:hAnsi="Arial Narrow"/>
          <w:b w:val="0"/>
          <w:bCs w:val="0"/>
          <w:color w:val="000000"/>
          <w:sz w:val="22"/>
          <w:szCs w:val="22"/>
        </w:rPr>
        <w:id w:val="-109589611"/>
        <w:docPartObj>
          <w:docPartGallery w:val="Table of Contents"/>
          <w:docPartUnique/>
        </w:docPartObj>
      </w:sdtPr>
      <w:sdtEndPr/>
      <w:sdtContent>
        <w:p w14:paraId="4A7817B1" w14:textId="61E4B3E3" w:rsidR="00411379" w:rsidRPr="00183E65" w:rsidRDefault="00411379" w:rsidP="00411379">
          <w:pPr>
            <w:pStyle w:val="En-ttedetabledesmatires"/>
            <w:jc w:val="center"/>
            <w:rPr>
              <w:rFonts w:ascii="Arial Nova Light" w:hAnsi="Arial Nova Light"/>
              <w:color w:val="002060"/>
              <w:sz w:val="40"/>
            </w:rPr>
          </w:pPr>
          <w:r w:rsidRPr="00183E65">
            <w:rPr>
              <w:rFonts w:ascii="Arial Nova Light" w:hAnsi="Arial Nova Light"/>
              <w:color w:val="002060"/>
              <w:sz w:val="40"/>
            </w:rPr>
            <w:t>SOMMAIRE</w:t>
          </w:r>
        </w:p>
        <w:p w14:paraId="1DD605E6" w14:textId="77777777" w:rsidR="00411379" w:rsidRPr="00183E65" w:rsidRDefault="00411379" w:rsidP="00411379">
          <w:pPr>
            <w:rPr>
              <w:sz w:val="24"/>
            </w:rPr>
          </w:pPr>
        </w:p>
        <w:p w14:paraId="65FCE6AB" w14:textId="0EDBCD99" w:rsidR="00411379" w:rsidRPr="00183E65" w:rsidRDefault="00411379">
          <w:pPr>
            <w:pStyle w:val="TM2"/>
            <w:tabs>
              <w:tab w:val="left" w:pos="660"/>
              <w:tab w:val="right" w:leader="dot" w:pos="9060"/>
            </w:tabs>
            <w:rPr>
              <w:rFonts w:ascii="Arial Nova Light" w:hAnsi="Arial Nova Light"/>
              <w:b/>
              <w:noProof/>
              <w:sz w:val="28"/>
            </w:rPr>
          </w:pPr>
          <w:r w:rsidRPr="00183E65">
            <w:rPr>
              <w:rFonts w:ascii="Arial Nova Light" w:hAnsi="Arial Nova Light"/>
              <w:sz w:val="24"/>
            </w:rPr>
            <w:fldChar w:fldCharType="begin"/>
          </w:r>
          <w:r w:rsidRPr="00183E65">
            <w:rPr>
              <w:rFonts w:ascii="Arial Nova Light" w:hAnsi="Arial Nova Light"/>
              <w:sz w:val="24"/>
            </w:rPr>
            <w:instrText xml:space="preserve"> TOC \o "1-3" \h \z \u </w:instrText>
          </w:r>
          <w:r w:rsidRPr="00183E65">
            <w:rPr>
              <w:rFonts w:ascii="Arial Nova Light" w:hAnsi="Arial Nova Light"/>
              <w:sz w:val="24"/>
            </w:rPr>
            <w:fldChar w:fldCharType="separate"/>
          </w:r>
          <w:hyperlink w:anchor="_Toc67307382" w:history="1">
            <w:r w:rsidRPr="00183E65">
              <w:rPr>
                <w:rStyle w:val="Lienhypertexte"/>
                <w:rFonts w:ascii="Arial Nova Light" w:hAnsi="Arial Nova Light"/>
                <w:b/>
                <w:noProof/>
                <w:sz w:val="32"/>
              </w:rPr>
              <w:t>1.</w:t>
            </w:r>
            <w:r w:rsidRPr="00183E65">
              <w:rPr>
                <w:rFonts w:ascii="Arial Nova Light" w:hAnsi="Arial Nova Light"/>
                <w:b/>
                <w:noProof/>
                <w:sz w:val="32"/>
              </w:rPr>
              <w:tab/>
            </w:r>
            <w:r w:rsidRPr="00183E65">
              <w:rPr>
                <w:rStyle w:val="Lienhypertexte"/>
                <w:rFonts w:ascii="Arial Nova Light" w:hAnsi="Arial Nova Light"/>
                <w:b/>
                <w:noProof/>
                <w:sz w:val="32"/>
              </w:rPr>
              <w:t>PROCEDURE DE CANDIDATURE ET D’AUDIT</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_Toc67307382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6</w:t>
            </w:r>
            <w:r w:rsidRPr="00183E65">
              <w:rPr>
                <w:rFonts w:ascii="Arial Nova Light" w:hAnsi="Arial Nova Light"/>
                <w:b/>
                <w:noProof/>
                <w:webHidden/>
                <w:sz w:val="32"/>
              </w:rPr>
              <w:fldChar w:fldCharType="end"/>
            </w:r>
          </w:hyperlink>
        </w:p>
        <w:p w14:paraId="322A26E8" w14:textId="72973755" w:rsidR="00411379" w:rsidRPr="00183E65" w:rsidRDefault="00411379">
          <w:pPr>
            <w:pStyle w:val="TM2"/>
            <w:tabs>
              <w:tab w:val="left" w:pos="880"/>
              <w:tab w:val="right" w:leader="dot" w:pos="9060"/>
            </w:tabs>
            <w:rPr>
              <w:rFonts w:ascii="Arial Nova Light" w:hAnsi="Arial Nova Light"/>
              <w:b/>
              <w:noProof/>
              <w:sz w:val="24"/>
            </w:rPr>
          </w:pPr>
          <w:hyperlink w:anchor="_Toc67307383" w:history="1">
            <w:r w:rsidRPr="00183E65">
              <w:rPr>
                <w:rStyle w:val="Lienhypertexte"/>
                <w:rFonts w:ascii="Arial Nova Light" w:hAnsi="Arial Nova Light"/>
                <w:b/>
                <w:noProof/>
                <w:sz w:val="24"/>
              </w:rPr>
              <w:t>1.1</w:t>
            </w:r>
            <w:r w:rsidRPr="00183E65">
              <w:rPr>
                <w:rFonts w:ascii="Arial Nova Light" w:hAnsi="Arial Nova Light"/>
                <w:b/>
                <w:noProof/>
                <w:sz w:val="24"/>
              </w:rPr>
              <w:tab/>
            </w:r>
            <w:r w:rsidRPr="00183E65">
              <w:rPr>
                <w:rStyle w:val="Lienhypertexte"/>
                <w:rFonts w:ascii="Arial Nova Light" w:hAnsi="Arial Nova Light"/>
                <w:b/>
                <w:noProof/>
                <w:sz w:val="24"/>
              </w:rPr>
              <w:t>Comment candidater ?</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_Toc67307383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6</w:t>
            </w:r>
            <w:r w:rsidRPr="00183E65">
              <w:rPr>
                <w:rFonts w:ascii="Arial Nova Light" w:hAnsi="Arial Nova Light"/>
                <w:b/>
                <w:noProof/>
                <w:webHidden/>
                <w:sz w:val="24"/>
              </w:rPr>
              <w:fldChar w:fldCharType="end"/>
            </w:r>
          </w:hyperlink>
        </w:p>
        <w:p w14:paraId="162364A1" w14:textId="3950A988" w:rsidR="00411379" w:rsidRPr="00183E65" w:rsidRDefault="00411379">
          <w:pPr>
            <w:pStyle w:val="TM2"/>
            <w:tabs>
              <w:tab w:val="left" w:pos="880"/>
              <w:tab w:val="right" w:leader="dot" w:pos="9060"/>
            </w:tabs>
            <w:rPr>
              <w:rStyle w:val="Lienhypertexte"/>
              <w:rFonts w:ascii="Arial Nova Light" w:hAnsi="Arial Nova Light"/>
              <w:b/>
              <w:noProof/>
              <w:sz w:val="24"/>
            </w:rPr>
          </w:pPr>
          <w:hyperlink w:anchor="_Toc67307384" w:history="1">
            <w:r w:rsidRPr="00183E65">
              <w:rPr>
                <w:rStyle w:val="Lienhypertexte"/>
                <w:rFonts w:ascii="Arial Nova Light" w:hAnsi="Arial Nova Light"/>
                <w:b/>
                <w:noProof/>
                <w:sz w:val="24"/>
              </w:rPr>
              <w:t>1.2</w:t>
            </w:r>
            <w:r w:rsidRPr="00183E65">
              <w:rPr>
                <w:rFonts w:ascii="Arial Nova Light" w:hAnsi="Arial Nova Light"/>
                <w:b/>
                <w:noProof/>
                <w:sz w:val="24"/>
              </w:rPr>
              <w:tab/>
            </w:r>
            <w:r w:rsidRPr="00183E65">
              <w:rPr>
                <w:rStyle w:val="Lienhypertexte"/>
                <w:rFonts w:ascii="Arial Nova Light" w:hAnsi="Arial Nova Light"/>
                <w:b/>
                <w:noProof/>
                <w:sz w:val="24"/>
              </w:rPr>
              <w:t>Déroulé d’un audit Qualimétha®</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_Toc67307384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7</w:t>
            </w:r>
            <w:r w:rsidRPr="00183E65">
              <w:rPr>
                <w:rFonts w:ascii="Arial Nova Light" w:hAnsi="Arial Nova Light"/>
                <w:b/>
                <w:noProof/>
                <w:webHidden/>
                <w:sz w:val="24"/>
              </w:rPr>
              <w:fldChar w:fldCharType="end"/>
            </w:r>
          </w:hyperlink>
        </w:p>
        <w:p w14:paraId="4AF1021A" w14:textId="77777777" w:rsidR="00411379" w:rsidRPr="00183E65" w:rsidRDefault="00411379" w:rsidP="00411379">
          <w:pPr>
            <w:rPr>
              <w:noProof/>
              <w:lang w:eastAsia="zh-CN"/>
            </w:rPr>
          </w:pPr>
        </w:p>
        <w:p w14:paraId="66D83FDD" w14:textId="5D3724DD" w:rsidR="00411379" w:rsidRPr="00183E65" w:rsidRDefault="00411379">
          <w:pPr>
            <w:pStyle w:val="TM2"/>
            <w:tabs>
              <w:tab w:val="left" w:pos="660"/>
              <w:tab w:val="right" w:leader="dot" w:pos="9060"/>
            </w:tabs>
            <w:rPr>
              <w:rFonts w:ascii="Arial Nova Light" w:hAnsi="Arial Nova Light"/>
              <w:b/>
              <w:noProof/>
              <w:sz w:val="32"/>
            </w:rPr>
          </w:pPr>
          <w:hyperlink w:anchor="_Toc67307385" w:history="1">
            <w:r w:rsidRPr="00183E65">
              <w:rPr>
                <w:rStyle w:val="Lienhypertexte"/>
                <w:rFonts w:ascii="Arial Nova Light" w:hAnsi="Arial Nova Light"/>
                <w:b/>
                <w:noProof/>
                <w:sz w:val="32"/>
              </w:rPr>
              <w:t>2.</w:t>
            </w:r>
            <w:r w:rsidRPr="00183E65">
              <w:rPr>
                <w:rFonts w:ascii="Arial Nova Light" w:hAnsi="Arial Nova Light"/>
                <w:b/>
                <w:noProof/>
                <w:sz w:val="32"/>
              </w:rPr>
              <w:tab/>
            </w:r>
            <w:r w:rsidRPr="00183E65">
              <w:rPr>
                <w:rStyle w:val="Lienhypertexte"/>
                <w:rFonts w:ascii="Arial Nova Light" w:hAnsi="Arial Nova Light"/>
                <w:b/>
                <w:noProof/>
                <w:sz w:val="32"/>
              </w:rPr>
              <w:t>COMPLETER LE DOSSIER DE CANDIDATURE</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_Toc67307385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8</w:t>
            </w:r>
            <w:r w:rsidRPr="00183E65">
              <w:rPr>
                <w:rFonts w:ascii="Arial Nova Light" w:hAnsi="Arial Nova Light"/>
                <w:b/>
                <w:noProof/>
                <w:webHidden/>
                <w:sz w:val="32"/>
              </w:rPr>
              <w:fldChar w:fldCharType="end"/>
            </w:r>
          </w:hyperlink>
        </w:p>
        <w:p w14:paraId="1116F727" w14:textId="6CEB769D" w:rsidR="00411379" w:rsidRPr="00183E65" w:rsidRDefault="00411379">
          <w:pPr>
            <w:pStyle w:val="TM2"/>
            <w:tabs>
              <w:tab w:val="left" w:pos="880"/>
              <w:tab w:val="right" w:leader="dot" w:pos="9060"/>
            </w:tabs>
            <w:rPr>
              <w:rFonts w:ascii="Arial Nova Light" w:hAnsi="Arial Nova Light"/>
              <w:b/>
              <w:noProof/>
              <w:sz w:val="24"/>
            </w:rPr>
          </w:pPr>
          <w:hyperlink w:anchor="_Toc67307386" w:history="1">
            <w:r w:rsidRPr="00183E65">
              <w:rPr>
                <w:rStyle w:val="Lienhypertexte"/>
                <w:rFonts w:ascii="Arial Nova Light" w:hAnsi="Arial Nova Light"/>
                <w:b/>
                <w:noProof/>
                <w:sz w:val="24"/>
              </w:rPr>
              <w:t>2.1</w:t>
            </w:r>
            <w:r w:rsidRPr="00183E65">
              <w:rPr>
                <w:rFonts w:ascii="Arial Nova Light" w:hAnsi="Arial Nova Light"/>
                <w:b/>
                <w:noProof/>
                <w:sz w:val="24"/>
              </w:rPr>
              <w:tab/>
            </w:r>
            <w:r w:rsidRPr="00183E65">
              <w:rPr>
                <w:rStyle w:val="Lienhypertexte"/>
                <w:rFonts w:ascii="Arial Nova Light" w:hAnsi="Arial Nova Light"/>
                <w:b/>
                <w:noProof/>
                <w:sz w:val="24"/>
              </w:rPr>
              <w:t>Documents à joindre au dossier de candidature</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_Toc67307386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8</w:t>
            </w:r>
            <w:r w:rsidRPr="00183E65">
              <w:rPr>
                <w:rFonts w:ascii="Arial Nova Light" w:hAnsi="Arial Nova Light"/>
                <w:b/>
                <w:noProof/>
                <w:webHidden/>
                <w:sz w:val="24"/>
              </w:rPr>
              <w:fldChar w:fldCharType="end"/>
            </w:r>
          </w:hyperlink>
        </w:p>
        <w:p w14:paraId="39143BEE" w14:textId="220B1CA0" w:rsidR="00411379" w:rsidRPr="00183E65" w:rsidRDefault="00411379">
          <w:pPr>
            <w:pStyle w:val="TM2"/>
            <w:tabs>
              <w:tab w:val="left" w:pos="880"/>
              <w:tab w:val="right" w:leader="dot" w:pos="9060"/>
            </w:tabs>
            <w:rPr>
              <w:rFonts w:ascii="Arial Nova Light" w:hAnsi="Arial Nova Light"/>
              <w:b/>
              <w:noProof/>
              <w:sz w:val="24"/>
            </w:rPr>
          </w:pPr>
          <w:hyperlink w:anchor="_Toc67307387" w:history="1">
            <w:r w:rsidRPr="00183E65">
              <w:rPr>
                <w:rStyle w:val="Lienhypertexte"/>
                <w:rFonts w:ascii="Arial Nova Light" w:hAnsi="Arial Nova Light"/>
                <w:b/>
                <w:noProof/>
                <w:sz w:val="24"/>
              </w:rPr>
              <w:t>2.2</w:t>
            </w:r>
            <w:r w:rsidRPr="00183E65">
              <w:rPr>
                <w:rFonts w:ascii="Arial Nova Light" w:hAnsi="Arial Nova Light"/>
                <w:b/>
                <w:noProof/>
                <w:sz w:val="24"/>
              </w:rPr>
              <w:tab/>
            </w:r>
            <w:r w:rsidRPr="00183E65">
              <w:rPr>
                <w:rStyle w:val="Lienhypertexte"/>
                <w:rFonts w:ascii="Arial Nova Light" w:hAnsi="Arial Nova Light"/>
                <w:b/>
                <w:noProof/>
                <w:sz w:val="24"/>
              </w:rPr>
              <w:t>Informations générales (à remplir par le candidat)</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_Toc67307387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10</w:t>
            </w:r>
            <w:r w:rsidRPr="00183E65">
              <w:rPr>
                <w:rFonts w:ascii="Arial Nova Light" w:hAnsi="Arial Nova Light"/>
                <w:b/>
                <w:noProof/>
                <w:webHidden/>
                <w:sz w:val="24"/>
              </w:rPr>
              <w:fldChar w:fldCharType="end"/>
            </w:r>
          </w:hyperlink>
        </w:p>
        <w:p w14:paraId="584BEC1B" w14:textId="680EF5C5"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88" w:history="1">
            <w:r w:rsidRPr="00183E65">
              <w:rPr>
                <w:rStyle w:val="Lienhypertexte"/>
                <w:rFonts w:ascii="Arial Nova Light" w:hAnsi="Arial Nova Light"/>
                <w:i/>
                <w:noProof/>
                <w:sz w:val="24"/>
              </w:rPr>
              <w:t>Activités sur lesquelles l’entreprise souhaite candidater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_Toc67307388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10</w:t>
            </w:r>
            <w:r w:rsidRPr="00183E65">
              <w:rPr>
                <w:rFonts w:ascii="Arial Nova Light" w:hAnsi="Arial Nova Light"/>
                <w:i/>
                <w:noProof/>
                <w:webHidden/>
                <w:sz w:val="24"/>
              </w:rPr>
              <w:fldChar w:fldCharType="end"/>
            </w:r>
          </w:hyperlink>
        </w:p>
        <w:p w14:paraId="73ADAF0F" w14:textId="0813E259"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89" w:history="1">
            <w:r w:rsidRPr="00183E65">
              <w:rPr>
                <w:rStyle w:val="Lienhypertexte"/>
                <w:rFonts w:ascii="Arial Nova Light" w:hAnsi="Arial Nova Light"/>
                <w:i/>
                <w:noProof/>
                <w:sz w:val="24"/>
              </w:rPr>
              <w:t>Informations générales sur l’entreprise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_Toc67307389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10</w:t>
            </w:r>
            <w:r w:rsidRPr="00183E65">
              <w:rPr>
                <w:rFonts w:ascii="Arial Nova Light" w:hAnsi="Arial Nova Light"/>
                <w:i/>
                <w:noProof/>
                <w:webHidden/>
                <w:sz w:val="24"/>
              </w:rPr>
              <w:fldChar w:fldCharType="end"/>
            </w:r>
          </w:hyperlink>
        </w:p>
        <w:p w14:paraId="6921B7D3" w14:textId="4B368B7E"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0" w:history="1">
            <w:r w:rsidRPr="00183E65">
              <w:rPr>
                <w:rStyle w:val="Lienhypertexte"/>
                <w:rFonts w:ascii="Arial Nova Light" w:hAnsi="Arial Nova Light"/>
                <w:i/>
                <w:noProof/>
                <w:sz w:val="24"/>
              </w:rPr>
              <w:t>Autres certifications à renseigner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_Toc67307390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11</w:t>
            </w:r>
            <w:r w:rsidRPr="00183E65">
              <w:rPr>
                <w:rFonts w:ascii="Arial Nova Light" w:hAnsi="Arial Nova Light"/>
                <w:i/>
                <w:noProof/>
                <w:webHidden/>
                <w:sz w:val="24"/>
              </w:rPr>
              <w:fldChar w:fldCharType="end"/>
            </w:r>
          </w:hyperlink>
        </w:p>
        <w:p w14:paraId="4D9610B7" w14:textId="228D3555"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1" w:history="1">
            <w:r w:rsidRPr="00183E65">
              <w:rPr>
                <w:rStyle w:val="Lienhypertexte"/>
                <w:rFonts w:ascii="Arial Nova Light" w:hAnsi="Arial Nova Light"/>
                <w:i/>
                <w:noProof/>
                <w:sz w:val="24"/>
              </w:rPr>
              <w:t>Effectif de l’entreprise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_Toc67307391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11</w:t>
            </w:r>
            <w:r w:rsidRPr="00183E65">
              <w:rPr>
                <w:rFonts w:ascii="Arial Nova Light" w:hAnsi="Arial Nova Light"/>
                <w:i/>
                <w:noProof/>
                <w:webHidden/>
                <w:sz w:val="24"/>
              </w:rPr>
              <w:fldChar w:fldCharType="end"/>
            </w:r>
          </w:hyperlink>
        </w:p>
        <w:p w14:paraId="110C0803" w14:textId="61804A39"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2" w:history="1">
            <w:r w:rsidRPr="00183E65">
              <w:rPr>
                <w:rStyle w:val="Lienhypertexte"/>
                <w:rFonts w:ascii="Arial Nova Light" w:hAnsi="Arial Nova Light"/>
                <w:i/>
                <w:noProof/>
                <w:sz w:val="24"/>
              </w:rPr>
              <w:t>Nombre de contentieux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_Toc67307392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12</w:t>
            </w:r>
            <w:r w:rsidRPr="00183E65">
              <w:rPr>
                <w:rFonts w:ascii="Arial Nova Light" w:hAnsi="Arial Nova Light"/>
                <w:i/>
                <w:noProof/>
                <w:webHidden/>
                <w:sz w:val="24"/>
              </w:rPr>
              <w:fldChar w:fldCharType="end"/>
            </w:r>
          </w:hyperlink>
        </w:p>
        <w:p w14:paraId="159C122A" w14:textId="6DC92534"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3" w:history="1">
            <w:r w:rsidRPr="00183E65">
              <w:rPr>
                <w:rStyle w:val="Lienhypertexte"/>
                <w:rFonts w:ascii="Arial Nova Light" w:hAnsi="Arial Nova Light"/>
                <w:i/>
                <w:noProof/>
                <w:sz w:val="24"/>
              </w:rPr>
              <w:t>Contacts référents au sein de l’organisme candidat</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_Toc67307393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12</w:t>
            </w:r>
            <w:r w:rsidRPr="00183E65">
              <w:rPr>
                <w:rFonts w:ascii="Arial Nova Light" w:hAnsi="Arial Nova Light"/>
                <w:i/>
                <w:noProof/>
                <w:webHidden/>
                <w:sz w:val="24"/>
              </w:rPr>
              <w:fldChar w:fldCharType="end"/>
            </w:r>
          </w:hyperlink>
        </w:p>
        <w:p w14:paraId="1F719C24" w14:textId="372D8870"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4" w:history="1">
            <w:r w:rsidRPr="00183E65">
              <w:rPr>
                <w:rStyle w:val="Lienhypertexte"/>
                <w:rFonts w:ascii="Arial Nova Light" w:hAnsi="Arial Nova Light"/>
                <w:i/>
                <w:noProof/>
                <w:sz w:val="24"/>
              </w:rPr>
              <w:t>Choix de l’organisme d’audit</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_Toc67307394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13</w:t>
            </w:r>
            <w:r w:rsidRPr="00183E65">
              <w:rPr>
                <w:rFonts w:ascii="Arial Nova Light" w:hAnsi="Arial Nova Light"/>
                <w:i/>
                <w:noProof/>
                <w:webHidden/>
                <w:sz w:val="24"/>
              </w:rPr>
              <w:fldChar w:fldCharType="end"/>
            </w:r>
          </w:hyperlink>
        </w:p>
        <w:p w14:paraId="647FE479" w14:textId="054E17C8" w:rsidR="00411379" w:rsidRPr="00183E65" w:rsidRDefault="00411379">
          <w:pPr>
            <w:pStyle w:val="TM2"/>
            <w:tabs>
              <w:tab w:val="left" w:pos="880"/>
              <w:tab w:val="right" w:leader="dot" w:pos="9060"/>
            </w:tabs>
            <w:rPr>
              <w:rFonts w:ascii="Arial Nova Light" w:hAnsi="Arial Nova Light"/>
              <w:b/>
              <w:noProof/>
              <w:sz w:val="24"/>
            </w:rPr>
          </w:pPr>
          <w:hyperlink w:anchor="_Toc67307395" w:history="1">
            <w:r w:rsidRPr="00183E65">
              <w:rPr>
                <w:rStyle w:val="Lienhypertexte"/>
                <w:rFonts w:ascii="Arial Nova Light" w:hAnsi="Arial Nova Light"/>
                <w:b/>
                <w:noProof/>
                <w:sz w:val="24"/>
              </w:rPr>
              <w:t>2.3</w:t>
            </w:r>
            <w:r w:rsidRPr="00183E65">
              <w:rPr>
                <w:rFonts w:ascii="Arial Nova Light" w:hAnsi="Arial Nova Light"/>
                <w:b/>
                <w:noProof/>
                <w:sz w:val="24"/>
              </w:rPr>
              <w:tab/>
            </w:r>
            <w:r w:rsidRPr="00183E65">
              <w:rPr>
                <w:rStyle w:val="Lienhypertexte"/>
                <w:rFonts w:ascii="Arial Nova Light" w:hAnsi="Arial Nova Light"/>
                <w:b/>
                <w:noProof/>
                <w:sz w:val="24"/>
              </w:rPr>
              <w:t>Eléments de recevabilité (à remplir par le candidat)</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_Toc67307395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13</w:t>
            </w:r>
            <w:r w:rsidRPr="00183E65">
              <w:rPr>
                <w:rFonts w:ascii="Arial Nova Light" w:hAnsi="Arial Nova Light"/>
                <w:b/>
                <w:noProof/>
                <w:webHidden/>
                <w:sz w:val="24"/>
              </w:rPr>
              <w:fldChar w:fldCharType="end"/>
            </w:r>
          </w:hyperlink>
        </w:p>
        <w:p w14:paraId="196CD62B" w14:textId="716A2F0F"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6" w:history="1">
            <w:r w:rsidRPr="00183E65">
              <w:rPr>
                <w:rStyle w:val="Lienhypertexte"/>
                <w:rFonts w:ascii="Arial Nova Light" w:hAnsi="Arial Nova Light"/>
                <w:i/>
                <w:noProof/>
                <w:sz w:val="24"/>
              </w:rPr>
              <w:t>Modèle de lettre de candidature au label Qualimétha® (critère R6)</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_Toc67307396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13</w:t>
            </w:r>
            <w:r w:rsidRPr="00183E65">
              <w:rPr>
                <w:rFonts w:ascii="Arial Nova Light" w:hAnsi="Arial Nova Light"/>
                <w:i/>
                <w:noProof/>
                <w:webHidden/>
                <w:sz w:val="24"/>
              </w:rPr>
              <w:fldChar w:fldCharType="end"/>
            </w:r>
          </w:hyperlink>
        </w:p>
        <w:p w14:paraId="7F60EBC9" w14:textId="3397983D"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7" w:history="1">
            <w:r w:rsidRPr="00183E65">
              <w:rPr>
                <w:rStyle w:val="Lienhypertexte"/>
                <w:rFonts w:ascii="Arial Nova Light" w:hAnsi="Arial Nova Light"/>
                <w:i/>
                <w:noProof/>
                <w:sz w:val="24"/>
              </w:rPr>
              <w:t>Charte d’engagement Qualimétha</w:t>
            </w:r>
            <w:r w:rsidRPr="00183E65">
              <w:rPr>
                <w:rStyle w:val="Lienhypertexte"/>
                <w:rFonts w:ascii="Arial Nova Light" w:hAnsi="Arial Nova Light"/>
                <w:i/>
                <w:noProof/>
                <w:sz w:val="24"/>
                <w:vertAlign w:val="superscript"/>
              </w:rPr>
              <w:t xml:space="preserve">® </w:t>
            </w:r>
            <w:r w:rsidRPr="00183E65">
              <w:rPr>
                <w:rStyle w:val="Lienhypertexte"/>
                <w:rFonts w:ascii="Arial Nova Light" w:hAnsi="Arial Nova Light"/>
                <w:i/>
                <w:noProof/>
                <w:sz w:val="24"/>
              </w:rPr>
              <w:t>(critère R7)</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_Toc67307397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15</w:t>
            </w:r>
            <w:r w:rsidRPr="00183E65">
              <w:rPr>
                <w:rFonts w:ascii="Arial Nova Light" w:hAnsi="Arial Nova Light"/>
                <w:i/>
                <w:noProof/>
                <w:webHidden/>
                <w:sz w:val="24"/>
              </w:rPr>
              <w:fldChar w:fldCharType="end"/>
            </w:r>
          </w:hyperlink>
        </w:p>
        <w:p w14:paraId="444278C1" w14:textId="295EC6B6"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8" w:history="1">
            <w:r w:rsidRPr="00183E65">
              <w:rPr>
                <w:rStyle w:val="Lienhypertexte"/>
                <w:rFonts w:ascii="Arial Nova Light" w:hAnsi="Arial Nova Light"/>
                <w:i/>
                <w:noProof/>
                <w:sz w:val="24"/>
              </w:rPr>
              <w:t>Attestation sur l’honneur (critère R8)</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_Toc67307398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16</w:t>
            </w:r>
            <w:r w:rsidRPr="00183E65">
              <w:rPr>
                <w:rFonts w:ascii="Arial Nova Light" w:hAnsi="Arial Nova Light"/>
                <w:i/>
                <w:noProof/>
                <w:webHidden/>
                <w:sz w:val="24"/>
              </w:rPr>
              <w:fldChar w:fldCharType="end"/>
            </w:r>
          </w:hyperlink>
        </w:p>
        <w:p w14:paraId="451F4BF8" w14:textId="4178F967"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9" w:history="1">
            <w:r w:rsidRPr="00183E65">
              <w:rPr>
                <w:rStyle w:val="Lienhypertexte"/>
                <w:rFonts w:ascii="Arial Nova Light" w:hAnsi="Arial Nova Light"/>
                <w:i/>
                <w:noProof/>
                <w:sz w:val="24"/>
              </w:rPr>
              <w:t>Évaluation financière (critère R9)</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_Toc67307399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17</w:t>
            </w:r>
            <w:r w:rsidRPr="00183E65">
              <w:rPr>
                <w:rFonts w:ascii="Arial Nova Light" w:hAnsi="Arial Nova Light"/>
                <w:i/>
                <w:noProof/>
                <w:webHidden/>
                <w:sz w:val="24"/>
              </w:rPr>
              <w:fldChar w:fldCharType="end"/>
            </w:r>
          </w:hyperlink>
        </w:p>
        <w:p w14:paraId="5CB24A59" w14:textId="4F590A7F"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400" w:history="1">
            <w:r w:rsidRPr="00183E65">
              <w:rPr>
                <w:rStyle w:val="Lienhypertexte"/>
                <w:rFonts w:ascii="Arial Nova Light" w:hAnsi="Arial Nova Light"/>
                <w:i/>
                <w:noProof/>
                <w:sz w:val="24"/>
              </w:rPr>
              <w:t>Liste des références en France (critère R10)</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_Toc67307400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18</w:t>
            </w:r>
            <w:r w:rsidRPr="00183E65">
              <w:rPr>
                <w:rFonts w:ascii="Arial Nova Light" w:hAnsi="Arial Nova Light"/>
                <w:i/>
                <w:noProof/>
                <w:webHidden/>
                <w:sz w:val="24"/>
              </w:rPr>
              <w:fldChar w:fldCharType="end"/>
            </w:r>
          </w:hyperlink>
        </w:p>
        <w:p w14:paraId="3EDB2FB1" w14:textId="170EE230"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401" w:history="1">
            <w:r w:rsidRPr="00183E65">
              <w:rPr>
                <w:rStyle w:val="Lienhypertexte"/>
                <w:rFonts w:ascii="Arial Nova Light" w:hAnsi="Arial Nova Light"/>
                <w:i/>
                <w:noProof/>
                <w:sz w:val="24"/>
              </w:rPr>
              <w:t>Liste des responsables référents et sous-traitants (critère R11)</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_Toc67307401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18</w:t>
            </w:r>
            <w:r w:rsidRPr="00183E65">
              <w:rPr>
                <w:rFonts w:ascii="Arial Nova Light" w:hAnsi="Arial Nova Light"/>
                <w:i/>
                <w:noProof/>
                <w:webHidden/>
                <w:sz w:val="24"/>
              </w:rPr>
              <w:fldChar w:fldCharType="end"/>
            </w:r>
          </w:hyperlink>
        </w:p>
        <w:p w14:paraId="79C180B3" w14:textId="17DC43A6" w:rsidR="00411379" w:rsidRPr="00183E65" w:rsidRDefault="00411379">
          <w:pPr>
            <w:pStyle w:val="TM3"/>
            <w:tabs>
              <w:tab w:val="right" w:leader="dot" w:pos="9060"/>
            </w:tabs>
            <w:rPr>
              <w:rStyle w:val="Lienhypertexte"/>
              <w:rFonts w:ascii="Arial Nova Light" w:hAnsi="Arial Nova Light"/>
              <w:i/>
              <w:noProof/>
              <w:sz w:val="24"/>
            </w:rPr>
          </w:pPr>
          <w:hyperlink w:anchor="_Toc67307402" w:history="1">
            <w:r w:rsidRPr="00183E65">
              <w:rPr>
                <w:rStyle w:val="Lienhypertexte"/>
                <w:rFonts w:ascii="Arial Nova Light" w:hAnsi="Arial Nova Light"/>
                <w:i/>
                <w:noProof/>
                <w:sz w:val="24"/>
              </w:rPr>
              <w:t>Informations de facturation du candidat à destination de l’ATEE (critère R12)</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_Toc67307402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21</w:t>
            </w:r>
            <w:r w:rsidRPr="00183E65">
              <w:rPr>
                <w:rFonts w:ascii="Arial Nova Light" w:hAnsi="Arial Nova Light"/>
                <w:i/>
                <w:noProof/>
                <w:webHidden/>
                <w:sz w:val="24"/>
              </w:rPr>
              <w:fldChar w:fldCharType="end"/>
            </w:r>
          </w:hyperlink>
        </w:p>
        <w:p w14:paraId="3107CE03" w14:textId="77777777" w:rsidR="00411379" w:rsidRPr="00183E65" w:rsidRDefault="00411379" w:rsidP="00411379">
          <w:pPr>
            <w:rPr>
              <w:rFonts w:eastAsiaTheme="minorEastAsia"/>
              <w:noProof/>
            </w:rPr>
          </w:pPr>
        </w:p>
        <w:p w14:paraId="0F734658" w14:textId="65072216" w:rsidR="00411379" w:rsidRPr="00183E65" w:rsidRDefault="00411379">
          <w:pPr>
            <w:pStyle w:val="TM2"/>
            <w:tabs>
              <w:tab w:val="left" w:pos="660"/>
              <w:tab w:val="right" w:leader="dot" w:pos="9060"/>
            </w:tabs>
            <w:rPr>
              <w:rFonts w:ascii="Arial Nova Light" w:hAnsi="Arial Nova Light"/>
              <w:b/>
              <w:noProof/>
              <w:sz w:val="32"/>
            </w:rPr>
          </w:pPr>
          <w:hyperlink w:anchor="_Toc67307403" w:history="1">
            <w:r w:rsidRPr="00183E65">
              <w:rPr>
                <w:rStyle w:val="Lienhypertexte"/>
                <w:rFonts w:ascii="Arial Nova Light" w:hAnsi="Arial Nova Light"/>
                <w:b/>
                <w:noProof/>
                <w:sz w:val="32"/>
              </w:rPr>
              <w:t>3.</w:t>
            </w:r>
            <w:r w:rsidRPr="00183E65">
              <w:rPr>
                <w:rFonts w:ascii="Arial Nova Light" w:hAnsi="Arial Nova Light"/>
                <w:b/>
                <w:noProof/>
                <w:sz w:val="32"/>
              </w:rPr>
              <w:tab/>
            </w:r>
            <w:r w:rsidRPr="00183E65">
              <w:rPr>
                <w:rStyle w:val="Lienhypertexte"/>
                <w:rFonts w:ascii="Arial Nova Light" w:hAnsi="Arial Nova Light"/>
                <w:b/>
                <w:noProof/>
                <w:sz w:val="32"/>
              </w:rPr>
              <w:t>ÉVALUATION DES PREREQUIS PAR L’AUDITEUR</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_Toc67307403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21</w:t>
            </w:r>
            <w:r w:rsidRPr="00183E65">
              <w:rPr>
                <w:rFonts w:ascii="Arial Nova Light" w:hAnsi="Arial Nova Light"/>
                <w:b/>
                <w:noProof/>
                <w:webHidden/>
                <w:sz w:val="32"/>
              </w:rPr>
              <w:fldChar w:fldCharType="end"/>
            </w:r>
          </w:hyperlink>
        </w:p>
        <w:p w14:paraId="545E666C" w14:textId="26753D76" w:rsidR="00411379" w:rsidRPr="00183E65" w:rsidRDefault="00411379">
          <w:pPr>
            <w:pStyle w:val="TM2"/>
            <w:tabs>
              <w:tab w:val="left" w:pos="880"/>
              <w:tab w:val="right" w:leader="dot" w:pos="9060"/>
            </w:tabs>
            <w:rPr>
              <w:rFonts w:ascii="Arial Nova Light" w:hAnsi="Arial Nova Light"/>
              <w:b/>
              <w:noProof/>
              <w:sz w:val="24"/>
            </w:rPr>
          </w:pPr>
          <w:hyperlink w:anchor="_Toc67307404" w:history="1">
            <w:r w:rsidRPr="00183E65">
              <w:rPr>
                <w:rStyle w:val="Lienhypertexte"/>
                <w:rFonts w:ascii="Arial Nova Light" w:hAnsi="Arial Nova Light"/>
                <w:b/>
                <w:noProof/>
                <w:sz w:val="24"/>
              </w:rPr>
              <w:t>3.1</w:t>
            </w:r>
            <w:r w:rsidRPr="00183E65">
              <w:rPr>
                <w:rFonts w:ascii="Arial Nova Light" w:hAnsi="Arial Nova Light"/>
                <w:b/>
                <w:noProof/>
                <w:sz w:val="24"/>
              </w:rPr>
              <w:tab/>
            </w:r>
            <w:r w:rsidRPr="00183E65">
              <w:rPr>
                <w:rStyle w:val="Lienhypertexte"/>
                <w:rFonts w:ascii="Arial Nova Light" w:hAnsi="Arial Nova Light"/>
                <w:b/>
                <w:noProof/>
                <w:sz w:val="24"/>
              </w:rPr>
              <w:t>Grille d’évaluation des prérequis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_Toc67307404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22</w:t>
            </w:r>
            <w:r w:rsidRPr="00183E65">
              <w:rPr>
                <w:rFonts w:ascii="Arial Nova Light" w:hAnsi="Arial Nova Light"/>
                <w:b/>
                <w:noProof/>
                <w:webHidden/>
                <w:sz w:val="24"/>
              </w:rPr>
              <w:fldChar w:fldCharType="end"/>
            </w:r>
          </w:hyperlink>
        </w:p>
        <w:p w14:paraId="448C2FE0" w14:textId="3FF20690" w:rsidR="00411379" w:rsidRPr="00183E65" w:rsidRDefault="00411379">
          <w:pPr>
            <w:pStyle w:val="TM2"/>
            <w:tabs>
              <w:tab w:val="left" w:pos="880"/>
              <w:tab w:val="right" w:leader="dot" w:pos="9060"/>
            </w:tabs>
            <w:rPr>
              <w:rFonts w:ascii="Arial Nova Light" w:hAnsi="Arial Nova Light"/>
              <w:b/>
              <w:noProof/>
              <w:sz w:val="24"/>
            </w:rPr>
          </w:pPr>
          <w:hyperlink w:anchor="_Toc67307405" w:history="1">
            <w:r w:rsidRPr="00183E65">
              <w:rPr>
                <w:rStyle w:val="Lienhypertexte"/>
                <w:rFonts w:ascii="Arial Nova Light" w:hAnsi="Arial Nova Light"/>
                <w:b/>
                <w:noProof/>
                <w:sz w:val="24"/>
              </w:rPr>
              <w:t>3.2</w:t>
            </w:r>
            <w:r w:rsidRPr="00183E65">
              <w:rPr>
                <w:rFonts w:ascii="Arial Nova Light" w:hAnsi="Arial Nova Light"/>
                <w:b/>
                <w:noProof/>
                <w:sz w:val="24"/>
              </w:rPr>
              <w:tab/>
            </w:r>
            <w:r w:rsidRPr="00183E65">
              <w:rPr>
                <w:rStyle w:val="Lienhypertexte"/>
                <w:rFonts w:ascii="Arial Nova Light" w:hAnsi="Arial Nova Light"/>
                <w:b/>
                <w:noProof/>
                <w:sz w:val="24"/>
              </w:rPr>
              <w:t>Bilan sur la recevabilité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_Toc67307405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28</w:t>
            </w:r>
            <w:r w:rsidRPr="00183E65">
              <w:rPr>
                <w:rFonts w:ascii="Arial Nova Light" w:hAnsi="Arial Nova Light"/>
                <w:b/>
                <w:noProof/>
                <w:webHidden/>
                <w:sz w:val="24"/>
              </w:rPr>
              <w:fldChar w:fldCharType="end"/>
            </w:r>
          </w:hyperlink>
        </w:p>
        <w:p w14:paraId="51157AC4" w14:textId="6552556A" w:rsidR="00411379" w:rsidRPr="00183E65" w:rsidRDefault="00411379">
          <w:pPr>
            <w:pStyle w:val="TM2"/>
            <w:tabs>
              <w:tab w:val="left" w:pos="880"/>
              <w:tab w:val="right" w:leader="dot" w:pos="9060"/>
            </w:tabs>
            <w:rPr>
              <w:rFonts w:ascii="Arial Nova Light" w:hAnsi="Arial Nova Light"/>
              <w:b/>
              <w:noProof/>
              <w:sz w:val="24"/>
            </w:rPr>
          </w:pPr>
          <w:hyperlink w:anchor="_Toc67307406" w:history="1">
            <w:r w:rsidRPr="00183E65">
              <w:rPr>
                <w:rStyle w:val="Lienhypertexte"/>
                <w:rFonts w:ascii="Arial Nova Light" w:hAnsi="Arial Nova Light"/>
                <w:b/>
                <w:noProof/>
                <w:sz w:val="24"/>
              </w:rPr>
              <w:t>3.3</w:t>
            </w:r>
            <w:r w:rsidRPr="00183E65">
              <w:rPr>
                <w:rFonts w:ascii="Arial Nova Light" w:hAnsi="Arial Nova Light"/>
                <w:b/>
                <w:noProof/>
                <w:sz w:val="24"/>
              </w:rPr>
              <w:tab/>
            </w:r>
            <w:r w:rsidRPr="00183E65">
              <w:rPr>
                <w:rStyle w:val="Lienhypertexte"/>
                <w:rFonts w:ascii="Arial Nova Light" w:hAnsi="Arial Nova Light"/>
                <w:b/>
                <w:noProof/>
                <w:sz w:val="24"/>
              </w:rPr>
              <w:t>Planification de l’audit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_Toc67307406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28</w:t>
            </w:r>
            <w:r w:rsidRPr="00183E65">
              <w:rPr>
                <w:rFonts w:ascii="Arial Nova Light" w:hAnsi="Arial Nova Light"/>
                <w:b/>
                <w:noProof/>
                <w:webHidden/>
                <w:sz w:val="24"/>
              </w:rPr>
              <w:fldChar w:fldCharType="end"/>
            </w:r>
          </w:hyperlink>
        </w:p>
        <w:p w14:paraId="7C31B0A6" w14:textId="336C35AB" w:rsidR="00411379" w:rsidRPr="00183E65" w:rsidRDefault="00411379">
          <w:r w:rsidRPr="00183E65">
            <w:rPr>
              <w:rFonts w:ascii="Arial Nova Light" w:hAnsi="Arial Nova Light"/>
              <w:b/>
              <w:bCs/>
              <w:sz w:val="24"/>
            </w:rPr>
            <w:fldChar w:fldCharType="end"/>
          </w:r>
        </w:p>
      </w:sdtContent>
    </w:sdt>
    <w:p w14:paraId="561F05EF" w14:textId="7F337CC9" w:rsidR="00F82C85" w:rsidRPr="00183E65" w:rsidRDefault="00F82C85" w:rsidP="00753BBF">
      <w:pPr>
        <w:spacing w:line="360" w:lineRule="auto"/>
        <w:rPr>
          <w:rFonts w:ascii="Arial Nova Light" w:hAnsi="Arial Nova Light"/>
        </w:rPr>
      </w:pPr>
    </w:p>
    <w:p w14:paraId="7547187D" w14:textId="43835BC9" w:rsidR="00F82C85" w:rsidRPr="00183E65" w:rsidRDefault="00F82C85" w:rsidP="00753BBF">
      <w:pPr>
        <w:spacing w:line="360" w:lineRule="auto"/>
        <w:rPr>
          <w:rFonts w:ascii="Arial Nova Light" w:hAnsi="Arial Nova Light"/>
        </w:rPr>
      </w:pPr>
    </w:p>
    <w:p w14:paraId="216508E9" w14:textId="3C1392C9" w:rsidR="00F82C85" w:rsidRPr="00183E65" w:rsidRDefault="00F82C85" w:rsidP="00753BBF">
      <w:pPr>
        <w:spacing w:line="360" w:lineRule="auto"/>
        <w:rPr>
          <w:rFonts w:ascii="Arial Nova Light" w:hAnsi="Arial Nova Light"/>
        </w:rPr>
      </w:pPr>
    </w:p>
    <w:p w14:paraId="55F2EF14" w14:textId="63CAA5BC" w:rsidR="00F82C85" w:rsidRPr="00183E65" w:rsidRDefault="00F82C85" w:rsidP="00753BBF">
      <w:pPr>
        <w:spacing w:line="360" w:lineRule="auto"/>
        <w:rPr>
          <w:rFonts w:ascii="Arial Nova Light" w:hAnsi="Arial Nova Light"/>
        </w:rPr>
      </w:pPr>
    </w:p>
    <w:p w14:paraId="70450478" w14:textId="22C9745E" w:rsidR="00F82C85" w:rsidRPr="00183E65" w:rsidRDefault="00F82C85" w:rsidP="00753BBF">
      <w:pPr>
        <w:spacing w:line="360" w:lineRule="auto"/>
        <w:rPr>
          <w:rFonts w:ascii="Arial Nova Light" w:hAnsi="Arial Nova Light"/>
        </w:rPr>
      </w:pPr>
    </w:p>
    <w:p w14:paraId="25820EE5" w14:textId="09822B61" w:rsidR="00F82C85" w:rsidRPr="00183E65" w:rsidRDefault="00F82C85" w:rsidP="00753BBF">
      <w:pPr>
        <w:spacing w:line="360" w:lineRule="auto"/>
        <w:rPr>
          <w:rFonts w:ascii="Arial Nova Light" w:hAnsi="Arial Nova Light"/>
        </w:rPr>
      </w:pPr>
    </w:p>
    <w:p w14:paraId="2F96562E" w14:textId="44236D97" w:rsidR="008C5F5E" w:rsidRPr="00183E65" w:rsidRDefault="00C77B7D" w:rsidP="00C77B7D">
      <w:pPr>
        <w:pStyle w:val="Titre2"/>
        <w:numPr>
          <w:ilvl w:val="0"/>
          <w:numId w:val="17"/>
        </w:numPr>
        <w:spacing w:line="360" w:lineRule="auto"/>
        <w:rPr>
          <w:rFonts w:ascii="Arial Nova Light" w:hAnsi="Arial Nova Light"/>
          <w:sz w:val="36"/>
        </w:rPr>
      </w:pPr>
      <w:bookmarkStart w:id="2" w:name="_Toc67307382"/>
      <w:r w:rsidRPr="00183E65">
        <w:rPr>
          <w:rFonts w:ascii="Arial Nova Light" w:hAnsi="Arial Nova Light"/>
          <w:sz w:val="36"/>
        </w:rPr>
        <w:lastRenderedPageBreak/>
        <w:t>PROCEDURE DE CANDIDATURE ET D’AUDIT</w:t>
      </w:r>
      <w:bookmarkEnd w:id="2"/>
    </w:p>
    <w:p w14:paraId="4E2DE085" w14:textId="3F8248B5" w:rsidR="00C77B7D" w:rsidRPr="00183E65" w:rsidRDefault="00C77B7D" w:rsidP="00C77B7D">
      <w:pPr>
        <w:pStyle w:val="Titre2"/>
        <w:rPr>
          <w:rFonts w:ascii="Arial Nova Light" w:hAnsi="Arial Nova Light"/>
          <w:sz w:val="28"/>
        </w:rPr>
      </w:pPr>
      <w:bookmarkStart w:id="3" w:name="_Toc67307383"/>
      <w:r w:rsidRPr="00183E65">
        <w:rPr>
          <w:rFonts w:ascii="Arial Nova Light" w:hAnsi="Arial Nova Light"/>
          <w:sz w:val="28"/>
        </w:rPr>
        <w:t>Comment candidater ?</w:t>
      </w:r>
      <w:bookmarkEnd w:id="3"/>
    </w:p>
    <w:p w14:paraId="4E8DD4F9" w14:textId="7D6748DB" w:rsidR="000B2BEE" w:rsidRPr="00183E65" w:rsidRDefault="00C77B7D" w:rsidP="00753BBF">
      <w:pPr>
        <w:spacing w:line="360" w:lineRule="auto"/>
        <w:rPr>
          <w:rFonts w:ascii="Arial Nova Light" w:hAnsi="Arial Nova Light"/>
        </w:rPr>
      </w:pPr>
      <w:r w:rsidRPr="00183E65">
        <w:rPr>
          <w:rFonts w:ascii="Arial Nova Light" w:hAnsi="Arial Nova Light"/>
        </w:rPr>
        <w:t>Le candidat doit valider</w:t>
      </w:r>
      <w:r w:rsidR="00CC249C" w:rsidRPr="00183E65">
        <w:rPr>
          <w:rFonts w:ascii="Arial Nova Light" w:hAnsi="Arial Nova Light"/>
        </w:rPr>
        <w:t xml:space="preserve"> l’atteinte des prérequis</w:t>
      </w:r>
      <w:r w:rsidRPr="00183E65">
        <w:rPr>
          <w:rFonts w:ascii="Arial Nova Light" w:hAnsi="Arial Nova Light"/>
        </w:rPr>
        <w:t>,</w:t>
      </w:r>
      <w:r w:rsidR="00CC249C" w:rsidRPr="00183E65">
        <w:rPr>
          <w:rFonts w:ascii="Arial Nova Light" w:hAnsi="Arial Nova Light"/>
        </w:rPr>
        <w:t xml:space="preserve"> compléter et transmettre le présent dossier à l’organisme d’audit choisi. </w:t>
      </w:r>
      <w:r w:rsidR="00E87825" w:rsidRPr="00183E65">
        <w:rPr>
          <w:rFonts w:ascii="Arial Nova Light" w:hAnsi="Arial Nova Light"/>
        </w:rPr>
        <w:t xml:space="preserve">La phase de </w:t>
      </w:r>
      <w:r w:rsidRPr="00183E65">
        <w:rPr>
          <w:rFonts w:ascii="Arial Nova Light" w:hAnsi="Arial Nova Light"/>
        </w:rPr>
        <w:t>« </w:t>
      </w:r>
      <w:r w:rsidR="00E87825" w:rsidRPr="00183E65">
        <w:rPr>
          <w:rFonts w:ascii="Arial Nova Light" w:hAnsi="Arial Nova Light"/>
        </w:rPr>
        <w:t>recevabilité</w:t>
      </w:r>
      <w:r w:rsidRPr="00183E65">
        <w:rPr>
          <w:rFonts w:ascii="Arial Nova Light" w:hAnsi="Arial Nova Light"/>
        </w:rPr>
        <w:t> »</w:t>
      </w:r>
      <w:r w:rsidR="00E87825" w:rsidRPr="00183E65">
        <w:rPr>
          <w:rFonts w:ascii="Arial Nova Light" w:hAnsi="Arial Nova Light"/>
        </w:rPr>
        <w:t xml:space="preserve"> consiste </w:t>
      </w:r>
      <w:r w:rsidRPr="00183E65">
        <w:rPr>
          <w:rFonts w:ascii="Arial Nova Light" w:hAnsi="Arial Nova Light"/>
        </w:rPr>
        <w:t>en</w:t>
      </w:r>
      <w:r w:rsidR="00E87825" w:rsidRPr="00183E65">
        <w:rPr>
          <w:rFonts w:ascii="Arial Nova Light" w:hAnsi="Arial Nova Light"/>
        </w:rPr>
        <w:t xml:space="preserve"> l’examen de la candidature afin de la valider avant </w:t>
      </w:r>
      <w:r w:rsidRPr="00183E65">
        <w:rPr>
          <w:rFonts w:ascii="Arial Nova Light" w:hAnsi="Arial Nova Light"/>
        </w:rPr>
        <w:t>de réaliser</w:t>
      </w:r>
      <w:r w:rsidR="00E87825" w:rsidRPr="00183E65">
        <w:rPr>
          <w:rFonts w:ascii="Arial Nova Light" w:hAnsi="Arial Nova Light"/>
        </w:rPr>
        <w:t xml:space="preserve"> </w:t>
      </w:r>
      <w:r w:rsidRPr="00183E65">
        <w:rPr>
          <w:rFonts w:ascii="Arial Nova Light" w:hAnsi="Arial Nova Light"/>
        </w:rPr>
        <w:t>l</w:t>
      </w:r>
      <w:r w:rsidR="00E87825" w:rsidRPr="00183E65">
        <w:rPr>
          <w:rFonts w:ascii="Arial Nova Light" w:hAnsi="Arial Nova Light"/>
        </w:rPr>
        <w:t>’audit</w:t>
      </w:r>
      <w:r w:rsidR="006F6925">
        <w:rPr>
          <w:rFonts w:ascii="Arial Nova Light" w:hAnsi="Arial Nova Light"/>
        </w:rPr>
        <w:t>,</w:t>
      </w:r>
      <w:r w:rsidR="00753BBF" w:rsidRPr="00183E65">
        <w:rPr>
          <w:rFonts w:ascii="Arial Nova Light" w:hAnsi="Arial Nova Light"/>
        </w:rPr>
        <w:t xml:space="preserve"> </w:t>
      </w:r>
      <w:r w:rsidR="00753BBF" w:rsidRPr="00183E65">
        <w:rPr>
          <w:rFonts w:ascii="Arial Nova Light" w:hAnsi="Arial Nova Light" w:cs="Arial"/>
          <w:b/>
          <w:u w:val="single"/>
        </w:rPr>
        <w:t>sous réserve de la transmission du dossier de candidature complet par le candidat.</w:t>
      </w:r>
      <w:r w:rsidR="00753BBF" w:rsidRPr="00183E65">
        <w:rPr>
          <w:rFonts w:ascii="Arial Nova Light" w:hAnsi="Arial Nova Light"/>
        </w:rPr>
        <w:t xml:space="preserve"> </w:t>
      </w:r>
      <w:r w:rsidR="000B2BEE" w:rsidRPr="00183E65">
        <w:rPr>
          <w:rFonts w:ascii="Arial Nova Light" w:hAnsi="Arial Nova Light" w:cs="Arial"/>
        </w:rPr>
        <w:t xml:space="preserve">Voici la procédure de candidature par étapes : </w:t>
      </w:r>
    </w:p>
    <w:p w14:paraId="35EA8F16" w14:textId="77777777" w:rsidR="000505D1" w:rsidRPr="00183E65" w:rsidRDefault="000505D1" w:rsidP="006478B4">
      <w:pPr>
        <w:spacing w:line="360" w:lineRule="auto"/>
        <w:jc w:val="left"/>
        <w:rPr>
          <w:rFonts w:cs="Arial"/>
        </w:rPr>
      </w:pPr>
      <w:r w:rsidRPr="00183E65">
        <w:rPr>
          <w:rFonts w:cs="Arial"/>
        </w:rPr>
        <w:t xml:space="preserve">Voici la procédure de candidature par étapes : </w:t>
      </w:r>
    </w:p>
    <w:p w14:paraId="0280110B"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1 :</w:t>
      </w:r>
      <w:r w:rsidRPr="00183E65">
        <w:rPr>
          <w:rFonts w:cs="Arial"/>
        </w:rPr>
        <w:t xml:space="preserve"> Le candidat détermine sur quelle(s) activité(s) il candidate.</w:t>
      </w:r>
    </w:p>
    <w:p w14:paraId="061A8281"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2 :</w:t>
      </w:r>
      <w:r w:rsidRPr="00183E65">
        <w:rPr>
          <w:rFonts w:cs="Arial"/>
        </w:rPr>
        <w:t xml:space="preserve"> Le candidat vérifie qu’il satisfait aux exigences du label Qualimétha </w:t>
      </w:r>
      <w:r w:rsidRPr="00183E65">
        <w:rPr>
          <w:rFonts w:cs="Arial"/>
          <w:vertAlign w:val="superscript"/>
        </w:rPr>
        <w:t xml:space="preserve">® </w:t>
      </w:r>
      <w:r w:rsidRPr="00183E65">
        <w:rPr>
          <w:rFonts w:cs="Arial"/>
        </w:rPr>
        <w:t xml:space="preserve">par un audit interne et rassemble toutes les pièces justificatives du dossier de candidature, disponible sur le site internet de l’ATEE Club Biogaz, rubrique « </w:t>
      </w:r>
      <w:hyperlink r:id="rId13" w:history="1">
        <w:r w:rsidRPr="00183E65">
          <w:rPr>
            <w:rStyle w:val="Lienhypertexte"/>
            <w:rFonts w:ascii="Arial Nova Light" w:hAnsi="Arial Nova Light" w:cs="Arial"/>
          </w:rPr>
          <w:t>je candidate !</w:t>
        </w:r>
      </w:hyperlink>
      <w:r w:rsidRPr="00183E65">
        <w:rPr>
          <w:rFonts w:cs="Arial"/>
        </w:rPr>
        <w:t xml:space="preserve"> » .</w:t>
      </w:r>
    </w:p>
    <w:p w14:paraId="7F73E12D" w14:textId="14D24C8B" w:rsidR="003600C7" w:rsidRDefault="008A60DA" w:rsidP="008A60DA">
      <w:pPr>
        <w:pStyle w:val="Paragraphedeliste"/>
        <w:numPr>
          <w:ilvl w:val="0"/>
          <w:numId w:val="10"/>
        </w:numPr>
        <w:spacing w:before="120" w:after="120" w:line="360" w:lineRule="auto"/>
        <w:rPr>
          <w:rFonts w:cs="Arial"/>
        </w:rPr>
      </w:pPr>
      <w:r w:rsidRPr="00183E65">
        <w:rPr>
          <w:rFonts w:cs="Arial"/>
          <w:b/>
        </w:rPr>
        <w:t xml:space="preserve">Etape </w:t>
      </w:r>
      <w:r>
        <w:rPr>
          <w:rFonts w:cs="Arial"/>
          <w:b/>
        </w:rPr>
        <w:t>3</w:t>
      </w:r>
      <w:r w:rsidRPr="00183E65">
        <w:rPr>
          <w:rFonts w:cs="Arial"/>
          <w:b/>
        </w:rPr>
        <w:t> :</w:t>
      </w:r>
      <w:r w:rsidRPr="00183E65">
        <w:rPr>
          <w:rFonts w:cs="Arial"/>
        </w:rPr>
        <w:t xml:space="preserve"> Le candidat transmet son dossier de candidature complété à l’ATEE. Un dossier incomplet sera refusé.</w:t>
      </w:r>
      <w:r w:rsidR="0080006A" w:rsidRPr="0080006A">
        <w:rPr>
          <w:rFonts w:cs="Arial"/>
          <w:color w:val="auto"/>
        </w:rPr>
        <w:t xml:space="preserve"> </w:t>
      </w:r>
      <w:r w:rsidR="0080006A" w:rsidRPr="00183E65">
        <w:rPr>
          <w:rFonts w:cs="Arial"/>
          <w:color w:val="auto"/>
        </w:rPr>
        <w:t>A noter que le candidat devra également s’acquitter d’une participation aux frais de dossier</w:t>
      </w:r>
      <w:r w:rsidR="0080006A">
        <w:rPr>
          <w:rFonts w:cs="Arial"/>
          <w:color w:val="auto"/>
        </w:rPr>
        <w:t xml:space="preserve"> et d’étude</w:t>
      </w:r>
      <w:r w:rsidR="0080006A" w:rsidRPr="00183E65">
        <w:rPr>
          <w:rFonts w:cs="Arial"/>
          <w:color w:val="auto"/>
        </w:rPr>
        <w:t xml:space="preserve"> </w:t>
      </w:r>
      <w:r w:rsidR="0080006A" w:rsidRPr="00183E65">
        <w:rPr>
          <w:rFonts w:cs="Arial"/>
        </w:rPr>
        <w:t xml:space="preserve">Qualimétha® à l’ATEE. Ces frais sont de </w:t>
      </w:r>
      <w:r w:rsidR="0080006A">
        <w:rPr>
          <w:rFonts w:cs="Arial"/>
        </w:rPr>
        <w:t>600</w:t>
      </w:r>
      <w:r w:rsidR="0080006A" w:rsidRPr="00183E65">
        <w:rPr>
          <w:rFonts w:cs="Arial"/>
        </w:rPr>
        <w:t xml:space="preserve"> € pour les adhérents à l’ATEE/Club Biogaz, </w:t>
      </w:r>
      <w:r w:rsidR="0080006A">
        <w:rPr>
          <w:rFonts w:cs="Arial"/>
        </w:rPr>
        <w:t>1200</w:t>
      </w:r>
      <w:r w:rsidR="0080006A" w:rsidRPr="00183E65">
        <w:rPr>
          <w:rFonts w:cs="Arial"/>
        </w:rPr>
        <w:t xml:space="preserve"> € pour les non-adhérents.</w:t>
      </w:r>
      <w:r w:rsidR="0016456F">
        <w:rPr>
          <w:rFonts w:cs="Arial"/>
        </w:rPr>
        <w:t xml:space="preserve"> </w:t>
      </w:r>
    </w:p>
    <w:p w14:paraId="747151DB" w14:textId="67B97786" w:rsidR="008A60DA" w:rsidRPr="00183E65" w:rsidRDefault="00C05EA6" w:rsidP="008A60DA">
      <w:pPr>
        <w:pStyle w:val="Paragraphedeliste"/>
        <w:numPr>
          <w:ilvl w:val="0"/>
          <w:numId w:val="10"/>
        </w:numPr>
        <w:spacing w:before="120" w:after="120" w:line="360" w:lineRule="auto"/>
        <w:rPr>
          <w:rFonts w:cs="Arial"/>
        </w:rPr>
      </w:pPr>
      <w:r>
        <w:rPr>
          <w:rFonts w:cs="Arial"/>
        </w:rPr>
        <w:t>Etape 4</w:t>
      </w:r>
      <w:r w:rsidR="008307BD">
        <w:rPr>
          <w:rFonts w:cs="Arial"/>
        </w:rPr>
        <w:t xml:space="preserve">° : </w:t>
      </w:r>
      <w:r w:rsidR="00252464">
        <w:rPr>
          <w:rFonts w:cs="Arial"/>
        </w:rPr>
        <w:t xml:space="preserve">L’ATEE </w:t>
      </w:r>
      <w:r w:rsidR="003600C7" w:rsidRPr="00183E65">
        <w:rPr>
          <w:rFonts w:cs="Arial"/>
        </w:rPr>
        <w:t>délivre un numéro d’enregistrement au candidat et lui envoie la facture de participation aux frais de dossier</w:t>
      </w:r>
      <w:r w:rsidR="003600C7">
        <w:rPr>
          <w:rFonts w:cs="Arial"/>
        </w:rPr>
        <w:t xml:space="preserve">, </w:t>
      </w:r>
      <w:r w:rsidR="00252464">
        <w:rPr>
          <w:rFonts w:cs="Arial"/>
        </w:rPr>
        <w:t xml:space="preserve">confirme la recevabilité, le type </w:t>
      </w:r>
      <w:r w:rsidR="001D7A8B">
        <w:rPr>
          <w:rFonts w:cs="Arial"/>
        </w:rPr>
        <w:t xml:space="preserve">de label </w:t>
      </w:r>
      <w:r w:rsidR="00252464">
        <w:rPr>
          <w:rFonts w:cs="Arial"/>
        </w:rPr>
        <w:t xml:space="preserve">et la durée d’audit </w:t>
      </w:r>
      <w:r w:rsidR="009279D4">
        <w:rPr>
          <w:rFonts w:cs="Arial"/>
        </w:rPr>
        <w:t>applicables.</w:t>
      </w:r>
    </w:p>
    <w:p w14:paraId="18E44561" w14:textId="3FEE95C4" w:rsidR="008307BD" w:rsidRPr="00183E65" w:rsidRDefault="008307BD" w:rsidP="008307BD">
      <w:pPr>
        <w:pStyle w:val="Paragraphedeliste"/>
        <w:numPr>
          <w:ilvl w:val="0"/>
          <w:numId w:val="10"/>
        </w:numPr>
        <w:spacing w:before="120" w:after="120" w:line="360" w:lineRule="auto"/>
        <w:rPr>
          <w:rFonts w:cs="Arial"/>
        </w:rPr>
      </w:pPr>
      <w:r w:rsidRPr="00183E65">
        <w:rPr>
          <w:rFonts w:cs="Arial"/>
          <w:b/>
        </w:rPr>
        <w:t xml:space="preserve">Etape </w:t>
      </w:r>
      <w:r w:rsidR="00F63D7E">
        <w:rPr>
          <w:rFonts w:cs="Arial"/>
          <w:b/>
        </w:rPr>
        <w:t>4</w:t>
      </w:r>
      <w:r w:rsidRPr="00183E65">
        <w:rPr>
          <w:rFonts w:cs="Arial"/>
          <w:b/>
        </w:rPr>
        <w:t> :</w:t>
      </w:r>
      <w:r w:rsidRPr="00183E65">
        <w:rPr>
          <w:rFonts w:cs="Arial"/>
        </w:rPr>
        <w:t xml:space="preserve"> L’ATEE consulte la commission de labellisation pour avis, </w:t>
      </w:r>
    </w:p>
    <w:p w14:paraId="4D5FCD48" w14:textId="5E1F87E8" w:rsidR="0080006A" w:rsidRPr="00183E65" w:rsidRDefault="0080006A" w:rsidP="0080006A">
      <w:pPr>
        <w:pStyle w:val="Paragraphedeliste"/>
        <w:numPr>
          <w:ilvl w:val="0"/>
          <w:numId w:val="10"/>
        </w:numPr>
        <w:spacing w:before="120" w:after="120" w:line="360" w:lineRule="auto"/>
        <w:rPr>
          <w:rFonts w:cs="Arial"/>
          <w:i/>
        </w:rPr>
      </w:pPr>
      <w:r w:rsidRPr="00183E65">
        <w:rPr>
          <w:rFonts w:cs="Arial"/>
          <w:b/>
        </w:rPr>
        <w:t xml:space="preserve">Etape </w:t>
      </w:r>
      <w:r w:rsidR="00F63D7E">
        <w:rPr>
          <w:rFonts w:cs="Arial"/>
          <w:b/>
        </w:rPr>
        <w:t>5</w:t>
      </w:r>
      <w:r w:rsidRPr="00183E65">
        <w:rPr>
          <w:rFonts w:cs="Arial"/>
          <w:b/>
        </w:rPr>
        <w:t> :</w:t>
      </w:r>
      <w:r w:rsidRPr="00183E65">
        <w:rPr>
          <w:rFonts w:cs="Arial"/>
        </w:rPr>
        <w:t xml:space="preserve"> Le candidat contacte un </w:t>
      </w:r>
      <w:r w:rsidR="009826A7">
        <w:rPr>
          <w:rFonts w:cs="Arial"/>
        </w:rPr>
        <w:t xml:space="preserve">ou plusieurs </w:t>
      </w:r>
      <w:r w:rsidRPr="00183E65">
        <w:rPr>
          <w:rFonts w:cs="Arial"/>
        </w:rPr>
        <w:t>organisme</w:t>
      </w:r>
      <w:r w:rsidR="009826A7">
        <w:rPr>
          <w:rFonts w:cs="Arial"/>
        </w:rPr>
        <w:t>s</w:t>
      </w:r>
      <w:r w:rsidRPr="00183E65">
        <w:rPr>
          <w:rFonts w:cs="Arial"/>
        </w:rPr>
        <w:t xml:space="preserve"> parmi la liste des organismes habilités disponible sur le site internet de </w:t>
      </w:r>
      <w:hyperlink r:id="rId14" w:history="1">
        <w:r w:rsidRPr="00183E65">
          <w:rPr>
            <w:rStyle w:val="Lienhypertexte"/>
            <w:rFonts w:ascii="Arial Nova Light" w:hAnsi="Arial Nova Light" w:cs="Arial"/>
          </w:rPr>
          <w:t>l’ATEE Club Biogaz</w:t>
        </w:r>
      </w:hyperlink>
      <w:r w:rsidRPr="00183E65">
        <w:rPr>
          <w:rFonts w:cs="Arial"/>
        </w:rPr>
        <w:t xml:space="preserve"> et demande </w:t>
      </w:r>
      <w:r w:rsidR="009826A7">
        <w:rPr>
          <w:rFonts w:cs="Arial"/>
        </w:rPr>
        <w:t>des</w:t>
      </w:r>
      <w:r w:rsidRPr="00183E65">
        <w:rPr>
          <w:rFonts w:cs="Arial"/>
        </w:rPr>
        <w:t xml:space="preserve"> devis.</w:t>
      </w:r>
    </w:p>
    <w:p w14:paraId="61607101" w14:textId="05B39031" w:rsidR="0080006A" w:rsidRDefault="0080006A" w:rsidP="0080006A">
      <w:pPr>
        <w:pStyle w:val="Paragraphedeliste"/>
        <w:numPr>
          <w:ilvl w:val="0"/>
          <w:numId w:val="10"/>
        </w:numPr>
        <w:spacing w:before="120" w:after="120" w:line="360" w:lineRule="auto"/>
        <w:rPr>
          <w:rFonts w:cs="Arial"/>
        </w:rPr>
      </w:pPr>
      <w:r w:rsidRPr="00183E65">
        <w:rPr>
          <w:rFonts w:cs="Arial"/>
          <w:b/>
        </w:rPr>
        <w:t xml:space="preserve">Etape </w:t>
      </w:r>
      <w:r w:rsidR="00F63D7E">
        <w:rPr>
          <w:rFonts w:cs="Arial"/>
          <w:b/>
        </w:rPr>
        <w:t>6</w:t>
      </w:r>
      <w:r w:rsidRPr="00183E65">
        <w:rPr>
          <w:rFonts w:cs="Arial"/>
          <w:b/>
        </w:rPr>
        <w:t> :</w:t>
      </w:r>
      <w:r w:rsidRPr="00183E65">
        <w:rPr>
          <w:rFonts w:cs="Arial"/>
        </w:rPr>
        <w:t xml:space="preserve"> </w:t>
      </w:r>
      <w:r w:rsidRPr="00183E65">
        <w:rPr>
          <w:rFonts w:cs="Arial"/>
          <w:color w:val="auto"/>
        </w:rPr>
        <w:t>L</w:t>
      </w:r>
      <w:r w:rsidR="009826A7">
        <w:rPr>
          <w:rFonts w:cs="Arial"/>
          <w:color w:val="auto"/>
        </w:rPr>
        <w:t xml:space="preserve">es </w:t>
      </w:r>
      <w:r w:rsidRPr="00183E65">
        <w:rPr>
          <w:rFonts w:cs="Arial"/>
          <w:color w:val="auto"/>
        </w:rPr>
        <w:t>organisme</w:t>
      </w:r>
      <w:r w:rsidR="006478B4">
        <w:rPr>
          <w:rFonts w:cs="Arial"/>
          <w:color w:val="auto"/>
        </w:rPr>
        <w:t>s</w:t>
      </w:r>
      <w:r w:rsidRPr="00183E65">
        <w:rPr>
          <w:rFonts w:cs="Arial"/>
          <w:color w:val="auto"/>
        </w:rPr>
        <w:t xml:space="preserve"> d’audit habilité</w:t>
      </w:r>
      <w:r w:rsidR="006478B4">
        <w:rPr>
          <w:rFonts w:cs="Arial"/>
          <w:color w:val="auto"/>
        </w:rPr>
        <w:t>s</w:t>
      </w:r>
      <w:r w:rsidRPr="00183E65">
        <w:rPr>
          <w:rFonts w:cs="Arial"/>
          <w:color w:val="auto"/>
        </w:rPr>
        <w:t xml:space="preserve"> Qualimétha® </w:t>
      </w:r>
      <w:r w:rsidR="001A1E05">
        <w:rPr>
          <w:rFonts w:cs="Arial"/>
          <w:color w:val="auto"/>
        </w:rPr>
        <w:t xml:space="preserve">confirment / </w:t>
      </w:r>
      <w:r w:rsidRPr="00183E65">
        <w:rPr>
          <w:rFonts w:cs="Arial"/>
          <w:color w:val="auto"/>
        </w:rPr>
        <w:t>transmet</w:t>
      </w:r>
      <w:r w:rsidR="009826A7">
        <w:rPr>
          <w:rFonts w:cs="Arial"/>
          <w:color w:val="auto"/>
        </w:rPr>
        <w:t>tent</w:t>
      </w:r>
      <w:r w:rsidRPr="00183E65">
        <w:rPr>
          <w:rFonts w:cs="Arial"/>
          <w:color w:val="auto"/>
        </w:rPr>
        <w:t xml:space="preserve"> </w:t>
      </w:r>
      <w:r w:rsidR="009826A7">
        <w:rPr>
          <w:rFonts w:cs="Arial"/>
          <w:color w:val="auto"/>
        </w:rPr>
        <w:t>leur</w:t>
      </w:r>
      <w:r w:rsidRPr="00183E65">
        <w:rPr>
          <w:rFonts w:cs="Arial"/>
          <w:color w:val="auto"/>
        </w:rPr>
        <w:t xml:space="preserve"> devis au candidat selon les règles définies pour le calcul de coûts</w:t>
      </w:r>
      <w:r w:rsidR="001D7A8B">
        <w:rPr>
          <w:rFonts w:cs="Arial"/>
          <w:color w:val="auto"/>
        </w:rPr>
        <w:t xml:space="preserve"> et les informations transmises par l’ATEE (</w:t>
      </w:r>
      <w:r w:rsidR="001D7A8B">
        <w:rPr>
          <w:rFonts w:cs="Arial"/>
        </w:rPr>
        <w:t>le type de label et la durée d’audit applicables).</w:t>
      </w:r>
    </w:p>
    <w:p w14:paraId="1D513330" w14:textId="118D6F0E" w:rsidR="009826A7" w:rsidRDefault="00F63D7E" w:rsidP="00F63D7E">
      <w:pPr>
        <w:pStyle w:val="Paragraphedeliste"/>
        <w:numPr>
          <w:ilvl w:val="0"/>
          <w:numId w:val="10"/>
        </w:numPr>
        <w:spacing w:before="120" w:after="120" w:line="360" w:lineRule="auto"/>
        <w:rPr>
          <w:rFonts w:cs="Arial"/>
        </w:rPr>
      </w:pPr>
      <w:r w:rsidRPr="00183E65">
        <w:rPr>
          <w:rFonts w:cs="Arial"/>
        </w:rPr>
        <w:t xml:space="preserve">Etape </w:t>
      </w:r>
      <w:proofErr w:type="gramStart"/>
      <w:r>
        <w:rPr>
          <w:rFonts w:cs="Arial"/>
        </w:rPr>
        <w:t>7</w:t>
      </w:r>
      <w:r w:rsidRPr="00183E65">
        <w:rPr>
          <w:rFonts w:cs="Arial"/>
        </w:rPr>
        <w:t>:</w:t>
      </w:r>
      <w:proofErr w:type="gramEnd"/>
      <w:r w:rsidRPr="00183E65">
        <w:rPr>
          <w:rFonts w:cs="Arial"/>
        </w:rPr>
        <w:t xml:space="preserve"> .</w:t>
      </w:r>
      <w:r w:rsidR="001A1E05">
        <w:rPr>
          <w:rFonts w:cs="Arial"/>
        </w:rPr>
        <w:t xml:space="preserve">Le candidat informe l’ATEE du choix de l’organisme d’audit </w:t>
      </w:r>
      <w:r w:rsidR="00D54F7B">
        <w:rPr>
          <w:rFonts w:cs="Arial"/>
        </w:rPr>
        <w:t>retenu, et de l’auditeur (si non fait à l’étape de la candidature),</w:t>
      </w:r>
      <w:r w:rsidR="008E3E96">
        <w:rPr>
          <w:rFonts w:cs="Arial"/>
        </w:rPr>
        <w:t xml:space="preserve"> signe le contrat d’audit.</w:t>
      </w:r>
    </w:p>
    <w:p w14:paraId="1B4DC4B2" w14:textId="7E6300E0" w:rsidR="00F63D7E" w:rsidRPr="00183E65" w:rsidRDefault="00F63D7E" w:rsidP="00F63D7E">
      <w:pPr>
        <w:pStyle w:val="Paragraphedeliste"/>
        <w:numPr>
          <w:ilvl w:val="0"/>
          <w:numId w:val="10"/>
        </w:numPr>
        <w:spacing w:before="120" w:after="120" w:line="360" w:lineRule="auto"/>
        <w:rPr>
          <w:rFonts w:cs="Arial"/>
        </w:rPr>
      </w:pPr>
      <w:r w:rsidRPr="00183E65">
        <w:rPr>
          <w:rFonts w:cs="Arial"/>
        </w:rPr>
        <w:t xml:space="preserve"> L’ATEE valide la candidature avec ou sans alerte, </w:t>
      </w:r>
      <w:r w:rsidR="00043B88">
        <w:rPr>
          <w:rFonts w:cs="Arial"/>
        </w:rPr>
        <w:t xml:space="preserve">transmet le dossier à l’auditeur, </w:t>
      </w:r>
      <w:r w:rsidRPr="00183E65">
        <w:rPr>
          <w:rFonts w:cs="Arial"/>
        </w:rPr>
        <w:t xml:space="preserve">l’audit peut </w:t>
      </w:r>
      <w:r w:rsidR="006478B4">
        <w:rPr>
          <w:rFonts w:cs="Arial"/>
        </w:rPr>
        <w:t>alors être</w:t>
      </w:r>
      <w:r w:rsidRPr="00183E65">
        <w:rPr>
          <w:rFonts w:cs="Arial"/>
        </w:rPr>
        <w:t xml:space="preserve"> </w:t>
      </w:r>
      <w:r w:rsidR="001D7A8B">
        <w:rPr>
          <w:rFonts w:cs="Arial"/>
        </w:rPr>
        <w:t>planifié</w:t>
      </w:r>
      <w:r w:rsidRPr="00183E65">
        <w:rPr>
          <w:rFonts w:cs="Arial"/>
        </w:rPr>
        <w:t>.</w:t>
      </w:r>
    </w:p>
    <w:p w14:paraId="24C960EA" w14:textId="374140DA" w:rsidR="00380750" w:rsidRPr="00183E65" w:rsidRDefault="00380750">
      <w:pPr>
        <w:jc w:val="left"/>
        <w:rPr>
          <w:rFonts w:cs="Arial"/>
        </w:rPr>
      </w:pPr>
      <w:r w:rsidRPr="00183E65">
        <w:rPr>
          <w:rFonts w:cs="Arial"/>
        </w:rPr>
        <w:br w:type="page"/>
      </w:r>
    </w:p>
    <w:p w14:paraId="5D61B9DE" w14:textId="77777777" w:rsidR="00380750" w:rsidRPr="00183E65" w:rsidRDefault="00380750" w:rsidP="000505D1">
      <w:pPr>
        <w:pStyle w:val="Paragraphedeliste"/>
        <w:numPr>
          <w:ilvl w:val="0"/>
          <w:numId w:val="10"/>
        </w:numPr>
        <w:spacing w:before="120" w:after="120" w:line="360" w:lineRule="auto"/>
        <w:rPr>
          <w:rFonts w:cs="Arial"/>
        </w:rPr>
      </w:pPr>
    </w:p>
    <w:tbl>
      <w:tblPr>
        <w:tblStyle w:val="TableauGrille4-Accentuation6"/>
        <w:tblW w:w="5000" w:type="pct"/>
        <w:jc w:val="center"/>
        <w:tblBorders>
          <w:top w:val="single" w:sz="4" w:space="0" w:color="005092" w:themeColor="text2"/>
          <w:left w:val="single" w:sz="4" w:space="0" w:color="005092" w:themeColor="text2"/>
          <w:bottom w:val="single" w:sz="4" w:space="0" w:color="005092" w:themeColor="text2"/>
          <w:right w:val="single" w:sz="4" w:space="0" w:color="005092" w:themeColor="text2"/>
          <w:insideH w:val="single" w:sz="4" w:space="0" w:color="005092" w:themeColor="text2"/>
          <w:insideV w:val="single" w:sz="4" w:space="0" w:color="005092" w:themeColor="text2"/>
        </w:tblBorders>
        <w:tblLook w:val="0420" w:firstRow="1" w:lastRow="0" w:firstColumn="0" w:lastColumn="0" w:noHBand="0" w:noVBand="1"/>
      </w:tblPr>
      <w:tblGrid>
        <w:gridCol w:w="6768"/>
        <w:gridCol w:w="2292"/>
      </w:tblGrid>
      <w:tr w:rsidR="00380750" w:rsidRPr="00183E65" w14:paraId="75B5C309" w14:textId="77777777" w:rsidTr="006478B4">
        <w:trPr>
          <w:cnfStyle w:val="100000000000" w:firstRow="1" w:lastRow="0" w:firstColumn="0" w:lastColumn="0" w:oddVBand="0" w:evenVBand="0" w:oddHBand="0" w:evenHBand="0" w:firstRowFirstColumn="0" w:firstRowLastColumn="0" w:lastRowFirstColumn="0" w:lastRowLastColumn="0"/>
          <w:trHeight w:val="20"/>
          <w:jc w:val="center"/>
        </w:trPr>
        <w:tc>
          <w:tcPr>
            <w:tcW w:w="5000" w:type="pct"/>
            <w:gridSpan w:val="2"/>
            <w:tcBorders>
              <w:top w:val="none" w:sz="0" w:space="0" w:color="auto"/>
              <w:left w:val="none" w:sz="0" w:space="0" w:color="auto"/>
              <w:bottom w:val="none" w:sz="0" w:space="0" w:color="auto"/>
              <w:right w:val="none" w:sz="0" w:space="0" w:color="auto"/>
            </w:tcBorders>
            <w:shd w:val="clear" w:color="auto" w:fill="005092" w:themeFill="text2"/>
            <w:vAlign w:val="center"/>
            <w:hideMark/>
          </w:tcPr>
          <w:p w14:paraId="1D8E433A" w14:textId="77777777" w:rsidR="00380750" w:rsidRPr="00183E65" w:rsidRDefault="00380750" w:rsidP="006478B4">
            <w:pPr>
              <w:spacing w:line="360" w:lineRule="auto"/>
              <w:jc w:val="center"/>
              <w:rPr>
                <w:rFonts w:cs="Arial"/>
              </w:rPr>
            </w:pPr>
            <w:r w:rsidRPr="00183E65">
              <w:rPr>
                <w:rFonts w:cs="Arial"/>
                <w:sz w:val="24"/>
              </w:rPr>
              <w:t>PROCEDURE DE CANDIDATURE : QUI FAIT QUOI ?</w:t>
            </w:r>
          </w:p>
        </w:tc>
      </w:tr>
      <w:tr w:rsidR="00380750" w:rsidRPr="00183E65" w14:paraId="0B78595B" w14:textId="77777777" w:rsidTr="006478B4">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59082E99" w14:textId="77777777" w:rsidR="00380750" w:rsidRPr="00183E65" w:rsidRDefault="00380750" w:rsidP="006478B4">
            <w:pPr>
              <w:spacing w:line="360" w:lineRule="auto"/>
              <w:jc w:val="center"/>
              <w:rPr>
                <w:rFonts w:cs="Arial"/>
                <w:b/>
              </w:rPr>
            </w:pPr>
            <w:r w:rsidRPr="00183E65">
              <w:rPr>
                <w:rFonts w:cs="Arial"/>
                <w:b/>
              </w:rPr>
              <w:t>QUOI ?</w:t>
            </w:r>
          </w:p>
        </w:tc>
        <w:tc>
          <w:tcPr>
            <w:tcW w:w="1265" w:type="pct"/>
            <w:shd w:val="clear" w:color="auto" w:fill="C0F1FE" w:themeFill="accent1" w:themeFillTint="33"/>
            <w:vAlign w:val="center"/>
          </w:tcPr>
          <w:p w14:paraId="29F08703" w14:textId="77777777" w:rsidR="00380750" w:rsidRPr="00183E65" w:rsidRDefault="00380750" w:rsidP="006478B4">
            <w:pPr>
              <w:spacing w:line="360" w:lineRule="auto"/>
              <w:jc w:val="center"/>
              <w:rPr>
                <w:rFonts w:cs="Arial"/>
                <w:b/>
              </w:rPr>
            </w:pPr>
            <w:r w:rsidRPr="00183E65">
              <w:rPr>
                <w:rFonts w:cs="Arial"/>
                <w:b/>
              </w:rPr>
              <w:t>QUI ?</w:t>
            </w:r>
          </w:p>
        </w:tc>
      </w:tr>
      <w:tr w:rsidR="00380750" w:rsidRPr="00183E65" w14:paraId="740CD719" w14:textId="77777777" w:rsidTr="006478B4">
        <w:trPr>
          <w:trHeight w:val="20"/>
          <w:jc w:val="center"/>
        </w:trPr>
        <w:tc>
          <w:tcPr>
            <w:tcW w:w="3735" w:type="pct"/>
            <w:vAlign w:val="center"/>
            <w:hideMark/>
          </w:tcPr>
          <w:p w14:paraId="2308B4AD" w14:textId="77777777" w:rsidR="00380750" w:rsidRPr="00183E65" w:rsidRDefault="006C0A25" w:rsidP="006478B4">
            <w:pPr>
              <w:spacing w:line="360" w:lineRule="auto"/>
              <w:jc w:val="left"/>
              <w:rPr>
                <w:rFonts w:cs="Arial"/>
                <w:i/>
                <w:sz w:val="6"/>
                <w:szCs w:val="6"/>
              </w:rPr>
            </w:pPr>
            <w:sdt>
              <w:sdtPr>
                <w:rPr>
                  <w:rFonts w:cs="Arial"/>
                </w:rPr>
                <w:id w:val="-1451084175"/>
                <w14:checkbox>
                  <w14:checked w14:val="0"/>
                  <w14:checkedState w14:val="2612" w14:font="MS Gothic"/>
                  <w14:uncheckedState w14:val="2610" w14:font="MS Gothic"/>
                </w14:checkbox>
              </w:sdtPr>
              <w:sdtEndPr/>
              <w:sdtContent>
                <w:r w:rsidR="00380750" w:rsidRPr="00183E65">
                  <w:rPr>
                    <w:rFonts w:ascii="MS Gothic" w:eastAsia="MS Gothic" w:hAnsi="MS Gothic" w:cs="Arial" w:hint="eastAsia"/>
                  </w:rPr>
                  <w:t>☐</w:t>
                </w:r>
              </w:sdtContent>
            </w:sdt>
            <w:r w:rsidR="00380750" w:rsidRPr="00183E65">
              <w:rPr>
                <w:rFonts w:cs="Arial"/>
              </w:rPr>
              <w:t xml:space="preserve"> Réaliser l’audit interne</w:t>
            </w:r>
            <w:r w:rsidR="00380750" w:rsidRPr="00183E65" w:rsidDel="002103AD">
              <w:rPr>
                <w:rFonts w:cs="Arial"/>
              </w:rPr>
              <w:t xml:space="preserve"> </w:t>
            </w:r>
          </w:p>
        </w:tc>
        <w:tc>
          <w:tcPr>
            <w:tcW w:w="1265" w:type="pct"/>
            <w:vAlign w:val="center"/>
          </w:tcPr>
          <w:p w14:paraId="200828AA" w14:textId="77777777" w:rsidR="00380750" w:rsidRPr="00183E65" w:rsidRDefault="00380750" w:rsidP="006478B4">
            <w:pPr>
              <w:keepNext/>
              <w:spacing w:line="360" w:lineRule="auto"/>
              <w:jc w:val="left"/>
              <w:rPr>
                <w:rFonts w:cs="Arial"/>
                <w:i/>
              </w:rPr>
            </w:pPr>
            <w:r w:rsidRPr="00183E65">
              <w:rPr>
                <w:rFonts w:cs="Arial"/>
                <w:i/>
              </w:rPr>
              <w:t>Le candidat</w:t>
            </w:r>
            <w:r w:rsidRPr="00183E65" w:rsidDel="002103AD">
              <w:rPr>
                <w:rFonts w:cs="Arial"/>
                <w:i/>
              </w:rPr>
              <w:t xml:space="preserve"> </w:t>
            </w:r>
          </w:p>
        </w:tc>
      </w:tr>
      <w:tr w:rsidR="00380750" w:rsidRPr="00183E65" w14:paraId="0B3B012B" w14:textId="77777777" w:rsidTr="006478B4">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2BA4D604" w14:textId="2BC4DB74" w:rsidR="00380750" w:rsidRPr="00183E65" w:rsidRDefault="006C0A25" w:rsidP="006478B4">
            <w:pPr>
              <w:spacing w:line="360" w:lineRule="auto"/>
              <w:jc w:val="left"/>
              <w:rPr>
                <w:rFonts w:cs="Arial"/>
              </w:rPr>
            </w:pPr>
            <w:sdt>
              <w:sdtPr>
                <w:rPr>
                  <w:rFonts w:ascii="MS Gothic" w:eastAsia="MS Gothic" w:hAnsi="MS Gothic" w:cs="Arial"/>
                </w:rPr>
                <w:id w:val="1968858855"/>
                <w14:checkbox>
                  <w14:checked w14:val="0"/>
                  <w14:checkedState w14:val="2612" w14:font="MS Gothic"/>
                  <w14:uncheckedState w14:val="2610" w14:font="MS Gothic"/>
                </w14:checkbox>
              </w:sdtPr>
              <w:sdtEndPr/>
              <w:sdtContent>
                <w:r w:rsidR="00380750" w:rsidRPr="00183E65">
                  <w:rPr>
                    <w:rFonts w:ascii="MS Gothic" w:eastAsia="MS Gothic" w:hAnsi="MS Gothic" w:cs="Arial"/>
                  </w:rPr>
                  <w:t>☐</w:t>
                </w:r>
              </w:sdtContent>
            </w:sdt>
            <w:r w:rsidR="00380750" w:rsidRPr="00183E65">
              <w:rPr>
                <w:rFonts w:cs="Arial"/>
              </w:rPr>
              <w:t xml:space="preserve"> Télécharger le dossier de candidature</w:t>
            </w:r>
            <w:r w:rsidR="00867785">
              <w:rPr>
                <w:rFonts w:cs="Arial"/>
              </w:rPr>
              <w:t xml:space="preserve"> V5</w:t>
            </w:r>
            <w:r w:rsidR="00380750" w:rsidRPr="00183E65">
              <w:rPr>
                <w:rFonts w:cs="Arial"/>
              </w:rPr>
              <w:t xml:space="preserve"> et le remplir</w:t>
            </w:r>
          </w:p>
        </w:tc>
        <w:tc>
          <w:tcPr>
            <w:tcW w:w="1265" w:type="pct"/>
            <w:shd w:val="clear" w:color="auto" w:fill="C0F1FE" w:themeFill="accent1" w:themeFillTint="33"/>
            <w:vAlign w:val="center"/>
          </w:tcPr>
          <w:p w14:paraId="6DB31BB6" w14:textId="77777777" w:rsidR="00380750" w:rsidRPr="00183E65" w:rsidRDefault="00380750" w:rsidP="006478B4">
            <w:pPr>
              <w:spacing w:line="360" w:lineRule="auto"/>
              <w:jc w:val="left"/>
              <w:rPr>
                <w:rFonts w:cs="Arial"/>
                <w:i/>
              </w:rPr>
            </w:pPr>
            <w:r w:rsidRPr="00183E65">
              <w:rPr>
                <w:rFonts w:cs="Arial"/>
                <w:i/>
              </w:rPr>
              <w:t>Le candidat</w:t>
            </w:r>
          </w:p>
        </w:tc>
      </w:tr>
      <w:tr w:rsidR="000E5BFC" w:rsidRPr="00183E65" w14:paraId="11D6F78B" w14:textId="77777777" w:rsidTr="006478B4">
        <w:trPr>
          <w:trHeight w:val="20"/>
          <w:jc w:val="center"/>
        </w:trPr>
        <w:tc>
          <w:tcPr>
            <w:tcW w:w="3735" w:type="pct"/>
            <w:shd w:val="clear" w:color="auto" w:fill="auto"/>
            <w:vAlign w:val="center"/>
          </w:tcPr>
          <w:p w14:paraId="2C758568" w14:textId="4C18C6C4" w:rsidR="000E5BFC" w:rsidRPr="00183E65" w:rsidRDefault="006C0A25" w:rsidP="006478B4">
            <w:pPr>
              <w:spacing w:line="360" w:lineRule="auto"/>
              <w:jc w:val="left"/>
              <w:rPr>
                <w:rFonts w:cs="Arial"/>
              </w:rPr>
            </w:pPr>
            <w:sdt>
              <w:sdtPr>
                <w:rPr>
                  <w:rFonts w:ascii="MS Gothic" w:eastAsia="MS Gothic" w:hAnsi="MS Gothic" w:cs="Arial"/>
                </w:rPr>
                <w:id w:val="1156111093"/>
                <w14:checkbox>
                  <w14:checked w14:val="0"/>
                  <w14:checkedState w14:val="2612" w14:font="MS Gothic"/>
                  <w14:uncheckedState w14:val="2610" w14:font="MS Gothic"/>
                </w14:checkbox>
              </w:sdtPr>
              <w:sdtEndPr/>
              <w:sdtContent>
                <w:r w:rsidR="000E5BFC" w:rsidRPr="00183E65">
                  <w:rPr>
                    <w:rFonts w:ascii="MS Gothic" w:eastAsia="MS Gothic" w:hAnsi="MS Gothic" w:cs="Arial"/>
                  </w:rPr>
                  <w:t>☐</w:t>
                </w:r>
              </w:sdtContent>
            </w:sdt>
            <w:r w:rsidR="000E5BFC" w:rsidRPr="00183E65">
              <w:rPr>
                <w:rFonts w:cs="Arial"/>
              </w:rPr>
              <w:t xml:space="preserve"> Transférer le dossier de candidature complet à l’ATEE pour </w:t>
            </w:r>
            <w:r w:rsidR="000E5BFC">
              <w:rPr>
                <w:rFonts w:cs="Arial"/>
              </w:rPr>
              <w:t xml:space="preserve">étude de recevabilité et </w:t>
            </w:r>
            <w:r w:rsidR="000E5BFC" w:rsidRPr="00183E65">
              <w:rPr>
                <w:rFonts w:cs="Arial"/>
              </w:rPr>
              <w:t>consultation de la commission de labellisation</w:t>
            </w:r>
          </w:p>
        </w:tc>
        <w:tc>
          <w:tcPr>
            <w:tcW w:w="1265" w:type="pct"/>
            <w:shd w:val="clear" w:color="auto" w:fill="auto"/>
            <w:vAlign w:val="center"/>
          </w:tcPr>
          <w:p w14:paraId="338BB622" w14:textId="71A23B73" w:rsidR="000E5BFC" w:rsidRPr="00183E65" w:rsidRDefault="000E5BFC" w:rsidP="006478B4">
            <w:pPr>
              <w:spacing w:line="360" w:lineRule="auto"/>
              <w:jc w:val="left"/>
              <w:rPr>
                <w:rFonts w:cs="Arial"/>
                <w:i/>
              </w:rPr>
            </w:pPr>
            <w:r w:rsidRPr="00183E65">
              <w:rPr>
                <w:rFonts w:cs="Arial"/>
                <w:i/>
              </w:rPr>
              <w:t xml:space="preserve">Le </w:t>
            </w:r>
            <w:r>
              <w:rPr>
                <w:rFonts w:cs="Arial"/>
                <w:i/>
              </w:rPr>
              <w:t>candidat</w:t>
            </w:r>
          </w:p>
        </w:tc>
      </w:tr>
      <w:tr w:rsidR="000E5BFC" w:rsidRPr="00183E65" w14:paraId="3C582DBB" w14:textId="77777777" w:rsidTr="006478B4">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4805C8D8" w14:textId="15EC471B" w:rsidR="000E5BFC" w:rsidRPr="00183E65" w:rsidRDefault="006C0A25" w:rsidP="006478B4">
            <w:pPr>
              <w:spacing w:line="360" w:lineRule="auto"/>
              <w:jc w:val="left"/>
              <w:rPr>
                <w:rFonts w:cs="Arial"/>
              </w:rPr>
            </w:pPr>
            <w:sdt>
              <w:sdtPr>
                <w:rPr>
                  <w:rFonts w:ascii="MS Gothic" w:eastAsia="MS Gothic" w:hAnsi="MS Gothic" w:cs="Arial"/>
                </w:rPr>
                <w:id w:val="1077948441"/>
                <w14:checkbox>
                  <w14:checked w14:val="0"/>
                  <w14:checkedState w14:val="2612" w14:font="MS Gothic"/>
                  <w14:uncheckedState w14:val="2610" w14:font="MS Gothic"/>
                </w14:checkbox>
              </w:sdtPr>
              <w:sdtEndPr/>
              <w:sdtContent>
                <w:r w:rsidR="000E5BFC" w:rsidRPr="00183E65">
                  <w:rPr>
                    <w:rFonts w:ascii="MS Gothic" w:eastAsia="MS Gothic" w:hAnsi="MS Gothic" w:cs="Arial"/>
                  </w:rPr>
                  <w:t>☐</w:t>
                </w:r>
              </w:sdtContent>
            </w:sdt>
            <w:r w:rsidR="000E5BFC" w:rsidRPr="00183E65">
              <w:rPr>
                <w:rFonts w:cs="Arial"/>
              </w:rPr>
              <w:t xml:space="preserve"> Attribution d’un numéro d’enregistrement ATEE</w:t>
            </w:r>
            <w:r w:rsidR="00A61A01">
              <w:rPr>
                <w:rFonts w:cs="Arial"/>
              </w:rPr>
              <w:t xml:space="preserve"> et</w:t>
            </w:r>
            <w:r w:rsidR="00A61A01" w:rsidRPr="00183E65">
              <w:rPr>
                <w:rFonts w:cs="Arial"/>
              </w:rPr>
              <w:t xml:space="preserve"> Edition de la facture de frais d’enregistrement ATEE</w:t>
            </w:r>
          </w:p>
        </w:tc>
        <w:tc>
          <w:tcPr>
            <w:tcW w:w="1265" w:type="pct"/>
            <w:shd w:val="clear" w:color="auto" w:fill="C0F1FE" w:themeFill="accent1" w:themeFillTint="33"/>
            <w:vAlign w:val="center"/>
          </w:tcPr>
          <w:p w14:paraId="20F6EFBF" w14:textId="77777777" w:rsidR="000E5BFC" w:rsidRPr="00183E65" w:rsidRDefault="000E5BFC" w:rsidP="006478B4">
            <w:pPr>
              <w:spacing w:line="360" w:lineRule="auto"/>
              <w:jc w:val="left"/>
              <w:rPr>
                <w:rFonts w:cs="Arial"/>
              </w:rPr>
            </w:pPr>
            <w:r w:rsidRPr="00183E65">
              <w:rPr>
                <w:rFonts w:cs="Arial"/>
                <w:i/>
              </w:rPr>
              <w:t>ATEE Club Biogaz</w:t>
            </w:r>
          </w:p>
        </w:tc>
      </w:tr>
      <w:tr w:rsidR="005B36AD" w:rsidRPr="00183E65" w14:paraId="3450E8FD" w14:textId="77777777" w:rsidTr="006478B4">
        <w:trPr>
          <w:trHeight w:val="20"/>
          <w:jc w:val="center"/>
        </w:trPr>
        <w:tc>
          <w:tcPr>
            <w:tcW w:w="3735" w:type="pct"/>
            <w:shd w:val="clear" w:color="auto" w:fill="C0F1FE" w:themeFill="accent1" w:themeFillTint="33"/>
            <w:vAlign w:val="center"/>
          </w:tcPr>
          <w:p w14:paraId="526B4542" w14:textId="4EC957DA" w:rsidR="005B36AD" w:rsidRPr="00183E65" w:rsidRDefault="006C0A25" w:rsidP="006478B4">
            <w:pPr>
              <w:spacing w:line="360" w:lineRule="auto"/>
              <w:jc w:val="left"/>
              <w:rPr>
                <w:rFonts w:ascii="MS Gothic" w:eastAsia="MS Gothic" w:hAnsi="MS Gothic" w:cs="Arial"/>
              </w:rPr>
            </w:pPr>
            <w:sdt>
              <w:sdtPr>
                <w:rPr>
                  <w:rFonts w:ascii="MS Gothic" w:eastAsia="MS Gothic" w:hAnsi="MS Gothic" w:cs="Arial"/>
                </w:rPr>
                <w:id w:val="-4360961"/>
                <w14:checkbox>
                  <w14:checked w14:val="0"/>
                  <w14:checkedState w14:val="2612" w14:font="MS Gothic"/>
                  <w14:uncheckedState w14:val="2610" w14:font="MS Gothic"/>
                </w14:checkbox>
              </w:sdtPr>
              <w:sdtEndPr/>
              <w:sdtContent>
                <w:r w:rsidR="005B36AD" w:rsidRPr="00183E65">
                  <w:rPr>
                    <w:rFonts w:ascii="MS Gothic" w:eastAsia="MS Gothic" w:hAnsi="MS Gothic" w:cs="Arial"/>
                  </w:rPr>
                  <w:t>☐</w:t>
                </w:r>
              </w:sdtContent>
            </w:sdt>
            <w:r w:rsidR="005B36AD" w:rsidRPr="00183E65">
              <w:rPr>
                <w:rFonts w:cs="Arial"/>
              </w:rPr>
              <w:t xml:space="preserve"> Validation de la candidature type label et nb j</w:t>
            </w:r>
            <w:r w:rsidR="006478B4">
              <w:rPr>
                <w:rFonts w:cs="Arial"/>
              </w:rPr>
              <w:t>ours d’</w:t>
            </w:r>
            <w:r w:rsidR="005B36AD" w:rsidRPr="00183E65">
              <w:rPr>
                <w:rFonts w:cs="Arial"/>
              </w:rPr>
              <w:t>audit avec ou sans alerte</w:t>
            </w:r>
          </w:p>
        </w:tc>
        <w:tc>
          <w:tcPr>
            <w:tcW w:w="1265" w:type="pct"/>
            <w:shd w:val="clear" w:color="auto" w:fill="C0F1FE" w:themeFill="accent1" w:themeFillTint="33"/>
            <w:vAlign w:val="center"/>
          </w:tcPr>
          <w:p w14:paraId="784CC5E5" w14:textId="77777777" w:rsidR="005B36AD" w:rsidRPr="00183E65" w:rsidRDefault="005B36AD" w:rsidP="006478B4">
            <w:pPr>
              <w:spacing w:line="360" w:lineRule="auto"/>
              <w:jc w:val="left"/>
              <w:rPr>
                <w:rFonts w:cs="Arial"/>
                <w:i/>
              </w:rPr>
            </w:pPr>
            <w:r w:rsidRPr="00183E65">
              <w:rPr>
                <w:rFonts w:cs="Arial"/>
                <w:i/>
              </w:rPr>
              <w:t>ATEE Club Biogaz</w:t>
            </w:r>
          </w:p>
        </w:tc>
      </w:tr>
      <w:tr w:rsidR="00380750" w:rsidRPr="00183E65" w14:paraId="06EF4398" w14:textId="77777777" w:rsidTr="006478B4">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auto"/>
            <w:vAlign w:val="center"/>
          </w:tcPr>
          <w:p w14:paraId="71A87F66" w14:textId="5616C165" w:rsidR="00380750" w:rsidRPr="00183E65" w:rsidRDefault="006C0A25" w:rsidP="006478B4">
            <w:pPr>
              <w:spacing w:line="360" w:lineRule="auto"/>
              <w:jc w:val="left"/>
              <w:rPr>
                <w:rFonts w:cs="Arial"/>
              </w:rPr>
            </w:pPr>
            <w:sdt>
              <w:sdtPr>
                <w:rPr>
                  <w:rFonts w:ascii="MS Gothic" w:eastAsia="MS Gothic" w:hAnsi="MS Gothic" w:cs="Arial"/>
                </w:rPr>
                <w:id w:val="-1346013252"/>
                <w14:checkbox>
                  <w14:checked w14:val="0"/>
                  <w14:checkedState w14:val="2612" w14:font="MS Gothic"/>
                  <w14:uncheckedState w14:val="2610" w14:font="MS Gothic"/>
                </w14:checkbox>
              </w:sdtPr>
              <w:sdtEndPr/>
              <w:sdtContent>
                <w:r w:rsidR="00380750" w:rsidRPr="00183E65">
                  <w:rPr>
                    <w:rFonts w:ascii="MS Gothic" w:eastAsia="MS Gothic" w:hAnsi="MS Gothic" w:cs="Arial"/>
                  </w:rPr>
                  <w:t>☐</w:t>
                </w:r>
              </w:sdtContent>
            </w:sdt>
            <w:r w:rsidR="00380750" w:rsidRPr="00183E65">
              <w:rPr>
                <w:rFonts w:cs="Arial"/>
              </w:rPr>
              <w:t xml:space="preserve"> Sélectionner un organisme d’audit habilité Qualimétha®</w:t>
            </w:r>
            <w:r w:rsidR="003F1178">
              <w:rPr>
                <w:rFonts w:cs="Arial"/>
              </w:rPr>
              <w:t xml:space="preserve"> et le communiquer à l’ATEE</w:t>
            </w:r>
          </w:p>
        </w:tc>
        <w:tc>
          <w:tcPr>
            <w:tcW w:w="1265" w:type="pct"/>
            <w:shd w:val="clear" w:color="auto" w:fill="auto"/>
            <w:vAlign w:val="center"/>
          </w:tcPr>
          <w:p w14:paraId="682C4F68" w14:textId="77777777" w:rsidR="00380750" w:rsidRPr="00183E65" w:rsidRDefault="00380750" w:rsidP="006478B4">
            <w:pPr>
              <w:spacing w:line="360" w:lineRule="auto"/>
              <w:jc w:val="left"/>
              <w:rPr>
                <w:rFonts w:cs="Arial"/>
                <w:i/>
              </w:rPr>
            </w:pPr>
            <w:r w:rsidRPr="00183E65">
              <w:rPr>
                <w:rFonts w:cs="Arial"/>
                <w:i/>
              </w:rPr>
              <w:t>Le candidat</w:t>
            </w:r>
          </w:p>
        </w:tc>
      </w:tr>
      <w:tr w:rsidR="00380750" w:rsidRPr="00183E65" w14:paraId="143A3D25" w14:textId="77777777" w:rsidTr="006478B4">
        <w:trPr>
          <w:trHeight w:val="20"/>
          <w:jc w:val="center"/>
        </w:trPr>
        <w:tc>
          <w:tcPr>
            <w:tcW w:w="3735" w:type="pct"/>
            <w:shd w:val="clear" w:color="auto" w:fill="C0F1FE" w:themeFill="accent1" w:themeFillTint="33"/>
            <w:vAlign w:val="center"/>
          </w:tcPr>
          <w:p w14:paraId="6EF79560" w14:textId="58C077E3" w:rsidR="00380750" w:rsidRPr="00183E65" w:rsidRDefault="006C0A25" w:rsidP="006478B4">
            <w:pPr>
              <w:spacing w:line="360" w:lineRule="auto"/>
              <w:jc w:val="left"/>
              <w:rPr>
                <w:rFonts w:cs="Arial"/>
              </w:rPr>
            </w:pPr>
            <w:sdt>
              <w:sdtPr>
                <w:rPr>
                  <w:rFonts w:ascii="MS Gothic" w:eastAsia="MS Gothic" w:hAnsi="MS Gothic" w:cs="Arial"/>
                </w:rPr>
                <w:id w:val="-1242478144"/>
                <w14:checkbox>
                  <w14:checked w14:val="0"/>
                  <w14:checkedState w14:val="2612" w14:font="MS Gothic"/>
                  <w14:uncheckedState w14:val="2610" w14:font="MS Gothic"/>
                </w14:checkbox>
              </w:sdtPr>
              <w:sdtEndPr/>
              <w:sdtContent>
                <w:r w:rsidR="00380750" w:rsidRPr="00183E65">
                  <w:rPr>
                    <w:rFonts w:ascii="MS Gothic" w:eastAsia="MS Gothic" w:hAnsi="MS Gothic" w:cs="Arial" w:hint="eastAsia"/>
                  </w:rPr>
                  <w:t>☐</w:t>
                </w:r>
              </w:sdtContent>
            </w:sdt>
            <w:r w:rsidR="00380750" w:rsidRPr="00183E65">
              <w:rPr>
                <w:rFonts w:cs="Arial"/>
              </w:rPr>
              <w:t xml:space="preserve"> Transmettre </w:t>
            </w:r>
            <w:r w:rsidR="002059A6">
              <w:rPr>
                <w:rFonts w:cs="Arial"/>
              </w:rPr>
              <w:t xml:space="preserve">le dossier de candidature à l’auditeur </w:t>
            </w:r>
            <w:r w:rsidR="00604441">
              <w:rPr>
                <w:rFonts w:cs="Arial"/>
              </w:rPr>
              <w:t xml:space="preserve">/ organisme d’audit </w:t>
            </w:r>
            <w:r w:rsidR="002059A6">
              <w:rPr>
                <w:rFonts w:cs="Arial"/>
              </w:rPr>
              <w:t xml:space="preserve">avec </w:t>
            </w:r>
            <w:r w:rsidR="002059A6" w:rsidRPr="00183E65">
              <w:rPr>
                <w:rFonts w:cs="Arial"/>
              </w:rPr>
              <w:t>type label et nb j</w:t>
            </w:r>
            <w:r w:rsidR="006478B4">
              <w:rPr>
                <w:rFonts w:cs="Arial"/>
              </w:rPr>
              <w:t>ours d’</w:t>
            </w:r>
            <w:r w:rsidR="002059A6" w:rsidRPr="00183E65">
              <w:rPr>
                <w:rFonts w:cs="Arial"/>
              </w:rPr>
              <w:t>audit avec ou sans alerte</w:t>
            </w:r>
          </w:p>
        </w:tc>
        <w:tc>
          <w:tcPr>
            <w:tcW w:w="1265" w:type="pct"/>
            <w:shd w:val="clear" w:color="auto" w:fill="C0F1FE" w:themeFill="accent1" w:themeFillTint="33"/>
            <w:vAlign w:val="center"/>
          </w:tcPr>
          <w:p w14:paraId="2B2A638F" w14:textId="0ABD9CF0" w:rsidR="00380750" w:rsidRPr="00183E65" w:rsidRDefault="002059A6" w:rsidP="006478B4">
            <w:pPr>
              <w:spacing w:line="360" w:lineRule="auto"/>
              <w:jc w:val="left"/>
              <w:rPr>
                <w:rFonts w:cs="Arial"/>
                <w:i/>
              </w:rPr>
            </w:pPr>
            <w:r w:rsidRPr="00183E65">
              <w:rPr>
                <w:rFonts w:cs="Arial"/>
                <w:i/>
              </w:rPr>
              <w:t>ATEE Club Biogaz</w:t>
            </w:r>
          </w:p>
        </w:tc>
      </w:tr>
      <w:tr w:rsidR="00380750" w:rsidRPr="00183E65" w14:paraId="41C27052" w14:textId="77777777" w:rsidTr="006478B4">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47BF0846" w14:textId="77777777" w:rsidR="00380750" w:rsidRPr="00183E65" w:rsidRDefault="006C0A25" w:rsidP="006478B4">
            <w:pPr>
              <w:spacing w:line="360" w:lineRule="auto"/>
              <w:jc w:val="left"/>
              <w:rPr>
                <w:rFonts w:ascii="MS Gothic" w:eastAsia="MS Gothic" w:hAnsi="MS Gothic" w:cs="Arial"/>
              </w:rPr>
            </w:pPr>
            <w:sdt>
              <w:sdtPr>
                <w:rPr>
                  <w:rFonts w:ascii="MS Gothic" w:eastAsia="MS Gothic" w:hAnsi="MS Gothic" w:cs="Arial"/>
                </w:rPr>
                <w:id w:val="-1261447764"/>
                <w14:checkbox>
                  <w14:checked w14:val="0"/>
                  <w14:checkedState w14:val="2612" w14:font="MS Gothic"/>
                  <w14:uncheckedState w14:val="2610" w14:font="MS Gothic"/>
                </w14:checkbox>
              </w:sdtPr>
              <w:sdtEndPr/>
              <w:sdtContent>
                <w:r w:rsidR="00380750" w:rsidRPr="00183E65">
                  <w:rPr>
                    <w:rFonts w:ascii="MS Gothic" w:eastAsia="MS Gothic" w:hAnsi="MS Gothic" w:cs="Arial"/>
                  </w:rPr>
                  <w:t>☐</w:t>
                </w:r>
              </w:sdtContent>
            </w:sdt>
            <w:r w:rsidR="00380750" w:rsidRPr="00183E65">
              <w:rPr>
                <w:rFonts w:cs="Arial"/>
              </w:rPr>
              <w:t xml:space="preserve"> Planification de l’audit</w:t>
            </w:r>
          </w:p>
        </w:tc>
        <w:tc>
          <w:tcPr>
            <w:tcW w:w="1265" w:type="pct"/>
            <w:shd w:val="clear" w:color="auto" w:fill="C0F1FE" w:themeFill="accent1" w:themeFillTint="33"/>
            <w:vAlign w:val="center"/>
          </w:tcPr>
          <w:p w14:paraId="06AD4F28" w14:textId="77777777" w:rsidR="00380750" w:rsidRPr="00183E65" w:rsidRDefault="00380750" w:rsidP="006478B4">
            <w:pPr>
              <w:spacing w:line="360" w:lineRule="auto"/>
              <w:jc w:val="left"/>
              <w:rPr>
                <w:rFonts w:cs="Arial"/>
                <w:i/>
              </w:rPr>
            </w:pPr>
            <w:r w:rsidRPr="00183E65">
              <w:rPr>
                <w:rFonts w:cs="Arial"/>
                <w:i/>
              </w:rPr>
              <w:t>L’auditeur</w:t>
            </w:r>
          </w:p>
        </w:tc>
      </w:tr>
    </w:tbl>
    <w:p w14:paraId="0B3BF7D2" w14:textId="77777777" w:rsidR="000B2BEE" w:rsidRPr="00183E65" w:rsidRDefault="000B2BEE" w:rsidP="00753BBF">
      <w:pPr>
        <w:pStyle w:val="Lgende"/>
        <w:spacing w:after="0" w:line="360" w:lineRule="auto"/>
        <w:jc w:val="center"/>
        <w:rPr>
          <w:rFonts w:ascii="Arial Nova Light" w:hAnsi="Arial Nova Light"/>
          <w:color w:val="auto"/>
          <w:sz w:val="22"/>
        </w:rPr>
      </w:pPr>
    </w:p>
    <w:p w14:paraId="2FB6FC19" w14:textId="046C7661" w:rsidR="00915324" w:rsidRPr="00183E65" w:rsidRDefault="00915324" w:rsidP="00753BBF">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Pr="00183E65">
        <w:rPr>
          <w:rFonts w:ascii="Arial Nova Light" w:hAnsi="Arial Nova Light"/>
          <w:noProof/>
          <w:color w:val="auto"/>
          <w:sz w:val="22"/>
        </w:rPr>
        <w:t>1</w:t>
      </w:r>
      <w:r w:rsidRPr="00183E65">
        <w:rPr>
          <w:rFonts w:ascii="Arial Nova Light" w:hAnsi="Arial Nova Light"/>
          <w:color w:val="auto"/>
          <w:sz w:val="22"/>
        </w:rPr>
        <w:fldChar w:fldCharType="end"/>
      </w:r>
      <w:r w:rsidRPr="00183E65">
        <w:rPr>
          <w:rFonts w:ascii="Arial Nova Light" w:hAnsi="Arial Nova Light"/>
          <w:color w:val="auto"/>
          <w:sz w:val="22"/>
        </w:rPr>
        <w:t xml:space="preserve"> - Récapitulatif </w:t>
      </w:r>
      <w:r w:rsidR="00C77B7D" w:rsidRPr="00183E65">
        <w:rPr>
          <w:rFonts w:ascii="Arial Nova Light" w:hAnsi="Arial Nova Light"/>
          <w:color w:val="auto"/>
          <w:sz w:val="22"/>
        </w:rPr>
        <w:t>des étapes de candidature</w:t>
      </w:r>
    </w:p>
    <w:p w14:paraId="66256293" w14:textId="50C8BB83" w:rsidR="00C77B7D" w:rsidRPr="00183E65" w:rsidRDefault="00C77B7D" w:rsidP="00C77B7D">
      <w:pPr>
        <w:pStyle w:val="Titre2"/>
        <w:rPr>
          <w:rFonts w:ascii="Arial Nova Light" w:hAnsi="Arial Nova Light"/>
          <w:sz w:val="28"/>
        </w:rPr>
      </w:pPr>
      <w:bookmarkStart w:id="4" w:name="_Toc67307384"/>
      <w:bookmarkStart w:id="5" w:name="_Hlk40777372"/>
      <w:bookmarkStart w:id="6" w:name="_Hlk29303317"/>
      <w:r w:rsidRPr="00183E65">
        <w:rPr>
          <w:rFonts w:ascii="Arial Nova Light" w:hAnsi="Arial Nova Light"/>
          <w:sz w:val="28"/>
        </w:rPr>
        <w:t>Déroulé d’un audit Qualimétha®</w:t>
      </w:r>
      <w:bookmarkEnd w:id="4"/>
      <w:r w:rsidR="00C00F81" w:rsidRPr="00183E65">
        <w:rPr>
          <w:rFonts w:ascii="Arial Nova Light" w:hAnsi="Arial Nova Light"/>
          <w:sz w:val="28"/>
        </w:rPr>
        <w:t xml:space="preserve"> ou START Q</w:t>
      </w:r>
      <w:r w:rsidR="00A21AE6" w:rsidRPr="00183E65">
        <w:rPr>
          <w:rFonts w:ascii="Arial Nova Light" w:hAnsi="Arial Nova Light"/>
          <w:sz w:val="28"/>
        </w:rPr>
        <w:t>ualimétha</w:t>
      </w:r>
      <w:r w:rsidR="001F68FC" w:rsidRPr="00183E65">
        <w:rPr>
          <w:rFonts w:ascii="Arial Nova Light" w:hAnsi="Arial Nova Light"/>
          <w:sz w:val="28"/>
        </w:rPr>
        <w:t>®</w:t>
      </w:r>
    </w:p>
    <w:p w14:paraId="4368F0CC" w14:textId="05F2624F" w:rsidR="00C77B7D" w:rsidRPr="00183E65" w:rsidRDefault="00C77B7D" w:rsidP="00C77B7D">
      <w:pPr>
        <w:spacing w:before="120" w:after="120" w:line="360" w:lineRule="auto"/>
        <w:rPr>
          <w:rFonts w:ascii="Arial Nova Light" w:hAnsi="Arial Nova Light" w:cs="Arial"/>
          <w:color w:val="auto"/>
        </w:rPr>
      </w:pPr>
      <w:r w:rsidRPr="00183E65">
        <w:rPr>
          <w:rFonts w:ascii="Arial Nova Light" w:hAnsi="Arial Nova Light" w:cs="Arial"/>
          <w:color w:val="auto"/>
        </w:rPr>
        <w:t xml:space="preserve">L’entreprise doit avoir au moins </w:t>
      </w:r>
      <w:r w:rsidRPr="00183E65">
        <w:rPr>
          <w:rFonts w:ascii="Arial Nova Light" w:hAnsi="Arial Nova Light" w:cs="Arial"/>
          <w:color w:val="auto"/>
          <w:u w:val="single"/>
        </w:rPr>
        <w:t>un projet de méthanisation en cours.</w:t>
      </w:r>
      <w:r w:rsidRPr="00183E65">
        <w:rPr>
          <w:rFonts w:ascii="Arial Nova Light" w:hAnsi="Arial Nova Light" w:cs="Arial"/>
          <w:color w:val="auto"/>
        </w:rPr>
        <w:t xml:space="preserve"> </w:t>
      </w:r>
      <w:r w:rsidRPr="00183E65">
        <w:rPr>
          <w:rFonts w:ascii="Arial Nova Light" w:hAnsi="Arial Nova Light" w:cs="Arial"/>
        </w:rPr>
        <w:t xml:space="preserve">L’entreprise, dès lors qu’elle a plusieurs références à son actif, </w:t>
      </w:r>
      <w:r w:rsidRPr="00183E65">
        <w:rPr>
          <w:rFonts w:ascii="Arial Nova Light" w:hAnsi="Arial Nova Light" w:cs="Arial"/>
          <w:u w:val="single"/>
        </w:rPr>
        <w:t>doit impérativement présenter plusieurs projets à l’auditeur</w:t>
      </w:r>
      <w:r w:rsidRPr="00183E65">
        <w:rPr>
          <w:rFonts w:ascii="Arial Nova Light" w:hAnsi="Arial Nova Light" w:cs="Arial"/>
        </w:rPr>
        <w:t xml:space="preserve"> afin que celui-ci puisse auditer un échantillonnage représentatif de l’activité de l’entreprise. </w:t>
      </w:r>
    </w:p>
    <w:p w14:paraId="2BEAA039" w14:textId="7785E4E5" w:rsidR="00C77B7D" w:rsidRPr="00183E65" w:rsidRDefault="00C77B7D" w:rsidP="00C77B7D">
      <w:pPr>
        <w:spacing w:before="120" w:after="120" w:line="360" w:lineRule="auto"/>
        <w:rPr>
          <w:rFonts w:ascii="Arial Nova Light" w:hAnsi="Arial Nova Light" w:cs="Arial"/>
          <w:u w:val="single"/>
        </w:rPr>
      </w:pPr>
      <w:r w:rsidRPr="00183E65">
        <w:rPr>
          <w:rFonts w:ascii="Arial Nova Light" w:hAnsi="Arial Nova Light" w:cs="Arial"/>
        </w:rPr>
        <w:t xml:space="preserve">Afin de permettre aux entreprises ayant peu d’antériorité sur le marché de pouvoir être labellisées </w:t>
      </w:r>
      <w:r w:rsidR="0011218D" w:rsidRPr="00183E65">
        <w:rPr>
          <w:rFonts w:ascii="Arial Nova Light" w:hAnsi="Arial Nova Light" w:cs="Arial"/>
        </w:rPr>
        <w:t xml:space="preserve">START </w:t>
      </w:r>
      <w:r w:rsidRPr="00183E65">
        <w:rPr>
          <w:rFonts w:ascii="Arial Nova Light" w:hAnsi="Arial Nova Light" w:cs="Arial"/>
        </w:rPr>
        <w:t xml:space="preserve">Qualimétha®, seules ces entreprises sont autorisées à candidater en </w:t>
      </w:r>
      <w:r w:rsidR="00D5582A">
        <w:rPr>
          <w:rFonts w:ascii="Arial Nova Light" w:hAnsi="Arial Nova Light" w:cs="Arial"/>
        </w:rPr>
        <w:t xml:space="preserve">dérogeant </w:t>
      </w:r>
      <w:r w:rsidR="00951C67">
        <w:rPr>
          <w:rFonts w:ascii="Arial Nova Light" w:hAnsi="Arial Nova Light" w:cs="Arial"/>
        </w:rPr>
        <w:t>aux conditions sur les références</w:t>
      </w:r>
      <w:r w:rsidR="000B01D7">
        <w:rPr>
          <w:rFonts w:ascii="Arial Nova Light" w:hAnsi="Arial Nova Light" w:cs="Arial"/>
        </w:rPr>
        <w:t>, moyennant des audits et labels spécifiques</w:t>
      </w:r>
      <w:r w:rsidR="003C19DF">
        <w:rPr>
          <w:rFonts w:ascii="Arial Nova Light" w:hAnsi="Arial Nova Light" w:cs="Arial"/>
        </w:rPr>
        <w:t xml:space="preserve"> (cf. chapitres dédiés).</w:t>
      </w:r>
      <w:r w:rsidR="007F78CB">
        <w:rPr>
          <w:rFonts w:ascii="Arial Nova Light" w:hAnsi="Arial Nova Light" w:cs="Arial"/>
        </w:rPr>
        <w:t xml:space="preserve"> Un ou deux projets en cours de réalisation en France peuvent être présentés.</w:t>
      </w:r>
    </w:p>
    <w:p w14:paraId="03AD4961" w14:textId="77777777"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 xml:space="preserve">Dans l’évaluation, </w:t>
      </w:r>
      <w:r w:rsidRPr="00183E65">
        <w:rPr>
          <w:rFonts w:ascii="Arial Nova Light" w:hAnsi="Arial Nova Light" w:cs="Arial"/>
          <w:b/>
        </w:rPr>
        <w:t>l’historicité des projets sera prise en compte</w:t>
      </w:r>
      <w:r w:rsidRPr="00183E65">
        <w:rPr>
          <w:rFonts w:ascii="Arial Nova Light" w:hAnsi="Arial Nova Light" w:cs="Arial"/>
        </w:rPr>
        <w:t>, notamment pour évaluer la démarche d’amélioration continue :</w:t>
      </w:r>
    </w:p>
    <w:p w14:paraId="63116393" w14:textId="028D055A"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 xml:space="preserve">Lorsqu’il y a plusieurs projets, les organismes d’audit procèdent lors de l’audit à un </w:t>
      </w:r>
      <w:r w:rsidRPr="00183E65">
        <w:rPr>
          <w:rFonts w:ascii="Arial Nova Light" w:hAnsi="Arial Nova Light" w:cs="Arial"/>
          <w:color w:val="auto"/>
        </w:rPr>
        <w:t xml:space="preserve">échantillonnage parmi la liste des références fournie. </w:t>
      </w:r>
      <w:r w:rsidRPr="00183E65">
        <w:rPr>
          <w:rFonts w:ascii="Arial Nova Light" w:hAnsi="Arial Nova Light" w:cs="Arial"/>
        </w:rPr>
        <w:t>La règle d’audit est la suivante (à adapter selon le nombre de projets réalisés) :</w:t>
      </w:r>
    </w:p>
    <w:p w14:paraId="2D25F970"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1 projet est regardé sur l’intégralité des critères de la grille Qualimétha®</w:t>
      </w:r>
    </w:p>
    <w:p w14:paraId="24DEFAE8" w14:textId="3412AE0E"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Quelques projets parmi ceux figurant dans la liste fournie lors de la recevabilité sont regardés sur certains critères de la grille Qualimétha® (échantillonnage aléatoire).</w:t>
      </w:r>
    </w:p>
    <w:p w14:paraId="194C591F" w14:textId="77777777" w:rsidR="00C77B7D" w:rsidRPr="00183E65" w:rsidRDefault="00C77B7D" w:rsidP="00C77B7D">
      <w:pPr>
        <w:spacing w:before="120" w:after="120" w:line="360" w:lineRule="auto"/>
        <w:rPr>
          <w:rFonts w:ascii="Arial Nova Light" w:hAnsi="Arial Nova Light" w:cs="Arial"/>
          <w:color w:val="auto"/>
        </w:rPr>
      </w:pPr>
      <w:r w:rsidRPr="00183E65">
        <w:rPr>
          <w:rFonts w:ascii="Arial Nova Light" w:hAnsi="Arial Nova Light" w:cs="Arial"/>
        </w:rPr>
        <w:lastRenderedPageBreak/>
        <w:t xml:space="preserve">Afin de garantir la possibilité de cet échantillonnage, </w:t>
      </w:r>
      <w:r w:rsidRPr="00183E65">
        <w:rPr>
          <w:rFonts w:ascii="Arial Nova Light" w:hAnsi="Arial Nova Light" w:cs="Arial"/>
          <w:color w:val="auto"/>
        </w:rPr>
        <w:t xml:space="preserve">la présence des chefs de projets en charge soit </w:t>
      </w:r>
      <w:r w:rsidRPr="00183E65">
        <w:rPr>
          <w:rFonts w:ascii="Arial Nova Light" w:hAnsi="Arial Nova Light" w:cs="Arial"/>
          <w:b/>
          <w:color w:val="auto"/>
        </w:rPr>
        <w:t xml:space="preserve">d’1/3 du volume de projets, </w:t>
      </w:r>
      <w:r w:rsidRPr="00183E65">
        <w:rPr>
          <w:rFonts w:ascii="Arial Nova Light" w:hAnsi="Arial Nova Light" w:cs="Arial"/>
          <w:b/>
        </w:rPr>
        <w:t xml:space="preserve">soit de </w:t>
      </w:r>
      <w:r w:rsidRPr="00183E65">
        <w:rPr>
          <w:rFonts w:ascii="Arial Nova Light" w:hAnsi="Arial Nova Light" w:cs="Arial"/>
          <w:b/>
          <w:color w:val="auto"/>
        </w:rPr>
        <w:t>10 projets</w:t>
      </w:r>
      <w:r w:rsidRPr="00183E65">
        <w:rPr>
          <w:rFonts w:ascii="Arial Nova Light" w:hAnsi="Arial Nova Light" w:cs="Arial"/>
          <w:b/>
          <w:color w:val="FF0000"/>
        </w:rPr>
        <w:t xml:space="preserve"> </w:t>
      </w:r>
      <w:r w:rsidRPr="00183E65">
        <w:rPr>
          <w:rFonts w:ascii="Arial Nova Light" w:hAnsi="Arial Nova Light" w:cs="Arial"/>
          <w:b/>
          <w:color w:val="auto"/>
        </w:rPr>
        <w:t>(pour les plus grosses structures) lors de l’audit est demandée.</w:t>
      </w:r>
      <w:r w:rsidRPr="00183E65">
        <w:rPr>
          <w:rFonts w:ascii="Arial Nova Light" w:hAnsi="Arial Nova Light" w:cs="Arial"/>
          <w:color w:val="auto"/>
        </w:rPr>
        <w:t xml:space="preserve"> </w:t>
      </w:r>
    </w:p>
    <w:bookmarkEnd w:id="5"/>
    <w:p w14:paraId="254F7BC8" w14:textId="77777777"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u w:val="single"/>
        </w:rPr>
        <w:t>Audit initial :</w:t>
      </w:r>
      <w:r w:rsidRPr="00183E65">
        <w:rPr>
          <w:rFonts w:ascii="Arial Nova Light" w:hAnsi="Arial Nova Light" w:cs="Arial"/>
        </w:rPr>
        <w:t xml:space="preserve"> </w:t>
      </w:r>
    </w:p>
    <w:p w14:paraId="754C75F4"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l’année précédant l’audit.</w:t>
      </w:r>
    </w:p>
    <w:p w14:paraId="11560ABA"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Au besoin, l’auditeur pourra demander à évaluer des projets allant jusqu’à 3 années précédant l’audit figurant sur la liste de références fournie par le candidat.</w:t>
      </w:r>
    </w:p>
    <w:p w14:paraId="2CE6496E" w14:textId="25DEB83D"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u w:val="single"/>
        </w:rPr>
        <w:t>Audit de surveillance</w:t>
      </w:r>
      <w:r w:rsidR="001F68FC" w:rsidRPr="00183E65">
        <w:rPr>
          <w:rFonts w:ascii="Arial Nova Light" w:hAnsi="Arial Nova Light" w:cs="Arial"/>
          <w:u w:val="single"/>
        </w:rPr>
        <w:t xml:space="preserve"> et de suivi</w:t>
      </w:r>
      <w:r w:rsidRPr="00183E65">
        <w:rPr>
          <w:rFonts w:ascii="Arial Nova Light" w:hAnsi="Arial Nova Light" w:cs="Arial"/>
          <w:u w:val="single"/>
        </w:rPr>
        <w:t> :</w:t>
      </w:r>
      <w:r w:rsidRPr="00183E65">
        <w:rPr>
          <w:rFonts w:ascii="Arial Nova Light" w:hAnsi="Arial Nova Light" w:cs="Arial"/>
        </w:rPr>
        <w:t xml:space="preserve"> </w:t>
      </w:r>
    </w:p>
    <w:p w14:paraId="48B751D7" w14:textId="60A13F8E"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entre l’audit initial et l’audit de surveillance, afin d’évaluer la démarche d’amélioration continue du candidat.</w:t>
      </w:r>
    </w:p>
    <w:p w14:paraId="0682918F" w14:textId="77777777" w:rsidR="00C77B7D" w:rsidRPr="00183E65" w:rsidRDefault="00C77B7D" w:rsidP="00C77B7D">
      <w:pPr>
        <w:spacing w:before="120" w:after="120" w:line="360" w:lineRule="auto"/>
        <w:rPr>
          <w:rFonts w:ascii="Arial Nova Light" w:hAnsi="Arial Nova Light" w:cs="Arial"/>
          <w:u w:val="single"/>
        </w:rPr>
      </w:pPr>
      <w:r w:rsidRPr="00183E65">
        <w:rPr>
          <w:rFonts w:ascii="Arial Nova Light" w:hAnsi="Arial Nova Light" w:cs="Arial"/>
          <w:u w:val="single"/>
        </w:rPr>
        <w:t>Audit de renouvellement :</w:t>
      </w:r>
    </w:p>
    <w:p w14:paraId="5A16DBFC"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sur les 3 années écoulées entre les deux audits.</w:t>
      </w:r>
    </w:p>
    <w:p w14:paraId="3A0245DD"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Au besoin, l’auditeur pourra demander à évaluer des projets antérieurs figurant sur la liste de références fournie par le candidat.</w:t>
      </w:r>
    </w:p>
    <w:p w14:paraId="043EF7AB" w14:textId="5C0522E1"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Pour toute information supplémentaire, consulter les « Règles de fonctionnement du Label Qualimétha® ».</w:t>
      </w:r>
    </w:p>
    <w:p w14:paraId="4E8B0A14" w14:textId="494844C4" w:rsidR="00A21AE6" w:rsidRPr="00183E65" w:rsidRDefault="00A21AE6" w:rsidP="00A21AE6">
      <w:pPr>
        <w:pStyle w:val="Titre2"/>
        <w:rPr>
          <w:rFonts w:ascii="Arial Nova Light" w:hAnsi="Arial Nova Light"/>
          <w:sz w:val="28"/>
        </w:rPr>
      </w:pPr>
      <w:r w:rsidRPr="00183E65">
        <w:rPr>
          <w:rFonts w:ascii="Arial Nova Light" w:hAnsi="Arial Nova Light"/>
          <w:sz w:val="28"/>
        </w:rPr>
        <w:t xml:space="preserve">Déroulé d’un audit </w:t>
      </w:r>
      <w:r w:rsidR="00600EB6" w:rsidRPr="00183E65">
        <w:rPr>
          <w:rFonts w:ascii="Arial Nova Light" w:hAnsi="Arial Nova Light"/>
          <w:sz w:val="28"/>
        </w:rPr>
        <w:t>START « sans aucune référence »</w:t>
      </w:r>
    </w:p>
    <w:p w14:paraId="6807AC96" w14:textId="250954E2" w:rsidR="001F68FC" w:rsidRPr="00183E65" w:rsidRDefault="006867D9" w:rsidP="006478B4">
      <w:pPr>
        <w:spacing w:before="120" w:after="120" w:line="360" w:lineRule="auto"/>
        <w:rPr>
          <w:rFonts w:ascii="Arial Nova Light" w:hAnsi="Arial Nova Light" w:cs="Arial"/>
        </w:rPr>
      </w:pPr>
      <w:r w:rsidRPr="00183E65">
        <w:rPr>
          <w:rFonts w:ascii="Arial Nova Light" w:hAnsi="Arial Nova Light" w:cs="Arial"/>
        </w:rPr>
        <w:t>Ce type d’audit est réservé aux entreprises ne disposant d’aucune référence afin de leur permettre d’accéder au marché (</w:t>
      </w:r>
      <w:proofErr w:type="spellStart"/>
      <w:r w:rsidRPr="00183E65">
        <w:rPr>
          <w:rFonts w:ascii="Arial Nova Light" w:hAnsi="Arial Nova Light" w:cs="Arial"/>
        </w:rPr>
        <w:t>cf</w:t>
      </w:r>
      <w:proofErr w:type="spellEnd"/>
      <w:r w:rsidRPr="00183E65">
        <w:rPr>
          <w:rFonts w:ascii="Arial Nova Light" w:hAnsi="Arial Nova Light" w:cs="Arial"/>
        </w:rPr>
        <w:t xml:space="preserve"> règles de fonctionnement)</w:t>
      </w:r>
      <w:r w:rsidR="00B33530" w:rsidRPr="00183E65">
        <w:rPr>
          <w:rFonts w:ascii="Arial Nova Light" w:hAnsi="Arial Nova Light" w:cs="Arial"/>
        </w:rPr>
        <w:t>.</w:t>
      </w:r>
    </w:p>
    <w:p w14:paraId="1D6F87BF" w14:textId="51278615" w:rsidR="008762B2" w:rsidRPr="006478B4" w:rsidRDefault="00B33530" w:rsidP="00AA5A11">
      <w:pPr>
        <w:spacing w:before="120" w:after="120" w:line="360" w:lineRule="auto"/>
        <w:jc w:val="left"/>
        <w:rPr>
          <w:rFonts w:ascii="Arial Nova Light" w:hAnsi="Arial Nova Light" w:cs="Arial"/>
        </w:rPr>
      </w:pPr>
      <w:r w:rsidRPr="00183E65">
        <w:rPr>
          <w:rFonts w:ascii="Arial Nova Light" w:hAnsi="Arial Nova Light" w:cs="Arial"/>
        </w:rPr>
        <w:t xml:space="preserve">Ce type d’audit ne permet pas de vérifier des projets mais uniquement le système </w:t>
      </w:r>
      <w:r w:rsidR="00507788" w:rsidRPr="00183E65">
        <w:rPr>
          <w:rFonts w:ascii="Arial Nova Light" w:hAnsi="Arial Nova Light" w:cs="Arial"/>
        </w:rPr>
        <w:t xml:space="preserve">de management </w:t>
      </w:r>
      <w:r w:rsidRPr="00183E65">
        <w:rPr>
          <w:rFonts w:ascii="Arial Nova Light" w:hAnsi="Arial Nova Light" w:cs="Arial"/>
        </w:rPr>
        <w:t xml:space="preserve">en place </w:t>
      </w:r>
      <w:r w:rsidR="00507788" w:rsidRPr="00183E65">
        <w:rPr>
          <w:rFonts w:ascii="Arial Nova Light" w:hAnsi="Arial Nova Light" w:cs="Arial"/>
        </w:rPr>
        <w:t>ainsi que la capacité technique et financière de l’entreprise</w:t>
      </w:r>
      <w:r w:rsidR="002341D6">
        <w:rPr>
          <w:rFonts w:ascii="Arial Nova Light" w:hAnsi="Arial Nova Light" w:cs="Arial"/>
        </w:rPr>
        <w:t>.</w:t>
      </w:r>
      <w:r w:rsidR="008762B2" w:rsidRPr="006478B4">
        <w:rPr>
          <w:rFonts w:ascii="Arial Nova Light" w:hAnsi="Arial Nova Light" w:cs="Arial"/>
        </w:rPr>
        <w:t xml:space="preserve"> </w:t>
      </w:r>
      <w:r w:rsidR="00C8159B">
        <w:rPr>
          <w:rFonts w:ascii="Arial Nova Light" w:hAnsi="Arial Nova Light" w:cs="Arial"/>
        </w:rPr>
        <w:br/>
      </w:r>
      <w:r w:rsidR="002341D6">
        <w:rPr>
          <w:rFonts w:ascii="Arial Nova Light" w:hAnsi="Arial Nova Light" w:cs="Arial"/>
        </w:rPr>
        <w:t>L</w:t>
      </w:r>
      <w:r w:rsidR="008762B2" w:rsidRPr="006478B4">
        <w:rPr>
          <w:rFonts w:ascii="Arial Nova Light" w:hAnsi="Arial Nova Light" w:cs="Arial"/>
        </w:rPr>
        <w:t>e candidat :</w:t>
      </w:r>
    </w:p>
    <w:p w14:paraId="217752A9"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proofErr w:type="gramStart"/>
      <w:r w:rsidRPr="00604441">
        <w:rPr>
          <w:rFonts w:ascii="Arial Nova Light" w:hAnsi="Arial Nova Light" w:cs="Arial"/>
        </w:rPr>
        <w:t>dispose</w:t>
      </w:r>
      <w:proofErr w:type="gramEnd"/>
      <w:r w:rsidRPr="00604441">
        <w:rPr>
          <w:rFonts w:ascii="Arial Nova Light" w:hAnsi="Arial Nova Light" w:cs="Arial"/>
        </w:rPr>
        <w:t xml:space="preserve"> d’une système de management de la qualité basé sur les exigences des normes ISO9001, certifié ou non.</w:t>
      </w:r>
    </w:p>
    <w:p w14:paraId="79AAD6B6"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r w:rsidRPr="00604441">
        <w:rPr>
          <w:rFonts w:ascii="Arial Nova Light" w:hAnsi="Arial Nova Light" w:cs="Arial"/>
        </w:rPr>
        <w:t>Il a réalisé un audit interne à l’aide de la grille Qualimétha® et dispose d’un plan d’action pour définir et mettre en œuvre le système Qualimétha® correspondant à ses activités ;</w:t>
      </w:r>
    </w:p>
    <w:p w14:paraId="29FC0299"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r w:rsidRPr="00604441">
        <w:rPr>
          <w:rFonts w:ascii="Arial Nova Light" w:hAnsi="Arial Nova Light" w:cs="Arial"/>
        </w:rPr>
        <w:t>Il a identifié des ressources internes / externes (métiers) ; pour réaliser les affaires</w:t>
      </w:r>
    </w:p>
    <w:p w14:paraId="43FC726F"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r w:rsidRPr="00604441">
        <w:rPr>
          <w:rFonts w:ascii="Arial Nova Light" w:hAnsi="Arial Nova Light" w:cs="Arial"/>
        </w:rPr>
        <w:t>Il dispose d’un système de gestion compétences documenté (profils / formations internes/ externes / enregistrements associés) ;</w:t>
      </w:r>
    </w:p>
    <w:p w14:paraId="46BEF7C5"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r w:rsidRPr="00604441">
        <w:rPr>
          <w:rFonts w:ascii="Arial Nova Light" w:hAnsi="Arial Nova Light" w:cs="Arial"/>
        </w:rPr>
        <w:lastRenderedPageBreak/>
        <w:t>Il dispose d’un système de veille et conformité réglementaire Qualité Sécurité Environnement et permettant de vérifier la conformité de son organisation et de chacun des projets ;</w:t>
      </w:r>
    </w:p>
    <w:p w14:paraId="27342C8A" w14:textId="77777777" w:rsidR="008762B2" w:rsidRPr="00604441" w:rsidRDefault="008762B2" w:rsidP="006478B4">
      <w:pPr>
        <w:pStyle w:val="Paragraphedeliste"/>
        <w:numPr>
          <w:ilvl w:val="0"/>
          <w:numId w:val="23"/>
        </w:numPr>
        <w:spacing w:before="120" w:after="120" w:line="360" w:lineRule="auto"/>
        <w:rPr>
          <w:rFonts w:ascii="Arial Nova Light" w:hAnsi="Arial Nova Light" w:cs="Arial"/>
        </w:rPr>
      </w:pPr>
      <w:r w:rsidRPr="00604441">
        <w:rPr>
          <w:rFonts w:ascii="Arial Nova Light" w:hAnsi="Arial Nova Light" w:cs="Arial"/>
        </w:rPr>
        <w:t xml:space="preserve">Il dispose de documents types permettant de réaliser sa démarche commerciale et ses premiers contrats : </w:t>
      </w:r>
    </w:p>
    <w:p w14:paraId="179D7A29" w14:textId="19453A4F" w:rsidR="008762B2" w:rsidRPr="00E57BC7" w:rsidRDefault="007F78CB" w:rsidP="006478B4">
      <w:pPr>
        <w:pStyle w:val="Paragraphedeliste"/>
        <w:numPr>
          <w:ilvl w:val="0"/>
          <w:numId w:val="24"/>
        </w:numPr>
        <w:spacing w:before="120" w:after="120" w:line="360" w:lineRule="auto"/>
        <w:rPr>
          <w:rFonts w:ascii="Arial Nova Light" w:hAnsi="Arial Nova Light" w:cs="Arial"/>
        </w:rPr>
      </w:pPr>
      <w:r w:rsidRPr="00E57BC7">
        <w:rPr>
          <w:rFonts w:ascii="Arial Nova Light" w:hAnsi="Arial Nova Light" w:cs="Arial"/>
        </w:rPr>
        <w:t>Procédure</w:t>
      </w:r>
      <w:r w:rsidR="008762B2" w:rsidRPr="00E57BC7">
        <w:rPr>
          <w:rFonts w:ascii="Arial Nova Light" w:hAnsi="Arial Nova Light" w:cs="Arial"/>
        </w:rPr>
        <w:t xml:space="preserve"> check </w:t>
      </w:r>
      <w:r w:rsidRPr="00E57BC7">
        <w:rPr>
          <w:rFonts w:ascii="Arial Nova Light" w:hAnsi="Arial Nova Light" w:cs="Arial"/>
        </w:rPr>
        <w:t>liste</w:t>
      </w:r>
      <w:r w:rsidR="008762B2" w:rsidRPr="00E57BC7">
        <w:rPr>
          <w:rFonts w:ascii="Arial Nova Light" w:hAnsi="Arial Nova Light" w:cs="Arial"/>
        </w:rPr>
        <w:t xml:space="preserve"> d'analyse des besoins/données d'entrée / risque des intrants,</w:t>
      </w:r>
    </w:p>
    <w:p w14:paraId="0F642A13" w14:textId="1000B6D1" w:rsidR="008762B2" w:rsidRPr="00E57BC7" w:rsidRDefault="007F78CB" w:rsidP="006478B4">
      <w:pPr>
        <w:pStyle w:val="Paragraphedeliste"/>
        <w:numPr>
          <w:ilvl w:val="0"/>
          <w:numId w:val="24"/>
        </w:numPr>
        <w:spacing w:before="120" w:after="120" w:line="360" w:lineRule="auto"/>
        <w:rPr>
          <w:rFonts w:ascii="Arial Nova Light" w:hAnsi="Arial Nova Light" w:cs="Arial"/>
        </w:rPr>
      </w:pPr>
      <w:r w:rsidRPr="00E57BC7">
        <w:rPr>
          <w:rFonts w:ascii="Arial Nova Light" w:hAnsi="Arial Nova Light" w:cs="Arial"/>
        </w:rPr>
        <w:t>Outil</w:t>
      </w:r>
      <w:r w:rsidR="008762B2" w:rsidRPr="00E57BC7">
        <w:rPr>
          <w:rFonts w:ascii="Arial Nova Light" w:hAnsi="Arial Nova Light" w:cs="Arial"/>
        </w:rPr>
        <w:t xml:space="preserve"> / standards de dimensionnement </w:t>
      </w:r>
    </w:p>
    <w:p w14:paraId="10AED0B4" w14:textId="630FE03C" w:rsidR="008762B2" w:rsidRPr="00E57BC7" w:rsidRDefault="007F78CB" w:rsidP="006478B4">
      <w:pPr>
        <w:pStyle w:val="Paragraphedeliste"/>
        <w:numPr>
          <w:ilvl w:val="0"/>
          <w:numId w:val="24"/>
        </w:numPr>
        <w:spacing w:before="120" w:after="120" w:line="360" w:lineRule="auto"/>
        <w:rPr>
          <w:rFonts w:ascii="Arial Nova Light" w:hAnsi="Arial Nova Light" w:cs="Arial"/>
        </w:rPr>
      </w:pPr>
      <w:r w:rsidRPr="00E57BC7">
        <w:rPr>
          <w:rFonts w:ascii="Arial Nova Light" w:hAnsi="Arial Nova Light" w:cs="Arial"/>
        </w:rPr>
        <w:t>Modèle</w:t>
      </w:r>
      <w:r w:rsidR="008762B2" w:rsidRPr="00E57BC7">
        <w:rPr>
          <w:rFonts w:ascii="Arial Nova Light" w:hAnsi="Arial Nova Light" w:cs="Arial"/>
        </w:rPr>
        <w:t xml:space="preserve"> de proposition technique et financière,</w:t>
      </w:r>
    </w:p>
    <w:p w14:paraId="1D894CE7" w14:textId="542DA7D6" w:rsidR="008762B2" w:rsidRPr="00E57BC7" w:rsidRDefault="007F78CB" w:rsidP="006478B4">
      <w:pPr>
        <w:pStyle w:val="Paragraphedeliste"/>
        <w:numPr>
          <w:ilvl w:val="0"/>
          <w:numId w:val="24"/>
        </w:numPr>
        <w:spacing w:before="120" w:after="120" w:line="360" w:lineRule="auto"/>
        <w:rPr>
          <w:rFonts w:ascii="Arial Nova Light" w:hAnsi="Arial Nova Light" w:cs="Arial"/>
        </w:rPr>
      </w:pPr>
      <w:r w:rsidRPr="00E57BC7">
        <w:rPr>
          <w:rFonts w:ascii="Arial Nova Light" w:hAnsi="Arial Nova Light" w:cs="Arial"/>
        </w:rPr>
        <w:t>Modèle</w:t>
      </w:r>
      <w:r w:rsidR="008762B2" w:rsidRPr="00E57BC7">
        <w:rPr>
          <w:rFonts w:ascii="Arial Nova Light" w:hAnsi="Arial Nova Light" w:cs="Arial"/>
        </w:rPr>
        <w:t xml:space="preserve"> de contrat</w:t>
      </w:r>
    </w:p>
    <w:p w14:paraId="375806A5" w14:textId="0CE0C821" w:rsidR="008762B2" w:rsidRPr="00E57BC7" w:rsidRDefault="007F78CB" w:rsidP="006478B4">
      <w:pPr>
        <w:pStyle w:val="Paragraphedeliste"/>
        <w:numPr>
          <w:ilvl w:val="0"/>
          <w:numId w:val="24"/>
        </w:numPr>
        <w:spacing w:before="120" w:after="120" w:line="360" w:lineRule="auto"/>
        <w:rPr>
          <w:rFonts w:ascii="Arial Nova Light" w:hAnsi="Arial Nova Light" w:cs="Arial"/>
        </w:rPr>
      </w:pPr>
      <w:r w:rsidRPr="00E57BC7">
        <w:rPr>
          <w:rFonts w:ascii="Arial Nova Light" w:hAnsi="Arial Nova Light" w:cs="Arial"/>
        </w:rPr>
        <w:t>Dispositifs</w:t>
      </w:r>
      <w:r w:rsidR="008762B2" w:rsidRPr="00E57BC7">
        <w:rPr>
          <w:rFonts w:ascii="Arial Nova Light" w:hAnsi="Arial Nova Light" w:cs="Arial"/>
        </w:rPr>
        <w:t xml:space="preserve"> de financement / assurances.</w:t>
      </w:r>
    </w:p>
    <w:p w14:paraId="4703C1C8" w14:textId="77777777" w:rsidR="008762B2" w:rsidRPr="00E57BC7" w:rsidRDefault="008762B2" w:rsidP="006478B4">
      <w:pPr>
        <w:pStyle w:val="Paragraphedeliste"/>
        <w:numPr>
          <w:ilvl w:val="0"/>
          <w:numId w:val="23"/>
        </w:numPr>
        <w:spacing w:before="120" w:after="120" w:line="360" w:lineRule="auto"/>
        <w:rPr>
          <w:rFonts w:ascii="Arial Nova Light" w:hAnsi="Arial Nova Light" w:cs="Arial"/>
        </w:rPr>
      </w:pPr>
      <w:r w:rsidRPr="00E57BC7">
        <w:rPr>
          <w:rFonts w:ascii="Arial Nova Light" w:hAnsi="Arial Nova Light" w:cs="Arial"/>
        </w:rPr>
        <w:t>Il démontre des références de réalisations d’études ou travaux sur activités hors périmètre Qualimétha®.</w:t>
      </w:r>
    </w:p>
    <w:p w14:paraId="1EBB5839" w14:textId="77777777" w:rsidR="008762B2" w:rsidRPr="00183E65" w:rsidRDefault="008762B2" w:rsidP="00C77B7D">
      <w:pPr>
        <w:spacing w:before="120" w:after="120" w:line="360" w:lineRule="auto"/>
        <w:rPr>
          <w:rFonts w:ascii="Arial Nova Light" w:hAnsi="Arial Nova Light" w:cs="Arial"/>
        </w:rPr>
      </w:pPr>
    </w:p>
    <w:p w14:paraId="01F6ECE9" w14:textId="10A863C0" w:rsidR="00DE79B3" w:rsidRPr="00183E65" w:rsidRDefault="00411379" w:rsidP="00C77B7D">
      <w:pPr>
        <w:pStyle w:val="Titre2"/>
        <w:numPr>
          <w:ilvl w:val="0"/>
          <w:numId w:val="17"/>
        </w:numPr>
        <w:spacing w:line="360" w:lineRule="auto"/>
        <w:jc w:val="left"/>
        <w:rPr>
          <w:rFonts w:ascii="Arial Nova Light" w:hAnsi="Arial Nova Light"/>
          <w:sz w:val="36"/>
        </w:rPr>
      </w:pPr>
      <w:bookmarkStart w:id="7" w:name="_Toc67307385"/>
      <w:bookmarkStart w:id="8" w:name="_Toc20153235"/>
      <w:bookmarkStart w:id="9" w:name="_Ref20840471"/>
      <w:bookmarkEnd w:id="6"/>
      <w:r w:rsidRPr="00183E65">
        <w:rPr>
          <w:rFonts w:ascii="Arial Nova Light" w:hAnsi="Arial Nova Light"/>
          <w:sz w:val="36"/>
        </w:rPr>
        <w:t>COMPLETER LE</w:t>
      </w:r>
      <w:r w:rsidR="00F25FB1" w:rsidRPr="00183E65">
        <w:rPr>
          <w:rFonts w:ascii="Arial Nova Light" w:hAnsi="Arial Nova Light"/>
          <w:sz w:val="36"/>
        </w:rPr>
        <w:t xml:space="preserve"> DOSSIER DE CANDIDATURE</w:t>
      </w:r>
      <w:bookmarkEnd w:id="7"/>
    </w:p>
    <w:p w14:paraId="2165C721" w14:textId="77777777" w:rsidR="00411379" w:rsidRPr="00183E65" w:rsidRDefault="00411379" w:rsidP="00411379">
      <w:pPr>
        <w:pStyle w:val="Titre2"/>
        <w:numPr>
          <w:ilvl w:val="1"/>
          <w:numId w:val="17"/>
        </w:numPr>
        <w:rPr>
          <w:rFonts w:ascii="Arial Nova Light" w:hAnsi="Arial Nova Light"/>
          <w:sz w:val="28"/>
        </w:rPr>
      </w:pPr>
      <w:bookmarkStart w:id="10" w:name="_Toc67307386"/>
      <w:r w:rsidRPr="00183E65">
        <w:rPr>
          <w:rFonts w:ascii="Arial Nova Light" w:hAnsi="Arial Nova Light"/>
          <w:sz w:val="28"/>
        </w:rPr>
        <w:t>Documents à joindre au dossier de candidature</w:t>
      </w:r>
      <w:bookmarkEnd w:id="10"/>
    </w:p>
    <w:p w14:paraId="32025EF5" w14:textId="77777777" w:rsidR="00411379" w:rsidRPr="00183E65" w:rsidRDefault="00411379" w:rsidP="00411379"/>
    <w:p w14:paraId="11ED6866" w14:textId="6D9BE23A" w:rsidR="00DE79B3" w:rsidRPr="00183E65" w:rsidRDefault="00DE79B3" w:rsidP="00DE79B3">
      <w:pPr>
        <w:spacing w:line="360" w:lineRule="auto"/>
        <w:rPr>
          <w:rFonts w:ascii="Arial Nova Light" w:hAnsi="Arial Nova Light"/>
        </w:rPr>
      </w:pPr>
      <w:r w:rsidRPr="00183E65">
        <w:rPr>
          <w:rFonts w:ascii="Arial Nova Light" w:hAnsi="Arial Nova Light"/>
        </w:rPr>
        <w:t xml:space="preserve">La recevabilité de la candidature ne sera possible que si </w:t>
      </w:r>
      <w:r w:rsidRPr="00183E65">
        <w:rPr>
          <w:rFonts w:ascii="Arial Nova Light" w:hAnsi="Arial Nova Light"/>
          <w:b/>
          <w:u w:val="single"/>
        </w:rPr>
        <w:t>l’ensemble des pièces citées ci-dessous sont jointes au dossier de candidature</w:t>
      </w:r>
      <w:r w:rsidRPr="00183E65">
        <w:rPr>
          <w:rFonts w:ascii="Arial Nova Light" w:hAnsi="Arial Nova Light"/>
        </w:rPr>
        <w:t>.</w:t>
      </w:r>
      <w:r w:rsidR="00F25FB1" w:rsidRPr="00183E65">
        <w:rPr>
          <w:rFonts w:ascii="Arial Nova Light" w:hAnsi="Arial Nova Light"/>
        </w:rPr>
        <w:t xml:space="preserve"> Attention, ce dernier comporte beaucoup d’informations à renseigner directement : veillez à ne pas en oublier !</w:t>
      </w:r>
    </w:p>
    <w:p w14:paraId="1042CD86" w14:textId="77777777" w:rsidR="001660CA" w:rsidRPr="00183E65" w:rsidRDefault="001660CA" w:rsidP="00DE79B3">
      <w:pPr>
        <w:spacing w:line="360" w:lineRule="auto"/>
        <w:rPr>
          <w:rFonts w:ascii="Arial Nova Light" w:hAnsi="Arial Nova Light"/>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37"/>
        <w:gridCol w:w="5245"/>
      </w:tblGrid>
      <w:tr w:rsidR="00DE79B3" w:rsidRPr="00183E65" w14:paraId="63BCD515" w14:textId="77777777" w:rsidTr="0085688C">
        <w:trPr>
          <w:tblHeader/>
        </w:trPr>
        <w:tc>
          <w:tcPr>
            <w:tcW w:w="4537" w:type="dxa"/>
            <w:shd w:val="clear" w:color="auto" w:fill="C0F1FE" w:themeFill="accent1" w:themeFillTint="33"/>
          </w:tcPr>
          <w:p w14:paraId="1544AC55" w14:textId="7875F452" w:rsidR="00DE79B3" w:rsidRPr="00183E65" w:rsidRDefault="00F25FB1" w:rsidP="00815572">
            <w:pPr>
              <w:spacing w:before="120" w:after="120" w:line="360" w:lineRule="auto"/>
              <w:jc w:val="center"/>
              <w:rPr>
                <w:rFonts w:ascii="Arial Nova Light" w:hAnsi="Arial Nova Light"/>
                <w:b/>
              </w:rPr>
            </w:pPr>
            <w:r w:rsidRPr="00183E65">
              <w:rPr>
                <w:rFonts w:ascii="Arial Nova Light" w:hAnsi="Arial Nova Light"/>
                <w:b/>
              </w:rPr>
              <w:t>DOCUMENTS A JOINDRE AU DOSSIER</w:t>
            </w:r>
          </w:p>
        </w:tc>
        <w:tc>
          <w:tcPr>
            <w:tcW w:w="5245" w:type="dxa"/>
            <w:shd w:val="clear" w:color="auto" w:fill="C0F1FE" w:themeFill="accent1" w:themeFillTint="33"/>
          </w:tcPr>
          <w:p w14:paraId="0693FF77" w14:textId="77777777" w:rsidR="00DE79B3" w:rsidRPr="00183E65" w:rsidRDefault="00DE79B3" w:rsidP="00815572">
            <w:pPr>
              <w:spacing w:before="120" w:after="120" w:line="360" w:lineRule="auto"/>
              <w:jc w:val="center"/>
              <w:rPr>
                <w:rFonts w:ascii="Arial Nova Light" w:hAnsi="Arial Nova Light"/>
                <w:b/>
              </w:rPr>
            </w:pPr>
            <w:r w:rsidRPr="00183E65">
              <w:rPr>
                <w:rFonts w:ascii="Arial Nova Light" w:hAnsi="Arial Nova Light"/>
                <w:b/>
              </w:rPr>
              <w:t>DETAIL</w:t>
            </w:r>
          </w:p>
        </w:tc>
      </w:tr>
      <w:tr w:rsidR="00DE79B3" w:rsidRPr="00183E65" w14:paraId="60F4E5C5" w14:textId="77777777" w:rsidTr="0085688C">
        <w:tc>
          <w:tcPr>
            <w:tcW w:w="4537" w:type="dxa"/>
          </w:tcPr>
          <w:p w14:paraId="7E2A9321" w14:textId="1E7EFD99" w:rsidR="00DE79B3" w:rsidRPr="00183E65" w:rsidRDefault="006C0A25" w:rsidP="00E43B63">
            <w:pPr>
              <w:spacing w:before="120" w:after="120" w:line="360" w:lineRule="auto"/>
              <w:jc w:val="left"/>
              <w:rPr>
                <w:rFonts w:ascii="Arial Nova Light" w:hAnsi="Arial Nova Light"/>
              </w:rPr>
            </w:pPr>
            <w:sdt>
              <w:sdtPr>
                <w:rPr>
                  <w:rFonts w:ascii="Arial Nova Light" w:hAnsi="Arial Nova Light"/>
                </w:rPr>
                <w:id w:val="-294681037"/>
                <w14:checkbox>
                  <w14:checked w14:val="0"/>
                  <w14:checkedState w14:val="2612" w14:font="MS Gothic"/>
                  <w14:uncheckedState w14:val="2610" w14:font="MS Gothic"/>
                </w14:checkbox>
              </w:sdtPr>
              <w:sdtEndPr/>
              <w:sdtContent>
                <w:r w:rsidR="00DE79B3" w:rsidRPr="00183E65">
                  <w:rPr>
                    <w:rFonts w:ascii="Segoe UI Symbol" w:eastAsia="MS Gothic" w:hAnsi="Segoe UI Symbol" w:cs="Segoe UI Symbol"/>
                  </w:rPr>
                  <w:t>☐</w:t>
                </w:r>
              </w:sdtContent>
            </w:sdt>
            <w:r w:rsidR="00DE79B3" w:rsidRPr="00183E65">
              <w:rPr>
                <w:rFonts w:ascii="Arial Nova Light" w:hAnsi="Arial Nova Light"/>
              </w:rPr>
              <w:t xml:space="preserve"> </w:t>
            </w:r>
            <w:r w:rsidR="00C30E2D" w:rsidRPr="00183E65">
              <w:rPr>
                <w:rFonts w:ascii="Arial Nova Light" w:hAnsi="Arial Nova Light"/>
              </w:rPr>
              <w:t>G</w:t>
            </w:r>
            <w:r w:rsidR="00DE79B3" w:rsidRPr="00183E65">
              <w:rPr>
                <w:rFonts w:ascii="Arial Nova Light" w:hAnsi="Arial Nova Light"/>
              </w:rPr>
              <w:t>rille d’audit</w:t>
            </w:r>
            <w:r w:rsidR="00C30E2D" w:rsidRPr="00183E65">
              <w:rPr>
                <w:rFonts w:ascii="Arial Nova Light" w:hAnsi="Arial Nova Light"/>
              </w:rPr>
              <w:t xml:space="preserve"> (</w:t>
            </w:r>
            <w:r w:rsidR="00F25FB1" w:rsidRPr="00183E65">
              <w:rPr>
                <w:rFonts w:ascii="Arial Nova Light" w:hAnsi="Arial Nova Light"/>
              </w:rPr>
              <w:t xml:space="preserve">dans sa </w:t>
            </w:r>
            <w:r w:rsidR="00C30E2D" w:rsidRPr="00183E65">
              <w:rPr>
                <w:rFonts w:ascii="Arial Nova Light" w:hAnsi="Arial Nova Light"/>
              </w:rPr>
              <w:t>dernière version)</w:t>
            </w:r>
            <w:r w:rsidR="00DE79B3" w:rsidRPr="00183E65">
              <w:rPr>
                <w:rFonts w:ascii="Arial Nova Light" w:hAnsi="Arial Nova Light"/>
              </w:rPr>
              <w:t xml:space="preserve"> complétée </w:t>
            </w:r>
            <w:r w:rsidR="00192886" w:rsidRPr="00183E65">
              <w:rPr>
                <w:rFonts w:ascii="Arial Nova Light" w:hAnsi="Arial Nova Light"/>
              </w:rPr>
              <w:t>(critère R0)</w:t>
            </w:r>
          </w:p>
        </w:tc>
        <w:tc>
          <w:tcPr>
            <w:tcW w:w="5245" w:type="dxa"/>
            <w:vAlign w:val="center"/>
          </w:tcPr>
          <w:p w14:paraId="425B5718" w14:textId="61200800" w:rsidR="00DE79B3" w:rsidRPr="00183E65" w:rsidRDefault="00F25FB1" w:rsidP="00815572">
            <w:pPr>
              <w:spacing w:before="120" w:after="120" w:line="360" w:lineRule="auto"/>
              <w:rPr>
                <w:rFonts w:ascii="Arial Nova Light" w:hAnsi="Arial Nova Light"/>
                <w:i/>
              </w:rPr>
            </w:pPr>
            <w:r w:rsidRPr="00183E65">
              <w:rPr>
                <w:rFonts w:ascii="Arial Nova Light" w:hAnsi="Arial Nova Light"/>
                <w:i/>
              </w:rPr>
              <w:t xml:space="preserve">Cette grille complétée permet d’attester de la réalisation de l’audit interne. Elle est </w:t>
            </w:r>
            <w:r w:rsidR="00B3603D" w:rsidRPr="00183E65">
              <w:rPr>
                <w:rFonts w:ascii="Arial Nova Light" w:hAnsi="Arial Nova Light"/>
                <w:i/>
              </w:rPr>
              <w:t xml:space="preserve">disponible sur le site internet de l’ATEE ou à récupérer auprès du Secrétariat : </w:t>
            </w:r>
            <w:hyperlink r:id="rId15" w:history="1">
              <w:r w:rsidR="00B3603D" w:rsidRPr="00183E65">
                <w:rPr>
                  <w:rStyle w:val="Lienhypertexte"/>
                  <w:rFonts w:ascii="Arial Nova Light" w:hAnsi="Arial Nova Light"/>
                  <w:i/>
                  <w:u w:val="none"/>
                </w:rPr>
                <w:t>qualimetha@atee.fr</w:t>
              </w:r>
            </w:hyperlink>
            <w:r w:rsidR="00B3603D" w:rsidRPr="00183E65">
              <w:rPr>
                <w:rFonts w:ascii="Arial Nova Light" w:hAnsi="Arial Nova Light"/>
                <w:i/>
              </w:rPr>
              <w:t xml:space="preserve"> </w:t>
            </w:r>
          </w:p>
        </w:tc>
      </w:tr>
      <w:tr w:rsidR="00192886" w:rsidRPr="00183E65" w14:paraId="045DA2E2" w14:textId="77777777" w:rsidTr="0085688C">
        <w:trPr>
          <w:trHeight w:val="1060"/>
        </w:trPr>
        <w:tc>
          <w:tcPr>
            <w:tcW w:w="4537" w:type="dxa"/>
          </w:tcPr>
          <w:p w14:paraId="3211A258" w14:textId="3F5F2AB4" w:rsidR="00192886" w:rsidRPr="00183E65" w:rsidRDefault="006C0A25" w:rsidP="00E43B63">
            <w:pPr>
              <w:spacing w:before="120" w:after="120" w:line="360" w:lineRule="auto"/>
              <w:jc w:val="left"/>
              <w:rPr>
                <w:rFonts w:ascii="Arial Nova Light" w:hAnsi="Arial Nova Light"/>
              </w:rPr>
            </w:pPr>
            <w:sdt>
              <w:sdtPr>
                <w:rPr>
                  <w:rFonts w:ascii="Arial Nova Light" w:hAnsi="Arial Nova Light"/>
                </w:rPr>
                <w:id w:val="-810932632"/>
                <w14:checkbox>
                  <w14:checked w14:val="0"/>
                  <w14:checkedState w14:val="2612" w14:font="MS Gothic"/>
                  <w14:uncheckedState w14:val="2610" w14:font="MS Gothic"/>
                </w14:checkbox>
              </w:sdtPr>
              <w:sdtEndPr/>
              <w:sdtContent>
                <w:r w:rsidR="00192886" w:rsidRPr="00183E65">
                  <w:rPr>
                    <w:rFonts w:ascii="Segoe UI Symbol" w:eastAsia="MS Gothic" w:hAnsi="Segoe UI Symbol" w:cs="Segoe UI Symbol"/>
                  </w:rPr>
                  <w:t>☐</w:t>
                </w:r>
              </w:sdtContent>
            </w:sdt>
            <w:r w:rsidR="00192886" w:rsidRPr="00183E65">
              <w:rPr>
                <w:rFonts w:ascii="Arial Nova Light" w:hAnsi="Arial Nova Light"/>
              </w:rPr>
              <w:t>  Dossier de recevabilité complété (critère R1)</w:t>
            </w:r>
            <w:r w:rsidR="00D24792" w:rsidRPr="00183E65">
              <w:rPr>
                <w:rFonts w:ascii="Arial Nova Light" w:hAnsi="Arial Nova Light"/>
              </w:rPr>
              <w:t>, incluant le fichier Excel « </w:t>
            </w:r>
            <w:r w:rsidR="00EB1D7D" w:rsidRPr="00183E65">
              <w:rPr>
                <w:rFonts w:ascii="Arial Nova Light" w:hAnsi="Arial Nova Light"/>
              </w:rPr>
              <w:t xml:space="preserve">Qualimétha - </w:t>
            </w:r>
          </w:p>
        </w:tc>
        <w:tc>
          <w:tcPr>
            <w:tcW w:w="5245" w:type="dxa"/>
          </w:tcPr>
          <w:p w14:paraId="698DEA2D" w14:textId="40F61BF9" w:rsidR="00192886" w:rsidRPr="00183E65" w:rsidRDefault="00192886" w:rsidP="00F25FB1">
            <w:pPr>
              <w:spacing w:before="120" w:after="120" w:line="360" w:lineRule="auto"/>
              <w:rPr>
                <w:rFonts w:ascii="Arial Nova Light" w:hAnsi="Arial Nova Light"/>
                <w:i/>
              </w:rPr>
            </w:pPr>
            <w:r w:rsidRPr="00183E65">
              <w:rPr>
                <w:rFonts w:ascii="Arial Nova Light" w:hAnsi="Arial Nova Light"/>
                <w:i/>
              </w:rPr>
              <w:t>Le candidat renseigne directement toutes les informations demandées dans le présent dossier</w:t>
            </w:r>
            <w:r w:rsidR="00D24792" w:rsidRPr="00183E65">
              <w:rPr>
                <w:rFonts w:ascii="Arial Nova Light" w:hAnsi="Arial Nova Light"/>
                <w:i/>
              </w:rPr>
              <w:t xml:space="preserve"> </w:t>
            </w:r>
            <w:r w:rsidR="00B33917">
              <w:rPr>
                <w:rFonts w:ascii="Arial Nova Light" w:hAnsi="Arial Nova Light"/>
                <w:i/>
              </w:rPr>
              <w:t xml:space="preserve">sans retirer </w:t>
            </w:r>
            <w:r w:rsidR="00CB1C25">
              <w:rPr>
                <w:rFonts w:ascii="Arial Nova Light" w:hAnsi="Arial Nova Light"/>
                <w:i/>
              </w:rPr>
              <w:t>aucun élément de texte tableaux etc…</w:t>
            </w:r>
          </w:p>
        </w:tc>
      </w:tr>
      <w:tr w:rsidR="000D4B01" w:rsidRPr="00183E65" w14:paraId="561EFA44" w14:textId="77777777" w:rsidTr="0085688C">
        <w:trPr>
          <w:trHeight w:val="1060"/>
        </w:trPr>
        <w:tc>
          <w:tcPr>
            <w:tcW w:w="4537" w:type="dxa"/>
          </w:tcPr>
          <w:p w14:paraId="348FF281" w14:textId="4B0971ED" w:rsidR="000D4B01" w:rsidRDefault="006C0A25" w:rsidP="00E43B63">
            <w:pPr>
              <w:spacing w:before="120" w:after="120" w:line="360" w:lineRule="auto"/>
              <w:jc w:val="left"/>
              <w:rPr>
                <w:rFonts w:ascii="Arial Nova Light" w:hAnsi="Arial Nova Light"/>
              </w:rPr>
            </w:pPr>
            <w:sdt>
              <w:sdtPr>
                <w:rPr>
                  <w:rFonts w:ascii="Arial Nova Light" w:hAnsi="Arial Nova Light"/>
                </w:rPr>
                <w:id w:val="142631495"/>
                <w14:checkbox>
                  <w14:checked w14:val="0"/>
                  <w14:checkedState w14:val="2612" w14:font="MS Gothic"/>
                  <w14:uncheckedState w14:val="2610" w14:font="MS Gothic"/>
                </w14:checkbox>
              </w:sdtPr>
              <w:sdtEndPr/>
              <w:sdtContent>
                <w:r w:rsidR="000D4B01" w:rsidRPr="00183E65">
                  <w:rPr>
                    <w:rFonts w:ascii="Segoe UI Symbol" w:eastAsia="MS Gothic" w:hAnsi="Segoe UI Symbol" w:cs="Segoe UI Symbol"/>
                  </w:rPr>
                  <w:t>☐</w:t>
                </w:r>
              </w:sdtContent>
            </w:sdt>
            <w:r w:rsidR="000D4B01" w:rsidRPr="00183E65">
              <w:rPr>
                <w:rFonts w:ascii="Arial Nova Light" w:hAnsi="Arial Nova Light"/>
              </w:rPr>
              <w:t>  Tableau des réclamations, litiges et sinistres ».</w:t>
            </w:r>
          </w:p>
        </w:tc>
        <w:tc>
          <w:tcPr>
            <w:tcW w:w="5245" w:type="dxa"/>
          </w:tcPr>
          <w:p w14:paraId="018314DC" w14:textId="604CA6F3" w:rsidR="000D4B01" w:rsidRDefault="00062E57" w:rsidP="00F25FB1">
            <w:pPr>
              <w:spacing w:before="120" w:after="120" w:line="360" w:lineRule="auto"/>
              <w:rPr>
                <w:rFonts w:ascii="Arial Nova Light" w:hAnsi="Arial Nova Light"/>
                <w:i/>
              </w:rPr>
            </w:pPr>
            <w:r w:rsidRPr="00183E65">
              <w:rPr>
                <w:rFonts w:ascii="Arial Nova Light" w:hAnsi="Arial Nova Light"/>
                <w:i/>
              </w:rPr>
              <w:t xml:space="preserve">Le candidat renseigne directement </w:t>
            </w:r>
            <w:r w:rsidR="000D4B01" w:rsidRPr="00183E65">
              <w:rPr>
                <w:rFonts w:ascii="Arial Nova Light" w:hAnsi="Arial Nova Light"/>
                <w:i/>
              </w:rPr>
              <w:t>dans le fichier Excel concernant ses réclamations, litiges et sinistres.</w:t>
            </w:r>
          </w:p>
          <w:p w14:paraId="11571DCD" w14:textId="001F6DD9" w:rsidR="00062E57" w:rsidRPr="00183E65" w:rsidRDefault="00062E57" w:rsidP="00F25FB1">
            <w:pPr>
              <w:spacing w:before="120" w:after="120" w:line="360" w:lineRule="auto"/>
              <w:rPr>
                <w:rFonts w:ascii="Arial Nova Light" w:hAnsi="Arial Nova Light"/>
                <w:i/>
              </w:rPr>
            </w:pPr>
            <w:r>
              <w:rPr>
                <w:rFonts w:ascii="Arial Nova Light" w:hAnsi="Arial Nova Light"/>
                <w:i/>
              </w:rPr>
              <w:lastRenderedPageBreak/>
              <w:t xml:space="preserve">En l’absence de réclamations ou litiges </w:t>
            </w:r>
            <w:r w:rsidR="00B33917">
              <w:rPr>
                <w:rFonts w:ascii="Arial Nova Light" w:hAnsi="Arial Nova Light"/>
                <w:i/>
              </w:rPr>
              <w:t>le document est édité et signé par la direction de l’entreprise candidate.</w:t>
            </w:r>
          </w:p>
        </w:tc>
      </w:tr>
      <w:tr w:rsidR="00F25FB1" w:rsidRPr="00183E65" w14:paraId="0F6797EB" w14:textId="77777777" w:rsidTr="0085688C">
        <w:trPr>
          <w:trHeight w:val="1060"/>
        </w:trPr>
        <w:tc>
          <w:tcPr>
            <w:tcW w:w="4537" w:type="dxa"/>
          </w:tcPr>
          <w:p w14:paraId="306A1737" w14:textId="593FC285" w:rsidR="00F25FB1" w:rsidRPr="00183E65" w:rsidRDefault="006C0A25" w:rsidP="00E43B63">
            <w:pPr>
              <w:spacing w:before="120" w:after="120" w:line="360" w:lineRule="auto"/>
              <w:jc w:val="left"/>
              <w:rPr>
                <w:rFonts w:ascii="Arial Nova Light" w:eastAsia="MS Gothic" w:hAnsi="Arial Nova Light"/>
              </w:rPr>
            </w:pPr>
            <w:sdt>
              <w:sdtPr>
                <w:rPr>
                  <w:rFonts w:ascii="Arial Nova Light" w:hAnsi="Arial Nova Light"/>
                </w:rPr>
                <w:id w:val="-1821104210"/>
                <w14:checkbox>
                  <w14:checked w14:val="0"/>
                  <w14:checkedState w14:val="2612" w14:font="MS Gothic"/>
                  <w14:uncheckedState w14:val="2610" w14:font="MS Gothic"/>
                </w14:checkbox>
              </w:sdtPr>
              <w:sdtEndPr/>
              <w:sdtContent>
                <w:r w:rsidR="00F25FB1" w:rsidRPr="00183E65">
                  <w:rPr>
                    <w:rFonts w:ascii="Segoe UI Symbol" w:eastAsia="MS Gothic" w:hAnsi="Segoe UI Symbol" w:cs="Segoe UI Symbol"/>
                  </w:rPr>
                  <w:t>☐</w:t>
                </w:r>
              </w:sdtContent>
            </w:sdt>
            <w:r w:rsidR="00F25FB1" w:rsidRPr="00183E65">
              <w:rPr>
                <w:rFonts w:ascii="Arial Nova Light" w:hAnsi="Arial Nova Light"/>
              </w:rPr>
              <w:t> Extrait du registre du commerce et des sociétés (</w:t>
            </w:r>
            <w:proofErr w:type="spellStart"/>
            <w:r w:rsidR="00F25FB1" w:rsidRPr="00183E65">
              <w:rPr>
                <w:rFonts w:ascii="Arial Nova Light" w:hAnsi="Arial Nova Light"/>
              </w:rPr>
              <w:t>Kbis</w:t>
            </w:r>
            <w:proofErr w:type="spellEnd"/>
            <w:r w:rsidR="00F25FB1" w:rsidRPr="00183E65">
              <w:rPr>
                <w:rFonts w:ascii="Arial Nova Light" w:hAnsi="Arial Nova Light"/>
              </w:rPr>
              <w:t>) complet et à jour</w:t>
            </w:r>
            <w:r w:rsidR="000D1841" w:rsidRPr="00183E65">
              <w:rPr>
                <w:rFonts w:ascii="Arial Nova Light" w:hAnsi="Arial Nova Light"/>
              </w:rPr>
              <w:t xml:space="preserve"> (critère R2)</w:t>
            </w:r>
          </w:p>
        </w:tc>
        <w:tc>
          <w:tcPr>
            <w:tcW w:w="5245" w:type="dxa"/>
          </w:tcPr>
          <w:p w14:paraId="71095DFD" w14:textId="7F9A01ED" w:rsidR="00F25FB1" w:rsidRPr="00183E65" w:rsidRDefault="00F25FB1" w:rsidP="00F25FB1">
            <w:pPr>
              <w:spacing w:before="120" w:after="120" w:line="360" w:lineRule="auto"/>
              <w:rPr>
                <w:rFonts w:ascii="Arial Nova Light" w:hAnsi="Arial Nova Light"/>
                <w:i/>
              </w:rPr>
            </w:pPr>
            <w:r w:rsidRPr="00183E65">
              <w:rPr>
                <w:rFonts w:ascii="Arial Nova Light" w:hAnsi="Arial Nova Light"/>
                <w:i/>
              </w:rPr>
              <w:t xml:space="preserve">Les activités déclarées </w:t>
            </w:r>
            <w:r w:rsidR="00D0300F">
              <w:rPr>
                <w:rFonts w:ascii="Arial Nova Light" w:hAnsi="Arial Nova Light"/>
                <w:i/>
              </w:rPr>
              <w:t xml:space="preserve">au label </w:t>
            </w:r>
            <w:r w:rsidRPr="00183E65">
              <w:rPr>
                <w:rFonts w:ascii="Arial Nova Light" w:hAnsi="Arial Nova Light"/>
                <w:i/>
              </w:rPr>
              <w:t xml:space="preserve">doivent être conformes aux activités renseignées dans le </w:t>
            </w:r>
            <w:proofErr w:type="spellStart"/>
            <w:r w:rsidRPr="00183E65">
              <w:rPr>
                <w:rFonts w:ascii="Arial Nova Light" w:hAnsi="Arial Nova Light"/>
                <w:i/>
              </w:rPr>
              <w:t>Kbis</w:t>
            </w:r>
            <w:proofErr w:type="spellEnd"/>
            <w:r w:rsidRPr="00183E65">
              <w:rPr>
                <w:rFonts w:ascii="Arial Nova Light" w:hAnsi="Arial Nova Light"/>
                <w:i/>
              </w:rPr>
              <w:t xml:space="preserve">. </w:t>
            </w:r>
          </w:p>
        </w:tc>
      </w:tr>
      <w:tr w:rsidR="000D1841" w:rsidRPr="00183E65" w14:paraId="204BA499" w14:textId="77777777" w:rsidTr="0085688C">
        <w:trPr>
          <w:trHeight w:val="1060"/>
        </w:trPr>
        <w:tc>
          <w:tcPr>
            <w:tcW w:w="4537" w:type="dxa"/>
          </w:tcPr>
          <w:p w14:paraId="7DC915F0" w14:textId="367EEF82" w:rsidR="000D1841" w:rsidRPr="00183E65" w:rsidRDefault="006C0A25" w:rsidP="00E43B63">
            <w:pPr>
              <w:spacing w:before="120" w:after="120" w:line="360" w:lineRule="auto"/>
              <w:jc w:val="left"/>
              <w:rPr>
                <w:rFonts w:ascii="Arial Nova Light" w:eastAsia="MS Gothic" w:hAnsi="Arial Nova Light"/>
              </w:rPr>
            </w:pPr>
            <w:sdt>
              <w:sdtPr>
                <w:rPr>
                  <w:rFonts w:ascii="Arial Nova Light" w:hAnsi="Arial Nova Light"/>
                </w:rPr>
                <w:id w:val="-1199708765"/>
                <w14:checkbox>
                  <w14:checked w14:val="0"/>
                  <w14:checkedState w14:val="2612" w14:font="MS Gothic"/>
                  <w14:uncheckedState w14:val="2610" w14:font="MS Gothic"/>
                </w14:checkbox>
              </w:sdtPr>
              <w:sdtEndPr/>
              <w:sdtContent>
                <w:r w:rsidR="000D1841" w:rsidRPr="00183E65">
                  <w:rPr>
                    <w:rFonts w:ascii="Segoe UI Symbol" w:eastAsia="MS Gothic" w:hAnsi="Segoe UI Symbol" w:cs="Segoe UI Symbol"/>
                  </w:rPr>
                  <w:t>☐</w:t>
                </w:r>
              </w:sdtContent>
            </w:sdt>
            <w:r w:rsidR="000D1841" w:rsidRPr="00183E65">
              <w:rPr>
                <w:rFonts w:ascii="Arial Nova Light" w:hAnsi="Arial Nova Light"/>
              </w:rPr>
              <w:t> Attestations d’assurances couvrant l’ensemble des activités du candidat (critère R3)</w:t>
            </w:r>
          </w:p>
        </w:tc>
        <w:tc>
          <w:tcPr>
            <w:tcW w:w="5245" w:type="dxa"/>
          </w:tcPr>
          <w:p w14:paraId="265B86B5" w14:textId="6529FECC"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 xml:space="preserve">L'attestation d'assurance doit préciser le niveau de couverture globale, par sinistre, par an et par chantier. L'assurance doit être applicable au droit Français. </w:t>
            </w:r>
          </w:p>
        </w:tc>
      </w:tr>
      <w:tr w:rsidR="000D1841" w:rsidRPr="00183E65" w14:paraId="21863F05" w14:textId="77777777" w:rsidTr="0085688C">
        <w:trPr>
          <w:trHeight w:val="1060"/>
        </w:trPr>
        <w:tc>
          <w:tcPr>
            <w:tcW w:w="4537" w:type="dxa"/>
          </w:tcPr>
          <w:p w14:paraId="0445232B" w14:textId="100DCDF1" w:rsidR="000D1841" w:rsidRPr="00183E65" w:rsidRDefault="006C0A25" w:rsidP="00E43B63">
            <w:pPr>
              <w:spacing w:before="120" w:after="120" w:line="360" w:lineRule="auto"/>
              <w:jc w:val="left"/>
              <w:rPr>
                <w:rFonts w:ascii="Arial Nova Light" w:hAnsi="Arial Nova Light"/>
              </w:rPr>
            </w:pPr>
            <w:sdt>
              <w:sdtPr>
                <w:rPr>
                  <w:rFonts w:ascii="Arial Nova Light" w:hAnsi="Arial Nova Light"/>
                </w:rPr>
                <w:id w:val="730890598"/>
                <w14:checkbox>
                  <w14:checked w14:val="0"/>
                  <w14:checkedState w14:val="2612" w14:font="MS Gothic"/>
                  <w14:uncheckedState w14:val="2610" w14:font="MS Gothic"/>
                </w14:checkbox>
              </w:sdtPr>
              <w:sdtEndPr/>
              <w:sdtContent>
                <w:r w:rsidR="000D1841" w:rsidRPr="00183E65">
                  <w:rPr>
                    <w:rFonts w:ascii="Segoe UI Symbol" w:eastAsia="MS Gothic" w:hAnsi="Segoe UI Symbol" w:cs="Segoe UI Symbol"/>
                  </w:rPr>
                  <w:t>☐</w:t>
                </w:r>
              </w:sdtContent>
            </w:sdt>
            <w:r w:rsidR="000D1841" w:rsidRPr="00183E65">
              <w:rPr>
                <w:rFonts w:ascii="Arial Nova Light" w:hAnsi="Arial Nova Light"/>
              </w:rPr>
              <w:t> Organigramme fonctionnel de la société et organigramme du groupe si plusieurs sociétés du groupe concernées (critère R4)</w:t>
            </w:r>
          </w:p>
        </w:tc>
        <w:tc>
          <w:tcPr>
            <w:tcW w:w="5245" w:type="dxa"/>
          </w:tcPr>
          <w:p w14:paraId="6B62C9F6" w14:textId="1562E9EF"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 xml:space="preserve">Permet à l’auditeur d’avoir une vision globale sur l’entreprise et sera utilisé lors de l’audit. </w:t>
            </w:r>
            <w:r w:rsidR="00D0300F">
              <w:rPr>
                <w:rFonts w:ascii="Arial Nova Light" w:hAnsi="Arial Nova Light"/>
                <w:i/>
              </w:rPr>
              <w:t xml:space="preserve">Il </w:t>
            </w:r>
            <w:proofErr w:type="spellStart"/>
            <w:r w:rsidR="00D0300F">
              <w:rPr>
                <w:rFonts w:ascii="Arial Nova Light" w:hAnsi="Arial Nova Light"/>
                <w:i/>
              </w:rPr>
              <w:t>préscise</w:t>
            </w:r>
            <w:proofErr w:type="spellEnd"/>
            <w:r w:rsidR="00D0300F">
              <w:rPr>
                <w:rFonts w:ascii="Arial Nova Light" w:hAnsi="Arial Nova Light"/>
                <w:i/>
              </w:rPr>
              <w:t xml:space="preserve"> la localisation des équipes réalisant des </w:t>
            </w:r>
            <w:proofErr w:type="gramStart"/>
            <w:r w:rsidR="00D0300F">
              <w:rPr>
                <w:rFonts w:ascii="Arial Nova Light" w:hAnsi="Arial Nova Light"/>
                <w:i/>
              </w:rPr>
              <w:t>activités  concernées</w:t>
            </w:r>
            <w:proofErr w:type="gramEnd"/>
            <w:r w:rsidR="00D0300F">
              <w:rPr>
                <w:rFonts w:ascii="Arial Nova Light" w:hAnsi="Arial Nova Light"/>
                <w:i/>
              </w:rPr>
              <w:t xml:space="preserve"> par le label pour les entreprises disposant de plusieurs établissements.</w:t>
            </w:r>
          </w:p>
        </w:tc>
      </w:tr>
      <w:tr w:rsidR="000D1841" w:rsidRPr="00183E65" w14:paraId="1F30B723" w14:textId="77777777" w:rsidTr="0085688C">
        <w:tc>
          <w:tcPr>
            <w:tcW w:w="4537" w:type="dxa"/>
          </w:tcPr>
          <w:p w14:paraId="63478F2F" w14:textId="7AA82D12" w:rsidR="000D1841" w:rsidRPr="00183E65" w:rsidRDefault="006C0A25" w:rsidP="00CF41F6">
            <w:pPr>
              <w:spacing w:before="120" w:after="120" w:line="360" w:lineRule="auto"/>
              <w:jc w:val="left"/>
              <w:rPr>
                <w:rFonts w:ascii="Arial Nova Light" w:hAnsi="Arial Nova Light"/>
              </w:rPr>
            </w:pPr>
            <w:sdt>
              <w:sdtPr>
                <w:rPr>
                  <w:rFonts w:ascii="Arial Nova Light" w:eastAsia="MS Gothic" w:hAnsi="Arial Nova Light"/>
                </w:rPr>
                <w:id w:val="957531947"/>
                <w14:checkbox>
                  <w14:checked w14:val="0"/>
                  <w14:checkedState w14:val="2612" w14:font="MS Gothic"/>
                  <w14:uncheckedState w14:val="2610" w14:font="MS Gothic"/>
                </w14:checkbox>
              </w:sdtPr>
              <w:sdtEndPr/>
              <w:sdtContent>
                <w:r w:rsidR="000D1841" w:rsidRPr="00183E65">
                  <w:rPr>
                    <w:rFonts w:ascii="Segoe UI Symbol" w:eastAsia="MS Gothic" w:hAnsi="Segoe UI Symbol" w:cs="Segoe UI Symbol"/>
                  </w:rPr>
                  <w:t>☐</w:t>
                </w:r>
              </w:sdtContent>
            </w:sdt>
            <w:r w:rsidR="000D1841" w:rsidRPr="00183E65">
              <w:rPr>
                <w:rFonts w:ascii="Arial Nova Light" w:hAnsi="Arial Nova Light"/>
              </w:rPr>
              <w:t> Attestation du respect des obligations légales concernant la lutte contre le travail dissimulé (critère R5)</w:t>
            </w:r>
          </w:p>
        </w:tc>
        <w:tc>
          <w:tcPr>
            <w:tcW w:w="5245" w:type="dxa"/>
          </w:tcPr>
          <w:p w14:paraId="4B4CFCDA" w14:textId="7644E828"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Délivrée par l’Urssaf.</w:t>
            </w:r>
          </w:p>
        </w:tc>
      </w:tr>
      <w:tr w:rsidR="0085688C" w:rsidRPr="00183E65" w14:paraId="7B490377" w14:textId="77777777" w:rsidTr="0085688C">
        <w:tc>
          <w:tcPr>
            <w:tcW w:w="4537" w:type="dxa"/>
          </w:tcPr>
          <w:p w14:paraId="0F251120" w14:textId="51F0FC4D" w:rsidR="0085688C" w:rsidRPr="00183E65" w:rsidRDefault="006C0A25" w:rsidP="0085688C">
            <w:pPr>
              <w:spacing w:before="120" w:after="120" w:line="360" w:lineRule="auto"/>
              <w:jc w:val="left"/>
              <w:rPr>
                <w:rFonts w:ascii="Arial Nova Light" w:hAnsi="Arial Nova Light"/>
              </w:rPr>
            </w:pPr>
            <w:sdt>
              <w:sdtPr>
                <w:rPr>
                  <w:rFonts w:ascii="Arial Nova Light" w:hAnsi="Arial Nova Light"/>
                </w:rPr>
                <w:id w:val="-1604105042"/>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Lettre de candidature à destination de l’organisme d’audit (critère R6)</w:t>
            </w:r>
          </w:p>
        </w:tc>
        <w:tc>
          <w:tcPr>
            <w:tcW w:w="5245" w:type="dxa"/>
            <w:vAlign w:val="center"/>
          </w:tcPr>
          <w:p w14:paraId="1C0EB52B" w14:textId="691F2BBF" w:rsidR="0085688C" w:rsidRPr="00183E65" w:rsidRDefault="0085688C" w:rsidP="0085688C">
            <w:pPr>
              <w:spacing w:before="120" w:after="120" w:line="360" w:lineRule="auto"/>
              <w:rPr>
                <w:rFonts w:ascii="Arial Nova Light" w:hAnsi="Arial Nova Light"/>
                <w:i/>
              </w:rPr>
            </w:pPr>
            <w:r w:rsidRPr="00183E65">
              <w:rPr>
                <w:rFonts w:ascii="Arial Nova Light" w:hAnsi="Arial Nova Light"/>
                <w:i/>
              </w:rPr>
              <w:t xml:space="preserve">Un </w:t>
            </w:r>
            <w:r w:rsidRPr="00183E65">
              <w:rPr>
                <w:rFonts w:ascii="Arial Nova Light" w:hAnsi="Arial Nova Light"/>
                <w:i/>
                <w:u w:val="single"/>
              </w:rPr>
              <w:fldChar w:fldCharType="begin"/>
            </w:r>
            <w:r w:rsidRPr="00183E65">
              <w:rPr>
                <w:rFonts w:ascii="Arial Nova Light" w:hAnsi="Arial Nova Light"/>
                <w:i/>
                <w:u w:val="single"/>
              </w:rPr>
              <w:instrText xml:space="preserve"> REF _Ref68014116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Modèle de lettre de candidature au label Qualimétha® (critère R6)</w:t>
            </w:r>
            <w:r w:rsidRPr="00183E65">
              <w:rPr>
                <w:rFonts w:ascii="Arial Nova Light" w:hAnsi="Arial Nova Light"/>
                <w:i/>
                <w:u w:val="single"/>
              </w:rPr>
              <w:fldChar w:fldCharType="end"/>
            </w:r>
            <w:r w:rsidRPr="00183E65">
              <w:rPr>
                <w:rFonts w:ascii="Arial Nova Light" w:hAnsi="Arial Nova Light"/>
                <w:i/>
              </w:rPr>
              <w:t xml:space="preserve"> est disponible dans le dossier de candidature.</w:t>
            </w:r>
            <w:r w:rsidR="004C3E16">
              <w:rPr>
                <w:rFonts w:ascii="Arial Nova Light" w:hAnsi="Arial Nova Light"/>
                <w:i/>
              </w:rPr>
              <w:t xml:space="preserve"> Datée et signée par la direction (nom / fonction</w:t>
            </w:r>
            <w:r w:rsidR="00325212">
              <w:rPr>
                <w:rFonts w:ascii="Arial Nova Light" w:hAnsi="Arial Nova Light"/>
                <w:i/>
              </w:rPr>
              <w:t>)</w:t>
            </w:r>
          </w:p>
        </w:tc>
      </w:tr>
      <w:tr w:rsidR="0085688C" w:rsidRPr="00183E65" w14:paraId="45E2D4AF" w14:textId="77777777" w:rsidTr="0085688C">
        <w:tc>
          <w:tcPr>
            <w:tcW w:w="4537" w:type="dxa"/>
          </w:tcPr>
          <w:p w14:paraId="796AD0CA" w14:textId="716EEFA2" w:rsidR="0085688C" w:rsidRPr="00183E65" w:rsidRDefault="006C0A25" w:rsidP="0085688C">
            <w:pPr>
              <w:spacing w:before="120" w:after="120" w:line="360" w:lineRule="auto"/>
              <w:jc w:val="left"/>
              <w:rPr>
                <w:rFonts w:ascii="Arial Nova Light" w:hAnsi="Arial Nova Light"/>
              </w:rPr>
            </w:pPr>
            <w:sdt>
              <w:sdtPr>
                <w:rPr>
                  <w:rFonts w:ascii="Arial Nova Light" w:hAnsi="Arial Nova Light"/>
                </w:rPr>
                <w:id w:val="355318610"/>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xml:space="preserve"> Charte Qualimétha</w:t>
            </w:r>
            <w:r w:rsidR="0085688C" w:rsidRPr="00183E65">
              <w:rPr>
                <w:rFonts w:ascii="Arial Nova Light" w:hAnsi="Arial Nova Light"/>
                <w:vertAlign w:val="superscript"/>
              </w:rPr>
              <w:t>®</w:t>
            </w:r>
            <w:r w:rsidR="0085688C" w:rsidRPr="00183E65">
              <w:rPr>
                <w:rFonts w:ascii="Arial Nova Light" w:hAnsi="Arial Nova Light"/>
              </w:rPr>
              <w:t xml:space="preserve"> (critère R7)</w:t>
            </w:r>
          </w:p>
        </w:tc>
        <w:tc>
          <w:tcPr>
            <w:tcW w:w="5245" w:type="dxa"/>
            <w:vAlign w:val="center"/>
          </w:tcPr>
          <w:p w14:paraId="11D8D151" w14:textId="210D74E0" w:rsidR="0085688C" w:rsidRPr="00183E65" w:rsidRDefault="0085688C" w:rsidP="0085688C">
            <w:pPr>
              <w:spacing w:before="120" w:after="120" w:line="360" w:lineRule="auto"/>
              <w:rPr>
                <w:rFonts w:ascii="Arial Nova Light" w:hAnsi="Arial Nova Light"/>
                <w:i/>
              </w:rPr>
            </w:pPr>
            <w:r w:rsidRPr="00183E65">
              <w:rPr>
                <w:rFonts w:ascii="Arial Nova Light" w:hAnsi="Arial Nova Light"/>
                <w:i/>
              </w:rPr>
              <w:t xml:space="preserve">La </w:t>
            </w:r>
            <w:r w:rsidRPr="00183E65">
              <w:rPr>
                <w:rFonts w:ascii="Arial Nova Light" w:hAnsi="Arial Nova Light"/>
                <w:i/>
                <w:u w:val="single"/>
              </w:rPr>
              <w:fldChar w:fldCharType="begin"/>
            </w:r>
            <w:r w:rsidRPr="00183E65">
              <w:rPr>
                <w:rFonts w:ascii="Arial Nova Light" w:hAnsi="Arial Nova Light"/>
                <w:i/>
                <w:u w:val="single"/>
              </w:rPr>
              <w:instrText xml:space="preserve"> REF _Ref68014155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Charte d’engagement Qualimétha</w:t>
            </w:r>
            <w:r w:rsidRPr="00183E65">
              <w:rPr>
                <w:rFonts w:ascii="Arial Nova Light" w:hAnsi="Arial Nova Light"/>
                <w:i/>
                <w:u w:val="single"/>
                <w:vertAlign w:val="superscript"/>
              </w:rPr>
              <w:t xml:space="preserve">® </w:t>
            </w:r>
            <w:r w:rsidRPr="00183E65">
              <w:rPr>
                <w:rFonts w:ascii="Arial Nova Light" w:hAnsi="Arial Nova Light"/>
                <w:i/>
                <w:u w:val="single"/>
              </w:rPr>
              <w:t>(critère R7)</w:t>
            </w:r>
            <w:r w:rsidRPr="00183E65">
              <w:rPr>
                <w:rFonts w:ascii="Arial Nova Light" w:hAnsi="Arial Nova Light"/>
                <w:i/>
                <w:u w:val="single"/>
              </w:rPr>
              <w:fldChar w:fldCharType="end"/>
            </w:r>
            <w:r w:rsidRPr="00183E65">
              <w:rPr>
                <w:rFonts w:ascii="Arial Nova Light" w:hAnsi="Arial Nova Light"/>
                <w:i/>
                <w:u w:val="single"/>
              </w:rPr>
              <w:t xml:space="preserve"> </w:t>
            </w:r>
            <w:r w:rsidRPr="00183E65">
              <w:rPr>
                <w:rFonts w:ascii="Arial Nova Light" w:hAnsi="Arial Nova Light"/>
                <w:i/>
              </w:rPr>
              <w:t>est disponible dans le dossier de candidature.</w:t>
            </w:r>
          </w:p>
        </w:tc>
      </w:tr>
      <w:tr w:rsidR="0085688C" w:rsidRPr="00183E65" w14:paraId="1C8AF36B" w14:textId="77777777" w:rsidTr="0085688C">
        <w:tc>
          <w:tcPr>
            <w:tcW w:w="4537" w:type="dxa"/>
          </w:tcPr>
          <w:p w14:paraId="49778FC1" w14:textId="0279EED4" w:rsidR="0085688C" w:rsidRPr="00183E65" w:rsidRDefault="006C0A25" w:rsidP="0085688C">
            <w:pPr>
              <w:spacing w:before="120" w:after="120" w:line="360" w:lineRule="auto"/>
              <w:rPr>
                <w:rFonts w:ascii="Arial Nova Light" w:hAnsi="Arial Nova Light"/>
              </w:rPr>
            </w:pPr>
            <w:sdt>
              <w:sdtPr>
                <w:rPr>
                  <w:rFonts w:ascii="Arial Nova Light" w:hAnsi="Arial Nova Light"/>
                </w:rPr>
                <w:id w:val="-1532797199"/>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Attestation sur l’honneur (critère R8) :</w:t>
            </w:r>
          </w:p>
          <w:p w14:paraId="0AD2B489"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Du respect des obligations fiscales et sociales,</w:t>
            </w:r>
          </w:p>
          <w:p w14:paraId="5064A1F1"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Obligation en matière de l’emploi des handicapés ;</w:t>
            </w:r>
          </w:p>
          <w:p w14:paraId="3FA580E7"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De l’absence de condamnation</w:t>
            </w:r>
          </w:p>
        </w:tc>
        <w:tc>
          <w:tcPr>
            <w:tcW w:w="5245" w:type="dxa"/>
          </w:tcPr>
          <w:p w14:paraId="3035D722" w14:textId="135CC134" w:rsidR="0085688C" w:rsidRPr="00183E65" w:rsidRDefault="0085688C" w:rsidP="0085688C">
            <w:pPr>
              <w:spacing w:before="120" w:after="120" w:line="360" w:lineRule="auto"/>
              <w:rPr>
                <w:rFonts w:ascii="Arial Nova Light" w:hAnsi="Arial Nova Light"/>
              </w:rPr>
            </w:pPr>
            <w:r w:rsidRPr="00183E65">
              <w:rPr>
                <w:rFonts w:ascii="Arial Nova Light" w:hAnsi="Arial Nova Light"/>
                <w:i/>
              </w:rPr>
              <w:t>Un modèle d’</w:t>
            </w:r>
            <w:r w:rsidRPr="00183E65">
              <w:rPr>
                <w:rFonts w:ascii="Arial Nova Light" w:hAnsi="Arial Nova Light"/>
                <w:i/>
              </w:rPr>
              <w:fldChar w:fldCharType="begin"/>
            </w:r>
            <w:r w:rsidRPr="00183E65">
              <w:rPr>
                <w:rFonts w:ascii="Arial Nova Light" w:hAnsi="Arial Nova Light"/>
                <w:i/>
              </w:rPr>
              <w:instrText xml:space="preserve"> REF _Ref68014201 \h  \* MERGEFORMAT </w:instrText>
            </w:r>
            <w:r w:rsidRPr="00183E65">
              <w:rPr>
                <w:rFonts w:ascii="Arial Nova Light" w:hAnsi="Arial Nova Light"/>
                <w:i/>
              </w:rPr>
            </w:r>
            <w:r w:rsidRPr="00183E65">
              <w:rPr>
                <w:rFonts w:ascii="Arial Nova Light" w:hAnsi="Arial Nova Light"/>
                <w:i/>
              </w:rPr>
              <w:fldChar w:fldCharType="separate"/>
            </w:r>
            <w:r w:rsidRPr="00183E65">
              <w:rPr>
                <w:rFonts w:ascii="Arial Nova Light" w:hAnsi="Arial Nova Light"/>
                <w:i/>
                <w:u w:val="single"/>
              </w:rPr>
              <w:t>Attestation sur l’honneur (critère R8</w:t>
            </w:r>
            <w:r w:rsidRPr="00183E65">
              <w:rPr>
                <w:rFonts w:ascii="Arial Nova Light" w:hAnsi="Arial Nova Light"/>
                <w:i/>
              </w:rPr>
              <w:t>)</w:t>
            </w:r>
            <w:r w:rsidRPr="00183E65">
              <w:rPr>
                <w:rFonts w:ascii="Arial Nova Light" w:hAnsi="Arial Nova Light"/>
                <w:i/>
              </w:rPr>
              <w:fldChar w:fldCharType="end"/>
            </w:r>
            <w:r w:rsidRPr="00183E65">
              <w:rPr>
                <w:rFonts w:ascii="Arial Nova Light" w:hAnsi="Arial Nova Light"/>
                <w:i/>
              </w:rPr>
              <w:t>est disponible dans le dossier de candidature.</w:t>
            </w:r>
          </w:p>
        </w:tc>
      </w:tr>
      <w:tr w:rsidR="0085688C" w:rsidRPr="00183E65" w14:paraId="4EA763C4" w14:textId="77777777" w:rsidTr="0085688C">
        <w:trPr>
          <w:trHeight w:val="1672"/>
        </w:trPr>
        <w:tc>
          <w:tcPr>
            <w:tcW w:w="4537" w:type="dxa"/>
          </w:tcPr>
          <w:p w14:paraId="05AFCAF6" w14:textId="4A1B622B" w:rsidR="0085688C" w:rsidRPr="00183E65" w:rsidRDefault="006C0A25" w:rsidP="0085688C">
            <w:pPr>
              <w:spacing w:before="120" w:after="120" w:line="360" w:lineRule="auto"/>
              <w:jc w:val="left"/>
              <w:rPr>
                <w:rFonts w:ascii="Arial Nova Light" w:hAnsi="Arial Nova Light"/>
              </w:rPr>
            </w:pPr>
            <w:sdt>
              <w:sdtPr>
                <w:rPr>
                  <w:rFonts w:ascii="Arial Nova Light" w:hAnsi="Arial Nova Light"/>
                </w:rPr>
                <w:id w:val="-1949309214"/>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Evaluation financière de l'entreprise et chiffre d'affaire annuel méthanisation sur les trois derniers exercices (critère R9)</w:t>
            </w:r>
          </w:p>
        </w:tc>
        <w:tc>
          <w:tcPr>
            <w:tcW w:w="5245" w:type="dxa"/>
          </w:tcPr>
          <w:p w14:paraId="4409FFCE" w14:textId="4FBD8BE9" w:rsidR="0085688C" w:rsidRPr="00183E65" w:rsidRDefault="006A3E65" w:rsidP="0085688C">
            <w:pPr>
              <w:spacing w:before="120" w:after="120" w:line="360" w:lineRule="auto"/>
              <w:rPr>
                <w:rFonts w:ascii="Arial Nova Light" w:hAnsi="Arial Nova Light"/>
                <w:i/>
              </w:rPr>
            </w:pPr>
            <w:r w:rsidRPr="00183E65">
              <w:rPr>
                <w:rFonts w:ascii="Arial Nova Light" w:hAnsi="Arial Nova Light"/>
                <w:i/>
              </w:rPr>
              <w:t>L’</w:t>
            </w:r>
            <w:r w:rsidRPr="00183E65">
              <w:rPr>
                <w:rFonts w:ascii="Arial Nova Light" w:hAnsi="Arial Nova Light"/>
                <w:i/>
                <w:u w:val="single"/>
              </w:rPr>
              <w:fldChar w:fldCharType="begin"/>
            </w:r>
            <w:r w:rsidRPr="00183E65">
              <w:rPr>
                <w:rFonts w:ascii="Arial Nova Light" w:hAnsi="Arial Nova Light"/>
                <w:i/>
                <w:u w:val="single"/>
              </w:rPr>
              <w:instrText xml:space="preserve"> REF _Ref68014238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Évaluation financière (critère R9)</w:t>
            </w:r>
            <w:r w:rsidRPr="00183E65">
              <w:rPr>
                <w:rFonts w:ascii="Arial Nova Light" w:hAnsi="Arial Nova Light"/>
                <w:i/>
                <w:u w:val="single"/>
              </w:rPr>
              <w:fldChar w:fldCharType="end"/>
            </w:r>
            <w:r w:rsidRPr="00183E65">
              <w:rPr>
                <w:rFonts w:ascii="Arial Nova Light" w:hAnsi="Arial Nova Light"/>
                <w:i/>
              </w:rPr>
              <w:t xml:space="preserve"> </w:t>
            </w:r>
            <w:r w:rsidR="0085688C" w:rsidRPr="00183E65">
              <w:rPr>
                <w:rFonts w:ascii="Arial Nova Light" w:hAnsi="Arial Nova Light"/>
                <w:i/>
              </w:rPr>
              <w:t>est à renseigner dans le dossier de candidature.</w:t>
            </w:r>
            <w:r w:rsidR="00325212">
              <w:rPr>
                <w:rFonts w:ascii="Arial Nova Light" w:hAnsi="Arial Nova Light"/>
                <w:i/>
              </w:rPr>
              <w:t xml:space="preserve"> Les justificatifs sont à fournir en annexe (liasses fiscales ou </w:t>
            </w:r>
            <w:r w:rsidR="006C5B28">
              <w:rPr>
                <w:rFonts w:ascii="Arial Nova Light" w:hAnsi="Arial Nova Light"/>
                <w:i/>
              </w:rPr>
              <w:t xml:space="preserve">déclaration du commissaire aux comptes / </w:t>
            </w:r>
            <w:proofErr w:type="spellStart"/>
            <w:r w:rsidR="006C5B28">
              <w:rPr>
                <w:rFonts w:ascii="Arial Nova Light" w:hAnsi="Arial Nova Light"/>
                <w:i/>
              </w:rPr>
              <w:t>expert comptable</w:t>
            </w:r>
            <w:proofErr w:type="spellEnd"/>
            <w:r w:rsidR="006C5B28">
              <w:rPr>
                <w:rFonts w:ascii="Arial Nova Light" w:hAnsi="Arial Nova Light"/>
                <w:i/>
              </w:rPr>
              <w:t>).</w:t>
            </w:r>
          </w:p>
        </w:tc>
      </w:tr>
      <w:tr w:rsidR="0085688C" w:rsidRPr="00183E65" w14:paraId="7CD39DC9" w14:textId="77777777" w:rsidTr="0085688C">
        <w:tc>
          <w:tcPr>
            <w:tcW w:w="4537" w:type="dxa"/>
          </w:tcPr>
          <w:p w14:paraId="72B1ECE5" w14:textId="6F184499" w:rsidR="0085688C" w:rsidRPr="00183E65" w:rsidRDefault="006C0A25" w:rsidP="0085688C">
            <w:pPr>
              <w:spacing w:before="120" w:after="120" w:line="360" w:lineRule="auto"/>
              <w:jc w:val="left"/>
              <w:rPr>
                <w:rFonts w:ascii="Arial Nova Light" w:hAnsi="Arial Nova Light"/>
              </w:rPr>
            </w:pPr>
            <w:sdt>
              <w:sdtPr>
                <w:rPr>
                  <w:rFonts w:ascii="Arial Nova Light" w:hAnsi="Arial Nova Light"/>
                </w:rPr>
                <w:id w:val="-741105530"/>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Liste des références datées de leur livraison, à jour, avec les contacts des clients (critère R10)</w:t>
            </w:r>
          </w:p>
        </w:tc>
        <w:tc>
          <w:tcPr>
            <w:tcW w:w="5245" w:type="dxa"/>
          </w:tcPr>
          <w:p w14:paraId="2EDA03E1" w14:textId="1047FFC8" w:rsidR="0085688C" w:rsidRPr="00183E65" w:rsidRDefault="0085688C" w:rsidP="0085688C">
            <w:pPr>
              <w:spacing w:before="120" w:after="120" w:line="360" w:lineRule="auto"/>
              <w:jc w:val="left"/>
              <w:rPr>
                <w:rFonts w:ascii="Arial Nova Light" w:hAnsi="Arial Nova Light"/>
              </w:rPr>
            </w:pPr>
            <w:r w:rsidRPr="00183E65">
              <w:rPr>
                <w:rFonts w:ascii="Arial Nova Light" w:hAnsi="Arial Nova Light"/>
                <w:i/>
                <w:u w:val="single"/>
              </w:rPr>
              <w:t xml:space="preserve">La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_Ref68014265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Liste des références en France (critère R10)</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183E65">
              <w:rPr>
                <w:rFonts w:ascii="Arial Nova Light" w:hAnsi="Arial Nova Light"/>
                <w:i/>
              </w:rPr>
              <w:t>est à renseigner dans le dossier de candidature.</w:t>
            </w:r>
            <w:r w:rsidR="005578E4">
              <w:rPr>
                <w:rFonts w:ascii="Arial Nova Light" w:hAnsi="Arial Nova Light"/>
                <w:i/>
              </w:rPr>
              <w:t xml:space="preserve"> Elles doivent être exhaustives, préciser la mission et l’avancement du projet (p ex études, </w:t>
            </w:r>
            <w:r w:rsidR="00550D9E">
              <w:rPr>
                <w:rFonts w:ascii="Arial Nova Light" w:hAnsi="Arial Nova Light"/>
                <w:i/>
              </w:rPr>
              <w:t>construction, réception, mise en service, exploitation).</w:t>
            </w:r>
          </w:p>
        </w:tc>
      </w:tr>
      <w:tr w:rsidR="0085688C" w:rsidRPr="00183E65" w14:paraId="3E4DEE6F" w14:textId="77777777" w:rsidTr="0085688C">
        <w:trPr>
          <w:trHeight w:val="1343"/>
        </w:trPr>
        <w:tc>
          <w:tcPr>
            <w:tcW w:w="4537" w:type="dxa"/>
          </w:tcPr>
          <w:p w14:paraId="3E499CF9" w14:textId="0949954B" w:rsidR="0085688C" w:rsidRPr="00183E65" w:rsidRDefault="006C0A25" w:rsidP="0085688C">
            <w:pPr>
              <w:spacing w:before="120" w:after="120" w:line="360" w:lineRule="auto"/>
              <w:rPr>
                <w:rFonts w:ascii="Arial Nova Light" w:hAnsi="Arial Nova Light"/>
              </w:rPr>
            </w:pPr>
            <w:sdt>
              <w:sdtPr>
                <w:rPr>
                  <w:rFonts w:ascii="Arial Nova Light" w:hAnsi="Arial Nova Light"/>
                </w:rPr>
                <w:id w:val="-1696837456"/>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Identification des responsables et référents sur les différents pôles de compétences (critère R11)</w:t>
            </w:r>
          </w:p>
        </w:tc>
        <w:tc>
          <w:tcPr>
            <w:tcW w:w="5245" w:type="dxa"/>
          </w:tcPr>
          <w:p w14:paraId="2BF05732" w14:textId="2D45C57E" w:rsidR="0085688C" w:rsidRPr="00183E65" w:rsidRDefault="0085688C" w:rsidP="0085688C">
            <w:pPr>
              <w:spacing w:line="360" w:lineRule="auto"/>
              <w:rPr>
                <w:rFonts w:ascii="Arial Nova Light" w:hAnsi="Arial Nova Light"/>
              </w:rPr>
            </w:pPr>
            <w:r w:rsidRPr="00183E65">
              <w:rPr>
                <w:rFonts w:ascii="Arial Nova Light" w:hAnsi="Arial Nova Light"/>
                <w:i/>
                <w:u w:val="single"/>
              </w:rPr>
              <w:t xml:space="preserve">La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_Ref68014287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Liste des responsables référents et sous-traitants (critère R11)</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183E65">
              <w:rPr>
                <w:rFonts w:ascii="Arial Nova Light" w:hAnsi="Arial Nova Light"/>
                <w:i/>
              </w:rPr>
              <w:t>est à renseigner dans le dossier de candidature.</w:t>
            </w:r>
          </w:p>
        </w:tc>
      </w:tr>
      <w:tr w:rsidR="0085688C" w:rsidRPr="00183E65" w14:paraId="3F09C802" w14:textId="77777777" w:rsidTr="0085688C">
        <w:trPr>
          <w:trHeight w:val="1343"/>
        </w:trPr>
        <w:tc>
          <w:tcPr>
            <w:tcW w:w="4537" w:type="dxa"/>
          </w:tcPr>
          <w:p w14:paraId="5967DA54" w14:textId="1E647F81" w:rsidR="0085688C" w:rsidRPr="00183E65" w:rsidRDefault="006C0A25" w:rsidP="0085688C">
            <w:pPr>
              <w:spacing w:before="120" w:after="120" w:line="360" w:lineRule="auto"/>
              <w:rPr>
                <w:rFonts w:ascii="Arial Nova Light" w:hAnsi="Arial Nova Light"/>
              </w:rPr>
            </w:pPr>
            <w:sdt>
              <w:sdtPr>
                <w:rPr>
                  <w:rFonts w:ascii="Arial Nova Light" w:hAnsi="Arial Nova Light"/>
                </w:rPr>
                <w:id w:val="-1035729050"/>
                <w14:checkbox>
                  <w14:checked w14:val="0"/>
                  <w14:checkedState w14:val="2612" w14:font="MS Gothic"/>
                  <w14:uncheckedState w14:val="2610" w14:font="MS Gothic"/>
                </w14:checkbox>
              </w:sdtPr>
              <w:sdtEndPr/>
              <w:sdtContent>
                <w:r w:rsidR="0085688C" w:rsidRPr="00183E65">
                  <w:rPr>
                    <w:rFonts w:ascii="Segoe UI Symbol" w:eastAsia="MS Gothic" w:hAnsi="Segoe UI Symbol" w:cs="Segoe UI Symbol"/>
                  </w:rPr>
                  <w:t>☐</w:t>
                </w:r>
              </w:sdtContent>
            </w:sdt>
            <w:r w:rsidR="0085688C" w:rsidRPr="00183E65">
              <w:rPr>
                <w:rFonts w:ascii="Arial Nova Light" w:hAnsi="Arial Nova Light"/>
              </w:rPr>
              <w:t> Remplissage des informations de facturation des frais ATEE (critère R12)</w:t>
            </w:r>
          </w:p>
        </w:tc>
        <w:tc>
          <w:tcPr>
            <w:tcW w:w="5245" w:type="dxa"/>
          </w:tcPr>
          <w:p w14:paraId="002FA641" w14:textId="7CE05FF0" w:rsidR="0085688C" w:rsidRPr="00183E65" w:rsidRDefault="0085688C" w:rsidP="0085688C">
            <w:pPr>
              <w:spacing w:line="360" w:lineRule="auto"/>
              <w:rPr>
                <w:rFonts w:ascii="Arial Nova Light" w:hAnsi="Arial Nova Light"/>
                <w:i/>
              </w:rPr>
            </w:pPr>
            <w:r w:rsidRPr="00183E65">
              <w:rPr>
                <w:rFonts w:ascii="Arial Nova Light" w:hAnsi="Arial Nova Light"/>
                <w:i/>
              </w:rPr>
              <w:t xml:space="preserve">Les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_Ref68014308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Informations de facturation du candidat à destination de l’ATEE (critère R12)</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6478B4">
              <w:rPr>
                <w:rFonts w:ascii="Arial Nova Light" w:hAnsi="Arial Nova Light"/>
                <w:i/>
                <w:highlight w:val="yellow"/>
              </w:rPr>
              <w:t>sont à renseigner dans le dossier de candidature.</w:t>
            </w:r>
          </w:p>
        </w:tc>
      </w:tr>
    </w:tbl>
    <w:p w14:paraId="0232899C" w14:textId="672CC058" w:rsidR="00DE79B3" w:rsidRPr="00183E65" w:rsidRDefault="00DE79B3" w:rsidP="00DE79B3">
      <w:pPr>
        <w:spacing w:line="360" w:lineRule="auto"/>
        <w:rPr>
          <w:rFonts w:ascii="Arial Nova Light" w:hAnsi="Arial Nova Light"/>
        </w:rPr>
      </w:pPr>
    </w:p>
    <w:p w14:paraId="3ADBD353" w14:textId="34215ED1" w:rsidR="000D1841" w:rsidRPr="00183E65" w:rsidRDefault="000D1841" w:rsidP="000D1841">
      <w:pPr>
        <w:spacing w:line="360" w:lineRule="auto"/>
        <w:jc w:val="right"/>
        <w:rPr>
          <w:rFonts w:ascii="Arial Nova Light" w:hAnsi="Arial Nova Light"/>
          <w:i/>
        </w:rPr>
      </w:pPr>
      <w:r w:rsidRPr="00183E65">
        <w:rPr>
          <w:rFonts w:ascii="Arial Nova Light" w:hAnsi="Arial Nova Light"/>
          <w:i/>
        </w:rPr>
        <w:t>« R » = Recevabilité</w:t>
      </w:r>
    </w:p>
    <w:p w14:paraId="264B10E9" w14:textId="26B81CE5" w:rsidR="00F25FB1" w:rsidRPr="00183E65" w:rsidRDefault="00F25FB1" w:rsidP="00F25FB1">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Pr="00183E65">
        <w:rPr>
          <w:rFonts w:ascii="Arial Nova Light" w:hAnsi="Arial Nova Light"/>
          <w:noProof/>
          <w:color w:val="auto"/>
          <w:sz w:val="22"/>
        </w:rPr>
        <w:t>2</w:t>
      </w:r>
      <w:r w:rsidRPr="00183E65">
        <w:rPr>
          <w:rFonts w:ascii="Arial Nova Light" w:hAnsi="Arial Nova Light"/>
          <w:color w:val="auto"/>
          <w:sz w:val="22"/>
        </w:rPr>
        <w:fldChar w:fldCharType="end"/>
      </w:r>
      <w:r w:rsidRPr="00183E65">
        <w:rPr>
          <w:rFonts w:ascii="Arial Nova Light" w:hAnsi="Arial Nova Light"/>
          <w:color w:val="auto"/>
          <w:sz w:val="22"/>
        </w:rPr>
        <w:t xml:space="preserve"> – Checklist des documents à joindre au dossier de candidature</w:t>
      </w:r>
    </w:p>
    <w:p w14:paraId="16F9B19E" w14:textId="20D60F57" w:rsidR="00DE79B3" w:rsidRPr="00183E65" w:rsidRDefault="00DE79B3" w:rsidP="00DE79B3"/>
    <w:p w14:paraId="4F174390" w14:textId="1528D2D4" w:rsidR="000D1841" w:rsidRPr="00183E65" w:rsidRDefault="000D1841" w:rsidP="00DE79B3"/>
    <w:p w14:paraId="5A2CD273" w14:textId="73659214" w:rsidR="0085688C" w:rsidRPr="00183E65" w:rsidRDefault="0085688C" w:rsidP="00DE79B3"/>
    <w:p w14:paraId="1AA1FFBB" w14:textId="7485B497" w:rsidR="0085688C" w:rsidRPr="00183E65" w:rsidRDefault="0085688C" w:rsidP="00DE79B3"/>
    <w:p w14:paraId="486DFD91" w14:textId="12135991" w:rsidR="0085688C" w:rsidRDefault="0085688C" w:rsidP="00DE79B3"/>
    <w:p w14:paraId="4ED09AE9" w14:textId="77777777" w:rsidR="00550D9E" w:rsidRDefault="00550D9E" w:rsidP="00DE79B3"/>
    <w:p w14:paraId="73B4D7D0" w14:textId="77777777" w:rsidR="00550D9E" w:rsidRDefault="00550D9E" w:rsidP="00DE79B3"/>
    <w:p w14:paraId="06E9EF1A" w14:textId="77777777" w:rsidR="00550D9E" w:rsidRPr="00183E65" w:rsidRDefault="00550D9E" w:rsidP="00DE79B3"/>
    <w:p w14:paraId="363A4DBA" w14:textId="77777777" w:rsidR="00411379" w:rsidRPr="00183E65" w:rsidRDefault="00411379" w:rsidP="00411379">
      <w:pPr>
        <w:pStyle w:val="Titre2"/>
        <w:numPr>
          <w:ilvl w:val="1"/>
          <w:numId w:val="17"/>
        </w:numPr>
        <w:rPr>
          <w:rFonts w:ascii="Arial Nova Light" w:hAnsi="Arial Nova Light"/>
          <w:sz w:val="32"/>
        </w:rPr>
      </w:pPr>
      <w:bookmarkStart w:id="11" w:name="_Toc67307387"/>
      <w:bookmarkEnd w:id="8"/>
      <w:bookmarkEnd w:id="9"/>
      <w:r w:rsidRPr="00183E65">
        <w:rPr>
          <w:rFonts w:ascii="Arial Nova Light" w:hAnsi="Arial Nova Light"/>
          <w:sz w:val="28"/>
        </w:rPr>
        <w:t>Informations générales (à remplir par le candidat)</w:t>
      </w:r>
      <w:bookmarkEnd w:id="11"/>
    </w:p>
    <w:p w14:paraId="39B6A63D" w14:textId="68CAB99A" w:rsidR="00411379" w:rsidRPr="00183E65" w:rsidRDefault="00411379" w:rsidP="00411379"/>
    <w:tbl>
      <w:tblPr>
        <w:tblStyle w:val="Grilledutableau"/>
        <w:tblW w:w="0" w:type="auto"/>
        <w:tblLook w:val="04A0" w:firstRow="1" w:lastRow="0" w:firstColumn="1" w:lastColumn="0" w:noHBand="0" w:noVBand="1"/>
      </w:tblPr>
      <w:tblGrid>
        <w:gridCol w:w="3020"/>
        <w:gridCol w:w="3020"/>
        <w:gridCol w:w="3020"/>
      </w:tblGrid>
      <w:tr w:rsidR="00815572" w:rsidRPr="00183E65" w14:paraId="6B76A9B6" w14:textId="77777777" w:rsidTr="00815572">
        <w:tc>
          <w:tcPr>
            <w:tcW w:w="3020" w:type="dxa"/>
            <w:shd w:val="clear" w:color="auto" w:fill="C0F1FE" w:themeFill="accent1" w:themeFillTint="33"/>
          </w:tcPr>
          <w:p w14:paraId="49BDF5CC"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Formulaire complété par :</w:t>
            </w:r>
          </w:p>
        </w:tc>
        <w:tc>
          <w:tcPr>
            <w:tcW w:w="3021" w:type="dxa"/>
            <w:shd w:val="clear" w:color="auto" w:fill="C0F1FE" w:themeFill="accent1" w:themeFillTint="33"/>
          </w:tcPr>
          <w:p w14:paraId="178B6EF9"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Fonction :</w:t>
            </w:r>
          </w:p>
        </w:tc>
        <w:tc>
          <w:tcPr>
            <w:tcW w:w="3021" w:type="dxa"/>
            <w:shd w:val="clear" w:color="auto" w:fill="C0F1FE" w:themeFill="accent1" w:themeFillTint="33"/>
          </w:tcPr>
          <w:p w14:paraId="5B2D1475"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Date :</w:t>
            </w:r>
          </w:p>
        </w:tc>
      </w:tr>
      <w:tr w:rsidR="00815572" w:rsidRPr="00183E65" w14:paraId="68ABCA09" w14:textId="77777777" w:rsidTr="00815572">
        <w:sdt>
          <w:sdtPr>
            <w:rPr>
              <w:rFonts w:ascii="Arial Nova Light" w:hAnsi="Arial Nova Light"/>
            </w:rPr>
            <w:id w:val="143779061"/>
            <w:placeholder>
              <w:docPart w:val="4BE4A4003DE948F8805552CC548E18B8"/>
            </w:placeholder>
            <w:showingPlcHdr/>
          </w:sdtPr>
          <w:sdtEndPr/>
          <w:sdtContent>
            <w:tc>
              <w:tcPr>
                <w:tcW w:w="3020" w:type="dxa"/>
              </w:tcPr>
              <w:p w14:paraId="4259A9D2"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995172181"/>
            <w:placeholder>
              <w:docPart w:val="589461E801954BB589910F2A3F09483C"/>
            </w:placeholder>
            <w:showingPlcHdr/>
          </w:sdtPr>
          <w:sdtEndPr/>
          <w:sdtContent>
            <w:tc>
              <w:tcPr>
                <w:tcW w:w="3021" w:type="dxa"/>
              </w:tcPr>
              <w:p w14:paraId="04D4BD20"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719137565"/>
            <w:placeholder>
              <w:docPart w:val="36B52846DE4F4CC185D3F46C74A2D8CA"/>
            </w:placeholder>
            <w:showingPlcHdr/>
            <w:date>
              <w:dateFormat w:val="dd/MM/yyyy"/>
              <w:lid w:val="fr-FR"/>
              <w:storeMappedDataAs w:val="dateTime"/>
              <w:calendar w:val="gregorian"/>
            </w:date>
          </w:sdtPr>
          <w:sdtEndPr/>
          <w:sdtContent>
            <w:tc>
              <w:tcPr>
                <w:tcW w:w="3021" w:type="dxa"/>
              </w:tcPr>
              <w:p w14:paraId="70683450"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tr>
    </w:tbl>
    <w:p w14:paraId="443F416E" w14:textId="77777777" w:rsidR="00815572" w:rsidRPr="00183E65" w:rsidRDefault="00815572" w:rsidP="00411379"/>
    <w:p w14:paraId="08EDEE6D" w14:textId="6F70F324" w:rsidR="00753BBF" w:rsidRPr="00183E65" w:rsidRDefault="00C30E2D" w:rsidP="00753BBF">
      <w:pPr>
        <w:pStyle w:val="Titre3"/>
        <w:spacing w:line="360" w:lineRule="auto"/>
      </w:pPr>
      <w:bookmarkStart w:id="12" w:name="_Toc67307388"/>
      <w:r w:rsidRPr="00183E65">
        <w:t>A</w:t>
      </w:r>
      <w:r w:rsidR="00753BBF" w:rsidRPr="00183E65">
        <w:t>ctivités sur lesquelles l’entreprise souhaite candidater :</w:t>
      </w:r>
      <w:bookmarkEnd w:id="12"/>
    </w:p>
    <w:p w14:paraId="200078B5" w14:textId="77777777" w:rsidR="00EC551A" w:rsidRPr="00183E65" w:rsidRDefault="00EC551A" w:rsidP="00EC551A">
      <w:pPr>
        <w:spacing w:before="120" w:after="120" w:line="360" w:lineRule="auto"/>
        <w:rPr>
          <w:rFonts w:cs="Arial"/>
        </w:rPr>
      </w:pPr>
      <w:r w:rsidRPr="00183E65">
        <w:rPr>
          <w:rFonts w:cs="Arial"/>
        </w:rPr>
        <w:t>Voici un résumé des activités qui sont concernées par le label (à gauche) et celles qui ne le sont pas (à droite) :</w:t>
      </w:r>
    </w:p>
    <w:p w14:paraId="0A513DAE" w14:textId="77777777" w:rsidR="00EC551A" w:rsidRPr="00183E65" w:rsidRDefault="00EC551A" w:rsidP="00A77CE3">
      <w:pPr>
        <w:spacing w:line="360" w:lineRule="auto"/>
        <w:ind w:left="1701"/>
        <w:rPr>
          <w:rFonts w:ascii="Arial Nova Light" w:hAnsi="Arial Nova Light"/>
        </w:rPr>
      </w:pPr>
      <w:r w:rsidRPr="00183E65">
        <w:rPr>
          <w:noProof/>
        </w:rPr>
        <w:lastRenderedPageBreak/>
        <w:drawing>
          <wp:inline distT="0" distB="0" distL="0" distR="0" wp14:anchorId="673BA106" wp14:editId="2DBB4C1D">
            <wp:extent cx="3355706" cy="3059339"/>
            <wp:effectExtent l="0" t="0" r="0" b="8255"/>
            <wp:docPr id="23" name="Image 23"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23" name="Image 23" descr="Une image contenant capture d’écran&#10;&#10;Description générée automatiquement"/>
                    <pic:cNvPicPr/>
                  </pic:nvPicPr>
                  <pic:blipFill rotWithShape="1">
                    <a:blip r:embed="rId16" cstate="print">
                      <a:extLst>
                        <a:ext uri="{28A0092B-C50C-407E-A947-70E740481C1C}">
                          <a14:useLocalDpi xmlns:a14="http://schemas.microsoft.com/office/drawing/2010/main" val="0"/>
                        </a:ext>
                      </a:extLst>
                    </a:blip>
                    <a:srcRect r="10638"/>
                    <a:stretch/>
                  </pic:blipFill>
                  <pic:spPr bwMode="auto">
                    <a:xfrm>
                      <a:off x="0" y="0"/>
                      <a:ext cx="3366078" cy="3068795"/>
                    </a:xfrm>
                    <a:prstGeom prst="rect">
                      <a:avLst/>
                    </a:prstGeom>
                    <a:noFill/>
                    <a:ln>
                      <a:noFill/>
                    </a:ln>
                    <a:extLst>
                      <a:ext uri="{53640926-AAD7-44D8-BBD7-CCE9431645EC}">
                        <a14:shadowObscured xmlns:a14="http://schemas.microsoft.com/office/drawing/2010/main"/>
                      </a:ext>
                    </a:extLst>
                  </pic:spPr>
                </pic:pic>
              </a:graphicData>
            </a:graphic>
          </wp:inline>
        </w:drawing>
      </w:r>
    </w:p>
    <w:p w14:paraId="00B7363E" w14:textId="189D97D7" w:rsidR="00753BBF" w:rsidRPr="00183E65" w:rsidRDefault="00753BBF" w:rsidP="00753BBF">
      <w:pPr>
        <w:spacing w:line="360" w:lineRule="auto"/>
        <w:rPr>
          <w:rFonts w:ascii="Arial Nova Light" w:hAnsi="Arial Nova Light"/>
        </w:rPr>
      </w:pPr>
      <w:r w:rsidRPr="00183E65">
        <w:rPr>
          <w:rFonts w:ascii="Arial Nova Light" w:hAnsi="Arial Nova Light"/>
        </w:rPr>
        <w:t xml:space="preserve">Il est possible pour le candidat candidater sur plusieurs activités. </w:t>
      </w:r>
      <w:r w:rsidR="00F25FB1" w:rsidRPr="00183E65">
        <w:rPr>
          <w:rFonts w:ascii="Arial Nova Light" w:hAnsi="Arial Nova Light"/>
        </w:rPr>
        <w:t>Cochez</w:t>
      </w:r>
      <w:r w:rsidRPr="00183E65">
        <w:rPr>
          <w:rFonts w:ascii="Arial Nova Light" w:hAnsi="Arial Nova Light"/>
        </w:rPr>
        <w:t xml:space="preserve"> les cases correspondantes</w:t>
      </w:r>
      <w:r w:rsidR="00F25FB1" w:rsidRPr="00183E65">
        <w:rPr>
          <w:rFonts w:ascii="Arial Nova Light" w:hAnsi="Arial Nova Light"/>
        </w:rPr>
        <w:t> :</w:t>
      </w:r>
    </w:p>
    <w:tbl>
      <w:tblPr>
        <w:tblW w:w="6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753BBF" w:rsidRPr="00183E65" w14:paraId="53869163" w14:textId="77777777" w:rsidTr="00F96D28">
        <w:trPr>
          <w:jc w:val="center"/>
        </w:trPr>
        <w:tc>
          <w:tcPr>
            <w:tcW w:w="6515" w:type="dxa"/>
            <w:shd w:val="clear" w:color="auto" w:fill="C0F1FE" w:themeFill="accent1" w:themeFillTint="33"/>
          </w:tcPr>
          <w:p w14:paraId="0FA8A31F" w14:textId="161EC5AA" w:rsidR="00753BBF" w:rsidRPr="00183E65" w:rsidRDefault="00F96D28" w:rsidP="00753BBF">
            <w:pPr>
              <w:spacing w:before="120" w:after="120" w:line="360" w:lineRule="auto"/>
              <w:jc w:val="center"/>
              <w:rPr>
                <w:rFonts w:ascii="Arial Nova Light" w:hAnsi="Arial Nova Light"/>
                <w:b/>
                <w:color w:val="FFFFFF" w:themeColor="background1"/>
              </w:rPr>
            </w:pPr>
            <w:bookmarkStart w:id="13" w:name="_Hlk25766358"/>
            <w:r w:rsidRPr="00183E65">
              <w:rPr>
                <w:rFonts w:ascii="Arial Nova Light" w:hAnsi="Arial Nova Light"/>
                <w:b/>
                <w:color w:val="auto"/>
              </w:rPr>
              <w:t>ACTIVITES</w:t>
            </w:r>
            <w:r w:rsidR="00F25FB1" w:rsidRPr="00183E65">
              <w:rPr>
                <w:rFonts w:ascii="Arial Nova Light" w:hAnsi="Arial Nova Light"/>
                <w:b/>
                <w:color w:val="auto"/>
              </w:rPr>
              <w:t xml:space="preserve"> (à cocher) :</w:t>
            </w:r>
          </w:p>
        </w:tc>
      </w:tr>
      <w:tr w:rsidR="00753BBF" w:rsidRPr="00183E65" w14:paraId="072DEC37" w14:textId="77777777" w:rsidTr="00753BBF">
        <w:trPr>
          <w:jc w:val="center"/>
        </w:trPr>
        <w:tc>
          <w:tcPr>
            <w:tcW w:w="6515" w:type="dxa"/>
          </w:tcPr>
          <w:p w14:paraId="6C845FFC" w14:textId="77777777" w:rsidR="00753BBF" w:rsidRPr="00183E65" w:rsidRDefault="006C0A25" w:rsidP="00753BBF">
            <w:pPr>
              <w:pStyle w:val="Paragraphedeliste"/>
              <w:spacing w:line="360" w:lineRule="auto"/>
              <w:rPr>
                <w:rFonts w:ascii="Arial Nova Light" w:hAnsi="Arial Nova Light"/>
              </w:rPr>
            </w:pPr>
            <w:sdt>
              <w:sdtPr>
                <w:rPr>
                  <w:rFonts w:ascii="Arial Nova Light" w:hAnsi="Arial Nova Light"/>
                </w:rPr>
                <w:id w:val="416283590"/>
                <w14:checkbox>
                  <w14:checked w14:val="0"/>
                  <w14:checkedState w14:val="2612" w14:font="MS Gothic"/>
                  <w14:uncheckedState w14:val="2610" w14:font="MS Gothic"/>
                </w14:checkbox>
              </w:sdtPr>
              <w:sdtEnd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Assistance à maîtrise d’ouvrage (AMO)</w:t>
            </w:r>
          </w:p>
          <w:p w14:paraId="2D6346FA" w14:textId="77777777" w:rsidR="00753BBF" w:rsidRPr="00183E65" w:rsidRDefault="006C0A25" w:rsidP="00753BBF">
            <w:pPr>
              <w:pStyle w:val="Paragraphedeliste"/>
              <w:spacing w:line="360" w:lineRule="auto"/>
              <w:jc w:val="left"/>
              <w:rPr>
                <w:rFonts w:ascii="Arial Nova Light" w:hAnsi="Arial Nova Light"/>
              </w:rPr>
            </w:pPr>
            <w:sdt>
              <w:sdtPr>
                <w:rPr>
                  <w:rFonts w:ascii="Arial Nova Light" w:hAnsi="Arial Nova Light"/>
                </w:rPr>
                <w:id w:val="456837097"/>
                <w14:checkbox>
                  <w14:checked w14:val="0"/>
                  <w14:checkedState w14:val="2612" w14:font="MS Gothic"/>
                  <w14:uncheckedState w14:val="2610" w14:font="MS Gothic"/>
                </w14:checkbox>
              </w:sdtPr>
              <w:sdtEnd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Maîtrise d’œuvre (MOE), incluant les activités terrassement-VRD, génie civil et gros œuvre</w:t>
            </w:r>
          </w:p>
          <w:p w14:paraId="54A6A52F" w14:textId="77777777" w:rsidR="00753BBF" w:rsidRPr="00183E65" w:rsidRDefault="006C0A25" w:rsidP="00753BBF">
            <w:pPr>
              <w:pStyle w:val="Paragraphedeliste"/>
              <w:spacing w:line="360" w:lineRule="auto"/>
              <w:rPr>
                <w:rFonts w:ascii="Arial Nova Light" w:hAnsi="Arial Nova Light"/>
              </w:rPr>
            </w:pPr>
            <w:sdt>
              <w:sdtPr>
                <w:rPr>
                  <w:rFonts w:ascii="Arial Nova Light" w:hAnsi="Arial Nova Light"/>
                </w:rPr>
                <w:id w:val="-1352257153"/>
                <w14:checkbox>
                  <w14:checked w14:val="0"/>
                  <w14:checkedState w14:val="2612" w14:font="MS Gothic"/>
                  <w14:uncheckedState w14:val="2610" w14:font="MS Gothic"/>
                </w14:checkbox>
              </w:sdtPr>
              <w:sdtEnd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Constructeur du lot process Méthanisation</w:t>
            </w:r>
          </w:p>
          <w:p w14:paraId="181BD70A" w14:textId="77777777" w:rsidR="00753BBF" w:rsidRPr="00183E65" w:rsidRDefault="006C0A25" w:rsidP="00753BBF">
            <w:pPr>
              <w:pStyle w:val="Paragraphedeliste"/>
              <w:spacing w:line="360" w:lineRule="auto"/>
              <w:rPr>
                <w:rFonts w:ascii="Arial Nova Light" w:hAnsi="Arial Nova Light"/>
              </w:rPr>
            </w:pPr>
            <w:sdt>
              <w:sdtPr>
                <w:rPr>
                  <w:rFonts w:ascii="Arial Nova Light" w:hAnsi="Arial Nova Light"/>
                </w:rPr>
                <w:id w:val="-1834280228"/>
                <w14:checkbox>
                  <w14:checked w14:val="0"/>
                  <w14:checkedState w14:val="2612" w14:font="MS Gothic"/>
                  <w14:uncheckedState w14:val="2610" w14:font="MS Gothic"/>
                </w14:checkbox>
              </w:sdtPr>
              <w:sdtEnd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Constructeur du lot Valorisation du biogaz</w:t>
            </w:r>
          </w:p>
          <w:p w14:paraId="7F1561BC" w14:textId="77777777" w:rsidR="00753BBF" w:rsidRPr="00183E65" w:rsidRDefault="006C0A25" w:rsidP="00753BBF">
            <w:pPr>
              <w:pStyle w:val="Paragraphedeliste"/>
              <w:spacing w:line="360" w:lineRule="auto"/>
              <w:rPr>
                <w:rFonts w:ascii="Arial Nova Light" w:hAnsi="Arial Nova Light"/>
              </w:rPr>
            </w:pPr>
            <w:sdt>
              <w:sdtPr>
                <w:rPr>
                  <w:rFonts w:ascii="Arial Nova Light" w:hAnsi="Arial Nova Light"/>
                </w:rPr>
                <w:id w:val="-1108343182"/>
                <w14:checkbox>
                  <w14:checked w14:val="0"/>
                  <w14:checkedState w14:val="2612" w14:font="MS Gothic"/>
                  <w14:uncheckedState w14:val="2610" w14:font="MS Gothic"/>
                </w14:checkbox>
              </w:sdtPr>
              <w:sdtEnd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Contractant général (MOE + constructeur de lot process méthanisation et valorisation du biogaz)</w:t>
            </w:r>
          </w:p>
          <w:p w14:paraId="725377F5" w14:textId="77777777" w:rsidR="00753BBF" w:rsidRPr="00183E65" w:rsidRDefault="00753BBF" w:rsidP="00753BBF">
            <w:pPr>
              <w:pStyle w:val="Paragraphedeliste"/>
              <w:keepNext/>
              <w:spacing w:line="360" w:lineRule="auto"/>
              <w:rPr>
                <w:rFonts w:ascii="Arial Nova Light" w:hAnsi="Arial Nova Light"/>
              </w:rPr>
            </w:pPr>
          </w:p>
        </w:tc>
      </w:tr>
      <w:bookmarkEnd w:id="13"/>
    </w:tbl>
    <w:p w14:paraId="07CBB75A" w14:textId="77777777" w:rsidR="00753BBF" w:rsidRPr="00183E65" w:rsidRDefault="00753BBF" w:rsidP="00753BBF">
      <w:pPr>
        <w:pStyle w:val="Lgende"/>
        <w:spacing w:after="0" w:line="360" w:lineRule="auto"/>
        <w:jc w:val="center"/>
        <w:rPr>
          <w:rFonts w:ascii="Arial Nova Light" w:hAnsi="Arial Nova Light"/>
          <w:color w:val="0070C0"/>
          <w:sz w:val="22"/>
        </w:rPr>
      </w:pPr>
    </w:p>
    <w:p w14:paraId="2D45A21B" w14:textId="1E1253C8" w:rsidR="00753BBF" w:rsidRPr="00183E65" w:rsidRDefault="00753BBF" w:rsidP="00753BBF">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00F25FB1" w:rsidRPr="00183E65">
        <w:rPr>
          <w:rFonts w:ascii="Arial Nova Light" w:hAnsi="Arial Nova Light"/>
          <w:noProof/>
          <w:color w:val="auto"/>
          <w:sz w:val="22"/>
        </w:rPr>
        <w:t>3</w:t>
      </w:r>
      <w:r w:rsidRPr="00183E65">
        <w:rPr>
          <w:rFonts w:ascii="Arial Nova Light" w:hAnsi="Arial Nova Light"/>
          <w:color w:val="auto"/>
          <w:sz w:val="22"/>
        </w:rPr>
        <w:fldChar w:fldCharType="end"/>
      </w:r>
      <w:r w:rsidRPr="00183E65">
        <w:rPr>
          <w:rFonts w:ascii="Arial Nova Light" w:hAnsi="Arial Nova Light"/>
          <w:color w:val="auto"/>
          <w:sz w:val="22"/>
        </w:rPr>
        <w:t xml:space="preserve"> - Définition des activités</w:t>
      </w:r>
      <w:r w:rsidR="00F25FB1" w:rsidRPr="00183E65">
        <w:rPr>
          <w:rFonts w:ascii="Arial Nova Light" w:hAnsi="Arial Nova Light"/>
          <w:color w:val="auto"/>
          <w:sz w:val="22"/>
        </w:rPr>
        <w:t xml:space="preserve"> du candidat</w:t>
      </w:r>
    </w:p>
    <w:p w14:paraId="437361A7" w14:textId="77777777" w:rsidR="00753BBF" w:rsidRPr="00183E65" w:rsidRDefault="00753BBF" w:rsidP="00753BBF">
      <w:pPr>
        <w:spacing w:line="360" w:lineRule="auto"/>
        <w:rPr>
          <w:rFonts w:ascii="Arial Nova Light" w:hAnsi="Arial Nova Light"/>
        </w:rPr>
      </w:pPr>
      <w:r w:rsidRPr="00183E65">
        <w:rPr>
          <w:rFonts w:ascii="Arial Nova Light" w:hAnsi="Arial Nova Light"/>
        </w:rPr>
        <w:t>Le Club Biogaz attire l’attention des candidats sur le fait que les fonctions de conseil (AMO) devant être distinctes des fonctions de « vente » (Constructeur / Maître d’œuvre), les candidats souhaitant candidater à la fois comme AMO et maître d’œuvre ou AMO et Constructeur devront présenter des projets différents au cours de l’audit. Pour plus d’information, consultez les Règles de fonctionnement du label Qualimétha®.</w:t>
      </w:r>
    </w:p>
    <w:p w14:paraId="051A3EB1" w14:textId="77777777" w:rsidR="0038234A" w:rsidRPr="00183E65" w:rsidRDefault="0038234A" w:rsidP="00753BBF">
      <w:pPr>
        <w:pStyle w:val="Style1"/>
        <w:spacing w:line="360" w:lineRule="auto"/>
        <w:rPr>
          <w:rFonts w:ascii="Arial Nova Light" w:hAnsi="Arial Nova Light"/>
        </w:rPr>
      </w:pPr>
    </w:p>
    <w:p w14:paraId="798D4B7D" w14:textId="774376B6" w:rsidR="004B5BBD" w:rsidRPr="00183E65" w:rsidRDefault="004B5BBD" w:rsidP="00753BBF">
      <w:pPr>
        <w:pStyle w:val="Titre3"/>
      </w:pPr>
      <w:bookmarkStart w:id="14" w:name="_Toc67307389"/>
      <w:r w:rsidRPr="00183E65">
        <w:t>Informations générales</w:t>
      </w:r>
      <w:r w:rsidR="00C30E2D" w:rsidRPr="00183E65">
        <w:t xml:space="preserve"> sur l’entreprise :</w:t>
      </w:r>
      <w:bookmarkEnd w:id="14"/>
    </w:p>
    <w:p w14:paraId="2E432D78" w14:textId="77777777" w:rsidR="0038234A" w:rsidRPr="00183E65" w:rsidRDefault="0038234A" w:rsidP="00753BBF">
      <w:pPr>
        <w:spacing w:line="360" w:lineRule="auto"/>
        <w:rPr>
          <w:rFonts w:ascii="Arial Nova Light" w:hAnsi="Arial Nova Light"/>
        </w:rPr>
      </w:pPr>
    </w:p>
    <w:p w14:paraId="15FE4438" w14:textId="7B560678" w:rsidR="00E87825" w:rsidRPr="00183E65" w:rsidRDefault="00E87825" w:rsidP="00753BBF">
      <w:pPr>
        <w:spacing w:line="360" w:lineRule="auto"/>
        <w:rPr>
          <w:rFonts w:ascii="Arial Nova Light" w:hAnsi="Arial Nova Light"/>
        </w:rPr>
      </w:pPr>
      <w:r w:rsidRPr="00183E65">
        <w:rPr>
          <w:rFonts w:ascii="Arial Nova Light" w:hAnsi="Arial Nova Light"/>
        </w:rPr>
        <w:t>Nom de l’entreprise </w:t>
      </w:r>
      <w:r w:rsidR="007843F2" w:rsidRPr="00183E65">
        <w:rPr>
          <w:rFonts w:ascii="Arial Nova Light" w:hAnsi="Arial Nova Light"/>
        </w:rPr>
        <w:t xml:space="preserve">ou de l’organisme candidat </w:t>
      </w:r>
      <w:sdt>
        <w:sdtPr>
          <w:rPr>
            <w:rFonts w:ascii="Arial Nova Light" w:hAnsi="Arial Nova Light"/>
          </w:rPr>
          <w:alias w:val="Nom de l'entreprise"/>
          <w:tag w:val="CNom"/>
          <w:id w:val="1313300168"/>
          <w:placeholder>
            <w:docPart w:val="5BD2C63BE1F54757AF9260E0202AF745"/>
          </w:placeholder>
          <w:showingPlcHdr/>
          <w:text/>
        </w:sdtPr>
        <w:sdtEndPr/>
        <w:sdtContent>
          <w:r w:rsidR="00D02F70" w:rsidRPr="00183E65">
            <w:rPr>
              <w:rStyle w:val="Textedelespacerserv"/>
              <w:rFonts w:ascii="Arial Nova Light" w:hAnsi="Arial Nova Light"/>
            </w:rPr>
            <w:t>Cliquez ou appuyez ici pour entrer du texte.</w:t>
          </w:r>
        </w:sdtContent>
      </w:sdt>
      <w:r w:rsidRPr="00183E65">
        <w:rPr>
          <w:rFonts w:ascii="Arial Nova Light" w:hAnsi="Arial Nova Light"/>
        </w:rPr>
        <w:t xml:space="preserve">: </w:t>
      </w:r>
    </w:p>
    <w:p w14:paraId="68E855BB" w14:textId="65E7E1AE" w:rsidR="00053A06" w:rsidRPr="00183E65" w:rsidRDefault="00053A06" w:rsidP="00753BBF">
      <w:pPr>
        <w:spacing w:line="360" w:lineRule="auto"/>
        <w:rPr>
          <w:rFonts w:ascii="Arial Nova Light" w:hAnsi="Arial Nova Light"/>
        </w:rPr>
      </w:pPr>
      <w:r w:rsidRPr="00183E65">
        <w:rPr>
          <w:rFonts w:ascii="Arial Nova Light" w:hAnsi="Arial Nova Light"/>
        </w:rPr>
        <w:lastRenderedPageBreak/>
        <w:t xml:space="preserve">Numéro de SIRET ou de SIREN : </w:t>
      </w:r>
      <w:sdt>
        <w:sdtPr>
          <w:rPr>
            <w:rFonts w:ascii="Arial Nova Light" w:hAnsi="Arial Nova Light"/>
          </w:rPr>
          <w:alias w:val="CSiret"/>
          <w:tag w:val="CSiret"/>
          <w:id w:val="1387149460"/>
          <w:placeholder>
            <w:docPart w:val="4158418F2B0C472BA4A7F88BC1337B57"/>
          </w:placeholder>
          <w:showingPlcHdr/>
          <w:text/>
        </w:sdtPr>
        <w:sdtEndPr/>
        <w:sdtContent>
          <w:r w:rsidR="00E233B3" w:rsidRPr="00183E65">
            <w:rPr>
              <w:rStyle w:val="Textedelespacerserv"/>
              <w:rFonts w:ascii="Arial Nova Light" w:hAnsi="Arial Nova Light"/>
            </w:rPr>
            <w:t>Cliquez ou appuyez ici pour entrer du texte.</w:t>
          </w:r>
        </w:sdtContent>
      </w:sdt>
    </w:p>
    <w:p w14:paraId="30DE0E98" w14:textId="6ABBA828" w:rsidR="008C5F5E" w:rsidRPr="00183E65" w:rsidRDefault="008C5F5E" w:rsidP="00753BBF">
      <w:pPr>
        <w:spacing w:line="360" w:lineRule="auto"/>
        <w:rPr>
          <w:rFonts w:ascii="Arial Nova Light" w:hAnsi="Arial Nova Light"/>
        </w:rPr>
      </w:pPr>
      <w:r w:rsidRPr="00183E65">
        <w:rPr>
          <w:rFonts w:ascii="Arial Nova Light" w:hAnsi="Arial Nova Light"/>
        </w:rPr>
        <w:t>Code NAF / APE</w:t>
      </w:r>
      <w:r w:rsidRPr="00183E65">
        <w:rPr>
          <w:rFonts w:ascii="Arial Nova Light" w:hAnsi="Arial Nova Light"/>
        </w:rPr>
        <w:tab/>
        <w:t xml:space="preserve">:  </w:t>
      </w:r>
      <w:sdt>
        <w:sdtPr>
          <w:rPr>
            <w:rFonts w:ascii="Arial Nova Light" w:hAnsi="Arial Nova Light"/>
          </w:rPr>
          <w:id w:val="-158845345"/>
          <w:placeholder>
            <w:docPart w:val="A0F612F18F3C4148BEF729788DCF78A0"/>
          </w:placeholder>
          <w:showingPlcHdr/>
          <w:text/>
        </w:sdtPr>
        <w:sdtEndPr/>
        <w:sdtContent>
          <w:r w:rsidRPr="00183E65">
            <w:rPr>
              <w:rStyle w:val="Textedelespacerserv"/>
              <w:rFonts w:ascii="Arial Nova Light" w:hAnsi="Arial Nova Light"/>
            </w:rPr>
            <w:t>Cliquez ou appuyez ici pour entrer du texte.</w:t>
          </w:r>
        </w:sdtContent>
      </w:sdt>
    </w:p>
    <w:p w14:paraId="568BE764" w14:textId="576AA237" w:rsidR="00E87825" w:rsidRPr="00183E65" w:rsidRDefault="00E87825" w:rsidP="00753BBF">
      <w:pPr>
        <w:spacing w:line="360" w:lineRule="auto"/>
        <w:rPr>
          <w:rFonts w:ascii="Arial Nova Light" w:hAnsi="Arial Nova Light"/>
        </w:rPr>
      </w:pPr>
      <w:r w:rsidRPr="00183E65">
        <w:rPr>
          <w:rFonts w:ascii="Arial Nova Light" w:hAnsi="Arial Nova Light"/>
        </w:rPr>
        <w:t>Nom du groupe si l’entreprise est une filiale</w:t>
      </w:r>
      <w:r w:rsidR="002B4A09" w:rsidRPr="00183E65">
        <w:rPr>
          <w:rFonts w:ascii="Arial Nova Light" w:hAnsi="Arial Nova Light"/>
        </w:rPr>
        <w:t xml:space="preserve"> : </w:t>
      </w:r>
      <w:sdt>
        <w:sdtPr>
          <w:rPr>
            <w:rFonts w:ascii="Arial Nova Light" w:hAnsi="Arial Nova Light"/>
          </w:rPr>
          <w:id w:val="-848570179"/>
          <w:placeholder>
            <w:docPart w:val="AD8BEE21E2F1493E8BAC0F74A3AA62A6"/>
          </w:placeholder>
          <w:showingPlcHdr/>
          <w:text/>
        </w:sdtPr>
        <w:sdtEndPr/>
        <w:sdtContent>
          <w:r w:rsidR="002B4A09" w:rsidRPr="00183E65">
            <w:rPr>
              <w:rStyle w:val="Textedelespacerserv"/>
              <w:rFonts w:ascii="Arial Nova Light" w:hAnsi="Arial Nova Light"/>
            </w:rPr>
            <w:t>Cliquez ou appuyez ici pour entrer du texte.</w:t>
          </w:r>
        </w:sdtContent>
      </w:sdt>
    </w:p>
    <w:p w14:paraId="7ADED2E2" w14:textId="71CCD110" w:rsidR="00D46F9F" w:rsidRPr="00183E65" w:rsidRDefault="00D46F9F" w:rsidP="00753BBF">
      <w:pPr>
        <w:tabs>
          <w:tab w:val="left" w:pos="2552"/>
        </w:tabs>
        <w:spacing w:line="360" w:lineRule="auto"/>
        <w:rPr>
          <w:rFonts w:ascii="Arial Nova Light" w:hAnsi="Arial Nova Light"/>
        </w:rPr>
      </w:pPr>
      <w:r w:rsidRPr="00183E65">
        <w:rPr>
          <w:rFonts w:ascii="Arial Nova Light" w:hAnsi="Arial Nova Light"/>
        </w:rPr>
        <w:t xml:space="preserve">Adresse du </w:t>
      </w:r>
      <w:r w:rsidR="00923B22" w:rsidRPr="00183E65">
        <w:rPr>
          <w:rFonts w:ascii="Arial Nova Light" w:hAnsi="Arial Nova Light"/>
        </w:rPr>
        <w:t>site</w:t>
      </w:r>
      <w:r w:rsidR="00E87825" w:rsidRPr="00183E65">
        <w:rPr>
          <w:rFonts w:ascii="Arial Nova Light" w:hAnsi="Arial Nova Light"/>
        </w:rPr>
        <w:t xml:space="preserve"> de l’audit</w:t>
      </w:r>
      <w:r w:rsidR="002B4A09" w:rsidRPr="00183E65">
        <w:rPr>
          <w:rFonts w:ascii="Arial Nova Light" w:hAnsi="Arial Nova Light"/>
        </w:rPr>
        <w:t> :</w:t>
      </w:r>
      <w:r w:rsidRPr="00183E65">
        <w:rPr>
          <w:rFonts w:ascii="Arial Nova Light" w:hAnsi="Arial Nova Light"/>
        </w:rPr>
        <w:t xml:space="preserve"> </w:t>
      </w:r>
      <w:sdt>
        <w:sdtPr>
          <w:rPr>
            <w:rFonts w:ascii="Arial Nova Light" w:hAnsi="Arial Nova Light"/>
          </w:rPr>
          <w:id w:val="302430791"/>
          <w:placeholder>
            <w:docPart w:val="9E70533A02BD4B2F8F12500D0292375F"/>
          </w:placeholder>
          <w:showingPlcHdr/>
          <w:text/>
        </w:sdtPr>
        <w:sdtEndPr/>
        <w:sdtContent>
          <w:r w:rsidR="002B4A09" w:rsidRPr="00183E65">
            <w:rPr>
              <w:rStyle w:val="Textedelespacerserv"/>
              <w:rFonts w:ascii="Arial Nova Light" w:hAnsi="Arial Nova Light"/>
            </w:rPr>
            <w:t>Cliquez ou appuyez ici pour entrer du texte.</w:t>
          </w:r>
        </w:sdtContent>
      </w:sdt>
    </w:p>
    <w:p w14:paraId="40229440" w14:textId="147B40CA" w:rsidR="002B4A09" w:rsidRPr="00183E65" w:rsidRDefault="002B4A09" w:rsidP="00753BBF">
      <w:pPr>
        <w:spacing w:line="360" w:lineRule="auto"/>
        <w:rPr>
          <w:rFonts w:ascii="Arial Nova Light" w:hAnsi="Arial Nova Light"/>
        </w:rPr>
      </w:pPr>
      <w:r w:rsidRPr="00183E65">
        <w:rPr>
          <w:rFonts w:ascii="Arial Nova Light" w:hAnsi="Arial Nova Light"/>
        </w:rPr>
        <w:t xml:space="preserve">Autres sites </w:t>
      </w:r>
      <w:r w:rsidR="00B97D36" w:rsidRPr="00183E65">
        <w:rPr>
          <w:rFonts w:ascii="Arial Nova Light" w:hAnsi="Arial Nova Light"/>
        </w:rPr>
        <w:t>physiques entrant dans le champ de</w:t>
      </w:r>
      <w:r w:rsidRPr="00183E65">
        <w:rPr>
          <w:rFonts w:ascii="Arial Nova Light" w:hAnsi="Arial Nova Light"/>
        </w:rPr>
        <w:t xml:space="preserve"> l’audit : </w:t>
      </w:r>
      <w:sdt>
        <w:sdtPr>
          <w:rPr>
            <w:rFonts w:ascii="Arial Nova Light" w:hAnsi="Arial Nova Light"/>
          </w:rPr>
          <w:id w:val="977424989"/>
          <w:placeholder>
            <w:docPart w:val="B939772AD3BD4D70A76E5314C23B8198"/>
          </w:placeholder>
          <w:showingPlcHdr/>
          <w:text/>
        </w:sdtPr>
        <w:sdtEndPr/>
        <w:sdtContent>
          <w:r w:rsidRPr="00183E65">
            <w:rPr>
              <w:rStyle w:val="Textedelespacerserv"/>
              <w:rFonts w:ascii="Arial Nova Light" w:hAnsi="Arial Nova Light"/>
            </w:rPr>
            <w:t>Cliquez ou appuyez ici pour entrer du texte.</w:t>
          </w:r>
        </w:sdtContent>
      </w:sdt>
    </w:p>
    <w:p w14:paraId="21ECCAF0" w14:textId="3D6FEABA" w:rsidR="00E87825" w:rsidRPr="00183E65" w:rsidRDefault="00E87825" w:rsidP="00753BBF">
      <w:pPr>
        <w:spacing w:line="360" w:lineRule="auto"/>
        <w:rPr>
          <w:rFonts w:ascii="Arial Nova Light" w:hAnsi="Arial Nova Light"/>
        </w:rPr>
      </w:pPr>
      <w:r w:rsidRPr="00183E65">
        <w:rPr>
          <w:rFonts w:ascii="Arial Nova Light" w:hAnsi="Arial Nova Light"/>
        </w:rPr>
        <w:t>Langue</w:t>
      </w:r>
      <w:r w:rsidR="002B4A09" w:rsidRPr="00183E65">
        <w:rPr>
          <w:rFonts w:ascii="Arial Nova Light" w:hAnsi="Arial Nova Light"/>
        </w:rPr>
        <w:t>(s)</w:t>
      </w:r>
      <w:r w:rsidRPr="00183E65">
        <w:rPr>
          <w:rFonts w:ascii="Arial Nova Light" w:hAnsi="Arial Nova Light"/>
        </w:rPr>
        <w:t xml:space="preserve"> </w:t>
      </w:r>
      <w:r w:rsidR="002B4A09" w:rsidRPr="00183E65">
        <w:rPr>
          <w:rFonts w:ascii="Arial Nova Light" w:hAnsi="Arial Nova Light"/>
        </w:rPr>
        <w:t xml:space="preserve">parlée(s) au cours </w:t>
      </w:r>
      <w:r w:rsidRPr="00183E65">
        <w:rPr>
          <w:rFonts w:ascii="Arial Nova Light" w:hAnsi="Arial Nova Light"/>
        </w:rPr>
        <w:t xml:space="preserve">de l’audit : </w:t>
      </w:r>
      <w:sdt>
        <w:sdtPr>
          <w:rPr>
            <w:rFonts w:ascii="Arial Nova Light" w:hAnsi="Arial Nova Light"/>
          </w:rPr>
          <w:id w:val="-684748001"/>
          <w:placeholder>
            <w:docPart w:val="492A6074ED0F412FA78AFAD7411C1E1D"/>
          </w:placeholder>
          <w:showingPlcHdr/>
          <w:text/>
        </w:sdtPr>
        <w:sdtEndPr/>
        <w:sdtContent>
          <w:r w:rsidR="002B4A09" w:rsidRPr="00183E65">
            <w:rPr>
              <w:rStyle w:val="Textedelespacerserv"/>
              <w:rFonts w:ascii="Arial Nova Light" w:hAnsi="Arial Nova Light"/>
            </w:rPr>
            <w:t>Cliquez ou appuyez ici pour entrer du texte.</w:t>
          </w:r>
        </w:sdtContent>
      </w:sdt>
    </w:p>
    <w:p w14:paraId="3E25AF09" w14:textId="2F249109" w:rsidR="002B4A09" w:rsidRPr="00183E65" w:rsidRDefault="002B4A09" w:rsidP="00753BBF">
      <w:pPr>
        <w:spacing w:line="360" w:lineRule="auto"/>
        <w:rPr>
          <w:rFonts w:ascii="Arial Nova Light" w:hAnsi="Arial Nova Light"/>
        </w:rPr>
      </w:pPr>
      <w:r w:rsidRPr="00183E65">
        <w:rPr>
          <w:rFonts w:ascii="Arial Nova Light" w:hAnsi="Arial Nova Light"/>
        </w:rPr>
        <w:t xml:space="preserve">Langue des documents : </w:t>
      </w:r>
      <w:sdt>
        <w:sdtPr>
          <w:rPr>
            <w:rFonts w:ascii="Arial Nova Light" w:hAnsi="Arial Nova Light"/>
          </w:rPr>
          <w:id w:val="113186665"/>
          <w:placeholder>
            <w:docPart w:val="07A3D3154AF2454A93BD33F349F092CB"/>
          </w:placeholder>
          <w:showingPlcHdr/>
          <w:text/>
        </w:sdtPr>
        <w:sdtEndPr/>
        <w:sdtContent>
          <w:r w:rsidRPr="00183E65">
            <w:rPr>
              <w:rStyle w:val="Textedelespacerserv"/>
              <w:rFonts w:ascii="Arial Nova Light" w:hAnsi="Arial Nova Light"/>
            </w:rPr>
            <w:t>Cliquez ou appuyez ici pour entrer du texte.</w:t>
          </w:r>
        </w:sdtContent>
      </w:sdt>
    </w:p>
    <w:p w14:paraId="3822EF69" w14:textId="648E8DDE" w:rsidR="00923B22" w:rsidRPr="00183E65" w:rsidRDefault="00923B22" w:rsidP="00753BBF">
      <w:pPr>
        <w:pStyle w:val="Titre3"/>
      </w:pPr>
      <w:bookmarkStart w:id="15" w:name="_Toc67307390"/>
      <w:r w:rsidRPr="00183E65">
        <w:t>Autres certifications</w:t>
      </w:r>
      <w:r w:rsidR="00F96D28" w:rsidRPr="00183E65">
        <w:t xml:space="preserve"> à renseigner</w:t>
      </w:r>
      <w:r w:rsidR="00C30E2D" w:rsidRPr="00183E65">
        <w:t> :</w:t>
      </w:r>
      <w:bookmarkEnd w:id="15"/>
    </w:p>
    <w:p w14:paraId="6F43BB53" w14:textId="77777777" w:rsidR="0038234A" w:rsidRPr="00183E65" w:rsidRDefault="0038234A" w:rsidP="00753BBF">
      <w:pPr>
        <w:spacing w:line="360" w:lineRule="auto"/>
        <w:rPr>
          <w:rFonts w:ascii="Arial Nova Light" w:hAnsi="Arial Nova Light"/>
        </w:rPr>
      </w:pPr>
    </w:p>
    <w:p w14:paraId="0872D1DE" w14:textId="5AE3C685" w:rsidR="00923B22" w:rsidRPr="00183E65" w:rsidRDefault="00923B22" w:rsidP="00753BBF">
      <w:pPr>
        <w:spacing w:line="360" w:lineRule="auto"/>
        <w:rPr>
          <w:rFonts w:ascii="Arial Nova Light" w:hAnsi="Arial Nova Light"/>
        </w:rPr>
      </w:pPr>
      <w:r w:rsidRPr="00183E65">
        <w:rPr>
          <w:rFonts w:ascii="Arial Nova Light" w:hAnsi="Arial Nova Light"/>
        </w:rPr>
        <w:t xml:space="preserve">Système Qualité : </w:t>
      </w:r>
      <w:sdt>
        <w:sdtPr>
          <w:rPr>
            <w:rFonts w:ascii="Arial Nova Light" w:hAnsi="Arial Nova Light"/>
          </w:rPr>
          <w:id w:val="-749356068"/>
          <w:placeholder>
            <w:docPart w:val="451469FE784B4F31B1C6937E5A61F458"/>
          </w:placeholder>
          <w:showingPlcHdr/>
          <w:text/>
        </w:sdtPr>
        <w:sdtEndPr/>
        <w:sdtContent>
          <w:r w:rsidRPr="00183E65">
            <w:rPr>
              <w:rStyle w:val="Textedelespacerserv"/>
              <w:rFonts w:ascii="Arial Nova Light" w:hAnsi="Arial Nova Light"/>
            </w:rPr>
            <w:t>Cliquez ou appuyez ici pour entrer du texte.</w:t>
          </w:r>
        </w:sdtContent>
      </w:sdt>
    </w:p>
    <w:p w14:paraId="51A813E1" w14:textId="1BC2AD16" w:rsidR="00923B22" w:rsidRPr="00183E65" w:rsidRDefault="00923B22" w:rsidP="00753BBF">
      <w:pPr>
        <w:spacing w:line="360" w:lineRule="auto"/>
        <w:rPr>
          <w:rFonts w:ascii="Arial Nova Light" w:hAnsi="Arial Nova Light"/>
        </w:rPr>
      </w:pPr>
      <w:r w:rsidRPr="00183E65">
        <w:rPr>
          <w:rFonts w:ascii="Arial Nova Light" w:hAnsi="Arial Nova Light"/>
        </w:rPr>
        <w:t xml:space="preserve">Système Environnement : </w:t>
      </w:r>
      <w:sdt>
        <w:sdtPr>
          <w:rPr>
            <w:rFonts w:ascii="Arial Nova Light" w:hAnsi="Arial Nova Light"/>
          </w:rPr>
          <w:id w:val="-1716585744"/>
          <w:placeholder>
            <w:docPart w:val="CE76F376639A4E99985F8AA99A1F5E6C"/>
          </w:placeholder>
          <w:showingPlcHdr/>
          <w:text/>
        </w:sdtPr>
        <w:sdtEndPr/>
        <w:sdtContent>
          <w:r w:rsidRPr="00183E65">
            <w:rPr>
              <w:rStyle w:val="Textedelespacerserv"/>
              <w:rFonts w:ascii="Arial Nova Light" w:hAnsi="Arial Nova Light"/>
            </w:rPr>
            <w:t>Cliquez ou appuyez ici pour entrer du texte.</w:t>
          </w:r>
        </w:sdtContent>
      </w:sdt>
    </w:p>
    <w:p w14:paraId="1BB10E02" w14:textId="5C338D54" w:rsidR="00923B22" w:rsidRPr="00183E65" w:rsidRDefault="00923B22" w:rsidP="00753BBF">
      <w:pPr>
        <w:spacing w:line="360" w:lineRule="auto"/>
        <w:rPr>
          <w:rFonts w:ascii="Arial Nova Light" w:hAnsi="Arial Nova Light"/>
        </w:rPr>
      </w:pPr>
      <w:r w:rsidRPr="00183E65">
        <w:rPr>
          <w:rFonts w:ascii="Arial Nova Light" w:hAnsi="Arial Nova Light"/>
        </w:rPr>
        <w:t xml:space="preserve">Autres : </w:t>
      </w:r>
      <w:sdt>
        <w:sdtPr>
          <w:rPr>
            <w:rFonts w:ascii="Arial Nova Light" w:hAnsi="Arial Nova Light"/>
          </w:rPr>
          <w:id w:val="-777723904"/>
          <w:placeholder>
            <w:docPart w:val="D1322B308BB94D06A7DFE14CF00A51A0"/>
          </w:placeholder>
          <w:showingPlcHdr/>
          <w:text/>
        </w:sdtPr>
        <w:sdtEndPr/>
        <w:sdtContent>
          <w:r w:rsidRPr="00183E65">
            <w:rPr>
              <w:rStyle w:val="Textedelespacerserv"/>
              <w:rFonts w:ascii="Arial Nova Light" w:hAnsi="Arial Nova Light"/>
            </w:rPr>
            <w:t>Cliquez ou appuyez ici pour entrer du texte.</w:t>
          </w:r>
        </w:sdtContent>
      </w:sdt>
    </w:p>
    <w:p w14:paraId="7B969E9C" w14:textId="77777777" w:rsidR="00F96D28" w:rsidRPr="00183E65" w:rsidRDefault="00F96D28" w:rsidP="00F96D28">
      <w:pPr>
        <w:spacing w:line="360" w:lineRule="auto"/>
        <w:rPr>
          <w:rFonts w:ascii="Arial Nova Light" w:hAnsi="Arial Nova Light"/>
        </w:rPr>
      </w:pPr>
    </w:p>
    <w:p w14:paraId="17B8687D" w14:textId="188D30D2" w:rsidR="00F96D28" w:rsidRPr="00183E65" w:rsidRDefault="00F96D28" w:rsidP="00F96D28">
      <w:pPr>
        <w:spacing w:line="360" w:lineRule="auto"/>
        <w:rPr>
          <w:rFonts w:ascii="Arial Nova Light" w:hAnsi="Arial Nova Light"/>
          <w:i/>
        </w:rPr>
      </w:pPr>
      <w:r w:rsidRPr="00183E65">
        <w:rPr>
          <w:rFonts w:ascii="Arial Nova Light" w:hAnsi="Arial Nova Light"/>
          <w:i/>
        </w:rPr>
        <w:t>Pour les entreprises certifiées ISO 9001, consulter les « Règles de fonctionnement du label Qualimétha® » pour étudier les possibilités de couplage des audits.</w:t>
      </w:r>
    </w:p>
    <w:p w14:paraId="2B3BC742" w14:textId="77777777" w:rsidR="00021936" w:rsidRPr="00183E65" w:rsidRDefault="00021936" w:rsidP="00753BBF">
      <w:pPr>
        <w:spacing w:line="360" w:lineRule="auto"/>
        <w:rPr>
          <w:rFonts w:ascii="Arial Nova Light" w:hAnsi="Arial Nova Light"/>
        </w:rPr>
      </w:pPr>
    </w:p>
    <w:p w14:paraId="50EA9294" w14:textId="5904E115" w:rsidR="00021936" w:rsidRPr="00183E65" w:rsidRDefault="00021936" w:rsidP="00753BBF">
      <w:pPr>
        <w:spacing w:line="360" w:lineRule="auto"/>
        <w:rPr>
          <w:rFonts w:ascii="Arial Nova Light" w:hAnsi="Arial Nova Light"/>
        </w:rPr>
      </w:pPr>
      <w:r w:rsidRPr="00183E65">
        <w:rPr>
          <w:rFonts w:ascii="Arial Nova Light" w:hAnsi="Arial Nova Light"/>
          <w:b/>
        </w:rPr>
        <w:t>Clause de consentement au traitement des données personnelles :</w:t>
      </w:r>
      <w:r w:rsidRPr="00183E65">
        <w:rPr>
          <w:rFonts w:ascii="Arial Nova Light" w:hAnsi="Arial Nova Light"/>
        </w:rPr>
        <w:t xml:space="preserve"> en se portant candidat au label, l’entreprise autorise l’utilisation et la conservation des données relatives à son activité à l’ATEE et à l’organisme d’audit habilité en charge de ma labellisation Qualimétha®.</w:t>
      </w:r>
    </w:p>
    <w:p w14:paraId="52061726" w14:textId="76192926" w:rsidR="0038128B" w:rsidRPr="00183E65" w:rsidRDefault="00021936" w:rsidP="00753BBF">
      <w:pPr>
        <w:spacing w:line="360" w:lineRule="auto"/>
        <w:rPr>
          <w:rFonts w:ascii="Arial Nova Light" w:hAnsi="Arial Nova Light"/>
        </w:rPr>
      </w:pPr>
      <w:r w:rsidRPr="00183E65">
        <w:rPr>
          <w:rFonts w:ascii="Arial Nova Light" w:hAnsi="Arial Nova Light"/>
        </w:rPr>
        <w:t xml:space="preserve"> </w:t>
      </w:r>
    </w:p>
    <w:p w14:paraId="3E4C8938" w14:textId="77777777" w:rsidR="0038128B" w:rsidRPr="00183E65" w:rsidRDefault="0038128B">
      <w:pPr>
        <w:jc w:val="left"/>
        <w:rPr>
          <w:rFonts w:ascii="Arial Nova Light" w:hAnsi="Arial Nova Light"/>
        </w:rPr>
      </w:pPr>
      <w:r w:rsidRPr="00183E65">
        <w:rPr>
          <w:rFonts w:ascii="Arial Nova Light" w:hAnsi="Arial Nova Light"/>
        </w:rPr>
        <w:br w:type="page"/>
      </w:r>
    </w:p>
    <w:p w14:paraId="1B46618D" w14:textId="77777777" w:rsidR="00021936" w:rsidRPr="00183E65" w:rsidRDefault="00021936" w:rsidP="00753BBF">
      <w:pPr>
        <w:spacing w:line="360" w:lineRule="auto"/>
        <w:rPr>
          <w:rFonts w:ascii="Arial Nova Light" w:hAnsi="Arial Nova Light"/>
        </w:rPr>
      </w:pPr>
    </w:p>
    <w:p w14:paraId="36089C38" w14:textId="34B28CE5" w:rsidR="00923B22" w:rsidRPr="00183E65" w:rsidRDefault="00923B22" w:rsidP="00753BBF">
      <w:pPr>
        <w:pStyle w:val="Titre3"/>
      </w:pPr>
      <w:bookmarkStart w:id="16" w:name="_Toc67307391"/>
      <w:r w:rsidRPr="00183E65">
        <w:t>Effectif </w:t>
      </w:r>
      <w:r w:rsidR="00F96D28" w:rsidRPr="00183E65">
        <w:t>de l’entreprise</w:t>
      </w:r>
      <w:r w:rsidR="00C30E2D" w:rsidRPr="00183E65">
        <w:t> :</w:t>
      </w:r>
      <w:bookmarkEnd w:id="16"/>
    </w:p>
    <w:p w14:paraId="1ADEBBB0" w14:textId="77777777" w:rsidR="00923B22" w:rsidRPr="00183E65" w:rsidRDefault="00923B22" w:rsidP="00753BBF">
      <w:pPr>
        <w:pStyle w:val="Style1"/>
        <w:spacing w:line="360" w:lineRule="auto"/>
        <w:rPr>
          <w:rFonts w:ascii="Arial Nova Light" w:hAnsi="Arial Nova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00"/>
        <w:gridCol w:w="1500"/>
        <w:gridCol w:w="1534"/>
        <w:gridCol w:w="1500"/>
        <w:gridCol w:w="1534"/>
      </w:tblGrid>
      <w:tr w:rsidR="0067323F" w:rsidRPr="00183E65" w14:paraId="07799637" w14:textId="77777777" w:rsidTr="00F96D28">
        <w:tc>
          <w:tcPr>
            <w:tcW w:w="1511" w:type="dxa"/>
            <w:shd w:val="clear" w:color="auto" w:fill="C0F1FE" w:themeFill="accent1" w:themeFillTint="33"/>
            <w:vAlign w:val="center"/>
          </w:tcPr>
          <w:p w14:paraId="4EDBC94E" w14:textId="77777777" w:rsidR="008C5F5E" w:rsidRPr="00183E65" w:rsidRDefault="008C5F5E" w:rsidP="00753BBF">
            <w:pPr>
              <w:spacing w:line="360" w:lineRule="auto"/>
              <w:jc w:val="center"/>
              <w:rPr>
                <w:rFonts w:ascii="Arial Nova Light" w:hAnsi="Arial Nova Light" w:cs="Arial"/>
                <w:b/>
              </w:rPr>
            </w:pPr>
          </w:p>
        </w:tc>
        <w:tc>
          <w:tcPr>
            <w:tcW w:w="1511" w:type="dxa"/>
            <w:shd w:val="clear" w:color="auto" w:fill="C0F1FE" w:themeFill="accent1" w:themeFillTint="33"/>
            <w:vAlign w:val="center"/>
          </w:tcPr>
          <w:p w14:paraId="60C69458" w14:textId="50E0CE66" w:rsidR="008C5F5E" w:rsidRPr="00183E65" w:rsidRDefault="00923B22" w:rsidP="00753BBF">
            <w:pPr>
              <w:spacing w:line="360" w:lineRule="auto"/>
              <w:jc w:val="center"/>
              <w:rPr>
                <w:rFonts w:ascii="Arial Nova Light" w:hAnsi="Arial Nova Light" w:cs="Arial"/>
                <w:b/>
              </w:rPr>
            </w:pPr>
            <w:r w:rsidRPr="00183E65">
              <w:rPr>
                <w:rFonts w:ascii="Arial Nova Light" w:hAnsi="Arial Nova Light" w:cs="Arial"/>
                <w:b/>
              </w:rPr>
              <w:t>E</w:t>
            </w:r>
            <w:r w:rsidR="008C5F5E" w:rsidRPr="00183E65">
              <w:rPr>
                <w:rFonts w:ascii="Arial Nova Light" w:hAnsi="Arial Nova Light" w:cs="Arial"/>
                <w:b/>
              </w:rPr>
              <w:t>ffectif</w:t>
            </w:r>
          </w:p>
        </w:tc>
        <w:tc>
          <w:tcPr>
            <w:tcW w:w="1511" w:type="dxa"/>
            <w:shd w:val="clear" w:color="auto" w:fill="C0F1FE" w:themeFill="accent1" w:themeFillTint="33"/>
            <w:vAlign w:val="center"/>
          </w:tcPr>
          <w:p w14:paraId="3D35DA19"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Effectif site 1</w:t>
            </w:r>
          </w:p>
        </w:tc>
        <w:tc>
          <w:tcPr>
            <w:tcW w:w="1511" w:type="dxa"/>
            <w:shd w:val="clear" w:color="auto" w:fill="C0F1FE" w:themeFill="accent1" w:themeFillTint="33"/>
            <w:vAlign w:val="center"/>
          </w:tcPr>
          <w:p w14:paraId="55FCBAA9"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 ETP dédié méthanisation</w:t>
            </w:r>
          </w:p>
        </w:tc>
        <w:tc>
          <w:tcPr>
            <w:tcW w:w="1511" w:type="dxa"/>
            <w:shd w:val="clear" w:color="auto" w:fill="C0F1FE" w:themeFill="accent1" w:themeFillTint="33"/>
            <w:vAlign w:val="center"/>
          </w:tcPr>
          <w:p w14:paraId="5B91CD78"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Effectif site 2</w:t>
            </w:r>
          </w:p>
        </w:tc>
        <w:tc>
          <w:tcPr>
            <w:tcW w:w="1512" w:type="dxa"/>
            <w:shd w:val="clear" w:color="auto" w:fill="C0F1FE" w:themeFill="accent1" w:themeFillTint="33"/>
            <w:vAlign w:val="center"/>
          </w:tcPr>
          <w:p w14:paraId="038459E7"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 ETP dédié méthanisation</w:t>
            </w:r>
          </w:p>
        </w:tc>
      </w:tr>
      <w:tr w:rsidR="008C5F5E" w:rsidRPr="00183E65" w14:paraId="0B8A174E" w14:textId="77777777" w:rsidTr="0067323F">
        <w:tc>
          <w:tcPr>
            <w:tcW w:w="1511" w:type="dxa"/>
            <w:shd w:val="clear" w:color="auto" w:fill="auto"/>
            <w:vAlign w:val="center"/>
          </w:tcPr>
          <w:p w14:paraId="5E845E4C" w14:textId="60516163" w:rsidR="008C5F5E" w:rsidRPr="00183E65" w:rsidRDefault="008C5F5E" w:rsidP="00753BBF">
            <w:pPr>
              <w:spacing w:before="120" w:line="360" w:lineRule="auto"/>
              <w:jc w:val="center"/>
              <w:rPr>
                <w:rFonts w:ascii="Arial Nova Light" w:hAnsi="Arial Nova Light" w:cs="Arial"/>
              </w:rPr>
            </w:pPr>
            <w:r w:rsidRPr="00183E65">
              <w:rPr>
                <w:rFonts w:ascii="Arial Nova Light" w:hAnsi="Arial Nova Light" w:cs="Arial"/>
              </w:rPr>
              <w:t>Année N-2</w:t>
            </w:r>
          </w:p>
        </w:tc>
        <w:sdt>
          <w:sdtPr>
            <w:rPr>
              <w:rFonts w:ascii="Arial Nova Light" w:hAnsi="Arial Nova Light" w:cs="Arial"/>
            </w:rPr>
            <w:id w:val="1746302420"/>
            <w:placeholder>
              <w:docPart w:val="B0F93E2B1D824A959835495CAB534CA0"/>
            </w:placeholder>
            <w:showingPlcHdr/>
          </w:sdtPr>
          <w:sdtEndPr/>
          <w:sdtContent>
            <w:tc>
              <w:tcPr>
                <w:tcW w:w="1511" w:type="dxa"/>
                <w:shd w:val="clear" w:color="auto" w:fill="auto"/>
                <w:vAlign w:val="center"/>
              </w:tcPr>
              <w:p w14:paraId="17226ACB" w14:textId="10A44AC2" w:rsidR="008C5F5E" w:rsidRPr="00183E65" w:rsidRDefault="00671C53"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1E67B7C7" w14:textId="63865330" w:rsidR="008C5F5E" w:rsidRPr="00183E65" w:rsidRDefault="006C0A25" w:rsidP="00753BBF">
            <w:pPr>
              <w:spacing w:line="360" w:lineRule="auto"/>
              <w:jc w:val="center"/>
              <w:rPr>
                <w:rFonts w:ascii="Arial Nova Light" w:hAnsi="Arial Nova Light" w:cs="Arial"/>
              </w:rPr>
            </w:pPr>
            <w:sdt>
              <w:sdtPr>
                <w:rPr>
                  <w:rFonts w:ascii="Arial Nova Light" w:hAnsi="Arial Nova Light"/>
                </w:rPr>
                <w:id w:val="-1624760768"/>
                <w:placeholder>
                  <w:docPart w:val="4377048F39C447D7B9F1EA0CD8D3CEF0"/>
                </w:placeholder>
                <w:showingPlcHdr/>
                <w:text/>
              </w:sdtPr>
              <w:sdtEndPr/>
              <w:sdtContent>
                <w:r w:rsidR="00923B22" w:rsidRPr="00183E65">
                  <w:rPr>
                    <w:rStyle w:val="Textedelespacerserv"/>
                    <w:rFonts w:ascii="Arial Nova Light" w:hAnsi="Arial Nova Light"/>
                  </w:rPr>
                  <w:t>Cliquez ou appuyez ici pour entrer du texte.</w:t>
                </w:r>
              </w:sdtContent>
            </w:sdt>
          </w:p>
        </w:tc>
        <w:tc>
          <w:tcPr>
            <w:tcW w:w="1511" w:type="dxa"/>
            <w:vAlign w:val="center"/>
          </w:tcPr>
          <w:p w14:paraId="0C021275" w14:textId="08561B3B" w:rsidR="008C5F5E" w:rsidRPr="00183E65" w:rsidRDefault="006C0A25" w:rsidP="00753BBF">
            <w:pPr>
              <w:spacing w:line="360" w:lineRule="auto"/>
              <w:jc w:val="center"/>
              <w:rPr>
                <w:rFonts w:ascii="Arial Nova Light" w:hAnsi="Arial Nova Light" w:cs="Arial"/>
              </w:rPr>
            </w:pPr>
            <w:sdt>
              <w:sdtPr>
                <w:rPr>
                  <w:rFonts w:ascii="Arial Nova Light" w:hAnsi="Arial Nova Light"/>
                </w:rPr>
                <w:id w:val="-596720390"/>
                <w:placeholder>
                  <w:docPart w:val="3C23EC415BD84F2890737187A53F6A5A"/>
                </w:placeholder>
                <w:showingPlcHdr/>
                <w:text/>
              </w:sdtPr>
              <w:sdtEndPr/>
              <w:sdtContent>
                <w:r w:rsidR="00923B22" w:rsidRPr="00183E65">
                  <w:rPr>
                    <w:rStyle w:val="Textedelespacerserv"/>
                    <w:rFonts w:ascii="Arial Nova Light" w:hAnsi="Arial Nova Light"/>
                  </w:rPr>
                  <w:t>Cliquez ou appuyez ici pour entrer du texte.</w:t>
                </w:r>
              </w:sdtContent>
            </w:sdt>
          </w:p>
        </w:tc>
        <w:tc>
          <w:tcPr>
            <w:tcW w:w="1511" w:type="dxa"/>
            <w:vAlign w:val="center"/>
          </w:tcPr>
          <w:p w14:paraId="468AB8B8" w14:textId="225FCDC2" w:rsidR="008C5F5E" w:rsidRPr="00183E65" w:rsidRDefault="006C0A25" w:rsidP="00753BBF">
            <w:pPr>
              <w:spacing w:line="360" w:lineRule="auto"/>
              <w:jc w:val="center"/>
              <w:rPr>
                <w:rFonts w:ascii="Arial Nova Light" w:hAnsi="Arial Nova Light" w:cs="Arial"/>
              </w:rPr>
            </w:pPr>
            <w:sdt>
              <w:sdtPr>
                <w:rPr>
                  <w:rFonts w:ascii="Arial Nova Light" w:hAnsi="Arial Nova Light"/>
                </w:rPr>
                <w:id w:val="-800459962"/>
                <w:placeholder>
                  <w:docPart w:val="F2FAEE54CB96468CB9485043BADDF58A"/>
                </w:placeholder>
                <w:showingPlcHdr/>
                <w:text/>
              </w:sdtPr>
              <w:sdtEndPr/>
              <w:sdtContent>
                <w:r w:rsidR="00923B22" w:rsidRPr="00183E65">
                  <w:rPr>
                    <w:rStyle w:val="Textedelespacerserv"/>
                    <w:rFonts w:ascii="Arial Nova Light" w:hAnsi="Arial Nova Light"/>
                  </w:rPr>
                  <w:t>Cliquez ou appuyez ici pour entrer du texte.</w:t>
                </w:r>
              </w:sdtContent>
            </w:sdt>
          </w:p>
        </w:tc>
        <w:tc>
          <w:tcPr>
            <w:tcW w:w="1512" w:type="dxa"/>
            <w:vAlign w:val="center"/>
          </w:tcPr>
          <w:p w14:paraId="52DD36BF" w14:textId="54CAFD57" w:rsidR="008C5F5E" w:rsidRPr="00183E65" w:rsidRDefault="006C0A25" w:rsidP="00753BBF">
            <w:pPr>
              <w:spacing w:line="360" w:lineRule="auto"/>
              <w:jc w:val="center"/>
              <w:rPr>
                <w:rFonts w:ascii="Arial Nova Light" w:hAnsi="Arial Nova Light" w:cs="Arial"/>
              </w:rPr>
            </w:pPr>
            <w:sdt>
              <w:sdtPr>
                <w:rPr>
                  <w:rFonts w:ascii="Arial Nova Light" w:hAnsi="Arial Nova Light"/>
                </w:rPr>
                <w:id w:val="-403912813"/>
                <w:placeholder>
                  <w:docPart w:val="E1E9715B980A4EDF88C10FD2AEF56AC7"/>
                </w:placeholder>
                <w:showingPlcHdr/>
                <w:text/>
              </w:sdtPr>
              <w:sdtEndPr/>
              <w:sdtContent>
                <w:r w:rsidR="00923B22" w:rsidRPr="00183E65">
                  <w:rPr>
                    <w:rStyle w:val="Textedelespacerserv"/>
                    <w:rFonts w:ascii="Arial Nova Light" w:hAnsi="Arial Nova Light"/>
                  </w:rPr>
                  <w:t>Cliquez ou appuyez ici pour entrer du texte.</w:t>
                </w:r>
              </w:sdtContent>
            </w:sdt>
          </w:p>
        </w:tc>
      </w:tr>
      <w:tr w:rsidR="0067323F" w:rsidRPr="00183E65" w14:paraId="1B7EA817" w14:textId="77777777" w:rsidTr="0067323F">
        <w:tc>
          <w:tcPr>
            <w:tcW w:w="1511" w:type="dxa"/>
            <w:shd w:val="clear" w:color="auto" w:fill="auto"/>
            <w:vAlign w:val="center"/>
          </w:tcPr>
          <w:p w14:paraId="4BACBD9D" w14:textId="2404E685"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Année N-1</w:t>
            </w:r>
          </w:p>
        </w:tc>
        <w:sdt>
          <w:sdtPr>
            <w:rPr>
              <w:rFonts w:ascii="Arial Nova Light" w:hAnsi="Arial Nova Light" w:cs="Arial"/>
            </w:rPr>
            <w:id w:val="1188408999"/>
            <w:placeholder>
              <w:docPart w:val="1948E41A14CC455BBD4000074BDD88C6"/>
            </w:placeholder>
            <w:showingPlcHdr/>
          </w:sdtPr>
          <w:sdtEndPr/>
          <w:sdtContent>
            <w:tc>
              <w:tcPr>
                <w:tcW w:w="1511" w:type="dxa"/>
                <w:shd w:val="clear" w:color="auto" w:fill="auto"/>
                <w:vAlign w:val="center"/>
              </w:tcPr>
              <w:p w14:paraId="3CF3054E" w14:textId="34E694F5" w:rsidR="0067323F" w:rsidRPr="00183E65" w:rsidRDefault="0067323F"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521F4FEF" w14:textId="0FC1780E"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1838145505"/>
                <w:placeholder>
                  <w:docPart w:val="7C9F0C247D6348CCB07A6E95C66FD731"/>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164A726C" w14:textId="5EA4DC53"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1561168985"/>
                <w:placeholder>
                  <w:docPart w:val="5B2155536D004FE2BE0E9387A2787BBE"/>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4114509B" w14:textId="1D4CFF07"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894619808"/>
                <w:placeholder>
                  <w:docPart w:val="9F1B597C721F472886F9933F2B3AECFA"/>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2" w:type="dxa"/>
            <w:vAlign w:val="center"/>
          </w:tcPr>
          <w:p w14:paraId="43652D10" w14:textId="62B29D8C"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67319002"/>
                <w:placeholder>
                  <w:docPart w:val="B70EDB0C8B5746D980C66E60DCC96B19"/>
                </w:placeholder>
                <w:showingPlcHdr/>
                <w:text/>
              </w:sdtPr>
              <w:sdtEndPr/>
              <w:sdtContent>
                <w:r w:rsidR="0067323F" w:rsidRPr="00183E65">
                  <w:rPr>
                    <w:rStyle w:val="Textedelespacerserv"/>
                    <w:rFonts w:ascii="Arial Nova Light" w:hAnsi="Arial Nova Light"/>
                  </w:rPr>
                  <w:t>Cliquez ou appuyez ici pour entrer du texte.</w:t>
                </w:r>
              </w:sdtContent>
            </w:sdt>
          </w:p>
        </w:tc>
      </w:tr>
      <w:tr w:rsidR="0067323F" w:rsidRPr="00183E65" w14:paraId="258B6244" w14:textId="77777777" w:rsidTr="0067323F">
        <w:tc>
          <w:tcPr>
            <w:tcW w:w="1511" w:type="dxa"/>
            <w:shd w:val="clear" w:color="auto" w:fill="auto"/>
            <w:vAlign w:val="center"/>
          </w:tcPr>
          <w:p w14:paraId="04CEEB92" w14:textId="77777777"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 xml:space="preserve">Année </w:t>
            </w:r>
          </w:p>
          <w:p w14:paraId="650335B2" w14:textId="4509A81E"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N</w:t>
            </w:r>
          </w:p>
        </w:tc>
        <w:sdt>
          <w:sdtPr>
            <w:rPr>
              <w:rFonts w:ascii="Arial Nova Light" w:hAnsi="Arial Nova Light" w:cs="Arial"/>
            </w:rPr>
            <w:id w:val="-1626543632"/>
            <w:placeholder>
              <w:docPart w:val="8CE52BF4E7054D57A2CE30018467AE65"/>
            </w:placeholder>
            <w:showingPlcHdr/>
          </w:sdtPr>
          <w:sdtEndPr/>
          <w:sdtContent>
            <w:tc>
              <w:tcPr>
                <w:tcW w:w="1511" w:type="dxa"/>
                <w:shd w:val="clear" w:color="auto" w:fill="auto"/>
                <w:vAlign w:val="center"/>
              </w:tcPr>
              <w:p w14:paraId="472FE879" w14:textId="1A79609E" w:rsidR="0067323F" w:rsidRPr="00183E65" w:rsidRDefault="0067323F"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13F638A2" w14:textId="138CCF5E"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73125115"/>
                <w:placeholder>
                  <w:docPart w:val="B64F8E86847B4226B307F27FF8DA68DE"/>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67E76E0C" w14:textId="6FDC77C5"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1578441823"/>
                <w:placeholder>
                  <w:docPart w:val="5A680E2AE8034B8080755552D6C42FEC"/>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3475C257" w14:textId="369621C6"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262762357"/>
                <w:placeholder>
                  <w:docPart w:val="8C1F78D27DD74C19A0AC956CA0D54A97"/>
                </w:placeholder>
                <w:showingPlcHdr/>
                <w:text/>
              </w:sdtPr>
              <w:sdtEndPr/>
              <w:sdtContent>
                <w:r w:rsidR="0067323F" w:rsidRPr="00183E65">
                  <w:rPr>
                    <w:rStyle w:val="Textedelespacerserv"/>
                    <w:rFonts w:ascii="Arial Nova Light" w:hAnsi="Arial Nova Light"/>
                  </w:rPr>
                  <w:t>Cliquez ou appuyez ici pour entrer du texte.</w:t>
                </w:r>
              </w:sdtContent>
            </w:sdt>
          </w:p>
        </w:tc>
        <w:tc>
          <w:tcPr>
            <w:tcW w:w="1512" w:type="dxa"/>
            <w:vAlign w:val="center"/>
          </w:tcPr>
          <w:p w14:paraId="24AD4060" w14:textId="3F467118" w:rsidR="0067323F" w:rsidRPr="00183E65" w:rsidRDefault="006C0A25" w:rsidP="00753BBF">
            <w:pPr>
              <w:spacing w:line="360" w:lineRule="auto"/>
              <w:jc w:val="center"/>
              <w:rPr>
                <w:rFonts w:ascii="Arial Nova Light" w:hAnsi="Arial Nova Light" w:cs="Arial"/>
              </w:rPr>
            </w:pPr>
            <w:sdt>
              <w:sdtPr>
                <w:rPr>
                  <w:rFonts w:ascii="Arial Nova Light" w:hAnsi="Arial Nova Light"/>
                </w:rPr>
                <w:id w:val="2031370970"/>
                <w:placeholder>
                  <w:docPart w:val="A13A1B17614843F3ACDFF63619D26ECA"/>
                </w:placeholder>
                <w:showingPlcHdr/>
                <w:text/>
              </w:sdtPr>
              <w:sdtEndPr/>
              <w:sdtContent>
                <w:r w:rsidR="0067323F" w:rsidRPr="00183E65">
                  <w:rPr>
                    <w:rStyle w:val="Textedelespacerserv"/>
                    <w:rFonts w:ascii="Arial Nova Light" w:hAnsi="Arial Nova Light"/>
                  </w:rPr>
                  <w:t>Cliquez ou appuyez ici pour entrer du texte.</w:t>
                </w:r>
              </w:sdtContent>
            </w:sdt>
          </w:p>
        </w:tc>
      </w:tr>
    </w:tbl>
    <w:p w14:paraId="39856E0D" w14:textId="1A564DDF" w:rsidR="008C5F5E" w:rsidRPr="00183E65" w:rsidRDefault="008C5F5E" w:rsidP="00753BBF">
      <w:pPr>
        <w:spacing w:line="360" w:lineRule="auto"/>
        <w:rPr>
          <w:rFonts w:ascii="Arial Nova Light" w:hAnsi="Arial Nova Light"/>
        </w:rPr>
      </w:pPr>
    </w:p>
    <w:p w14:paraId="5E54DADC" w14:textId="11D7AECE" w:rsidR="007B46CE" w:rsidRPr="00183E65" w:rsidRDefault="007B46CE" w:rsidP="00753BBF">
      <w:pPr>
        <w:pStyle w:val="Titre3"/>
      </w:pPr>
      <w:bookmarkStart w:id="17" w:name="_Toc67307392"/>
      <w:r w:rsidRPr="00183E65">
        <w:t xml:space="preserve">Nombre de </w:t>
      </w:r>
      <w:r w:rsidR="003B2BCE" w:rsidRPr="00183E65">
        <w:t>contentieux</w:t>
      </w:r>
      <w:r w:rsidRPr="00183E65">
        <w:t> :</w:t>
      </w:r>
      <w:bookmarkEnd w:id="17"/>
      <w:r w:rsidRPr="00183E65">
        <w:t xml:space="preserve"> </w:t>
      </w:r>
    </w:p>
    <w:p w14:paraId="3038F283" w14:textId="77777777" w:rsidR="00D24792" w:rsidRPr="00183E65" w:rsidRDefault="00D24792" w:rsidP="00D24792">
      <w:pPr>
        <w:spacing w:line="360" w:lineRule="auto"/>
        <w:rPr>
          <w:rFonts w:ascii="Arial Nova Light" w:hAnsi="Arial Nova Light"/>
        </w:rPr>
      </w:pPr>
      <w:r w:rsidRPr="00183E65">
        <w:rPr>
          <w:rFonts w:ascii="Arial Nova Light" w:hAnsi="Arial Nova Light"/>
        </w:rPr>
        <w:t>Les contentieux représentent l’ensemble des réclamations, litiges et sinistres concernant l’entreprise candidate.</w:t>
      </w:r>
    </w:p>
    <w:p w14:paraId="591358A6" w14:textId="543C814B" w:rsidR="00D24792" w:rsidRPr="00183E65" w:rsidRDefault="00D24792" w:rsidP="00D24792">
      <w:pPr>
        <w:spacing w:line="360" w:lineRule="auto"/>
        <w:rPr>
          <w:rFonts w:ascii="Arial Nova Light" w:hAnsi="Arial Nova Light"/>
        </w:rPr>
      </w:pPr>
      <w:r w:rsidRPr="00183E65">
        <w:rPr>
          <w:rFonts w:ascii="Arial Nova Light" w:hAnsi="Arial Nova Light"/>
        </w:rPr>
        <w:t>La question des litiges et contentieux est un point essentiel concernant la crédibilité du référentiel QUALIMETHA, qui atteste de la compétence de l’entreprise labellisée et de sa capacité à anticiper et réagir aux réclamations de ses clients.</w:t>
      </w:r>
    </w:p>
    <w:p w14:paraId="553985B3" w14:textId="2D56DF1F" w:rsidR="00C230A7" w:rsidRPr="00183E65" w:rsidRDefault="00D24792" w:rsidP="00D24792">
      <w:pPr>
        <w:spacing w:line="360" w:lineRule="auto"/>
        <w:rPr>
          <w:rFonts w:ascii="Arial Nova Light" w:hAnsi="Arial Nova Light"/>
        </w:rPr>
      </w:pPr>
      <w:r w:rsidRPr="00183E65">
        <w:rPr>
          <w:rFonts w:ascii="Arial Nova Light" w:hAnsi="Arial Nova Light"/>
        </w:rPr>
        <w:t>Il est demandé à l’entreprise, à travers son dossier de candidature, de signaler tous les litiges et contentieux en cours au moment de sa candidature en remplissant le fichier Excel joint « </w:t>
      </w:r>
      <w:r w:rsidR="00EB1D7D" w:rsidRPr="00183E65">
        <w:rPr>
          <w:rFonts w:ascii="Arial Nova Light" w:hAnsi="Arial Nova Light"/>
        </w:rPr>
        <w:t xml:space="preserve">Qualimétha - </w:t>
      </w:r>
      <w:r w:rsidRPr="00183E65">
        <w:rPr>
          <w:rFonts w:ascii="Arial Nova Light" w:hAnsi="Arial Nova Light"/>
        </w:rPr>
        <w:t>Tableau des réclamations, litiges et sinistres » Ces informations, anonymisées, doivent être actualisées le jour de l’audit, afin que l’auditeur puisse les inclure au rapport d’audit transmis au Comité de Labellisation.</w:t>
      </w:r>
    </w:p>
    <w:p w14:paraId="7CF3511D" w14:textId="6872CE55" w:rsidR="00D24792" w:rsidRPr="00183E65" w:rsidRDefault="00D24792" w:rsidP="00D24792">
      <w:pPr>
        <w:spacing w:before="120" w:after="120" w:line="360" w:lineRule="auto"/>
        <w:rPr>
          <w:rFonts w:ascii="Arial Nova Light" w:hAnsi="Arial Nova Light" w:cs="Arial"/>
          <w:color w:val="auto"/>
        </w:rPr>
      </w:pPr>
      <w:r w:rsidRPr="00183E65">
        <w:rPr>
          <w:rFonts w:ascii="Arial Nova Light" w:hAnsi="Arial Nova Light" w:cs="Arial"/>
          <w:color w:val="auto"/>
        </w:rPr>
        <w:t xml:space="preserve">Le fichier Excel reprend les informations suivantes : </w:t>
      </w:r>
    </w:p>
    <w:p w14:paraId="1D7BB781" w14:textId="62DC0BB6"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Année de survenue de la réclamation/litige/sinistre ;</w:t>
      </w:r>
    </w:p>
    <w:p w14:paraId="2E3B8DFB" w14:textId="0C436A43"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Nature de la réclamation/litige/sinistre ;</w:t>
      </w:r>
    </w:p>
    <w:p w14:paraId="3DC29FEA"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Type de dossier (jugement, expertise judiciaire, traitement à l’amiable, courrier d’insatisfaction, etc.) ;</w:t>
      </w:r>
    </w:p>
    <w:p w14:paraId="1E3545E5" w14:textId="49BC8969" w:rsidR="00B01991" w:rsidRPr="00AA5A11" w:rsidRDefault="00B01991" w:rsidP="00AA5A11">
      <w:pPr>
        <w:spacing w:before="120" w:after="120" w:line="360" w:lineRule="auto"/>
        <w:ind w:left="360"/>
        <w:rPr>
          <w:rFonts w:ascii="Arial Nova Light" w:hAnsi="Arial Nova Light" w:cs="Arial"/>
          <w:color w:val="auto"/>
        </w:rPr>
      </w:pPr>
    </w:p>
    <w:p w14:paraId="6E7DA3A7"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Statut à date de l’audit ;</w:t>
      </w:r>
    </w:p>
    <w:p w14:paraId="64FC4117" w14:textId="17627A5C"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Recours aux assureurs dans le litige (oui/non) ;</w:t>
      </w:r>
    </w:p>
    <w:p w14:paraId="3C5A0046" w14:textId="17A59F3E"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Actions engagées au départ pour traiter la réclamation/litige/sinistre ;</w:t>
      </w:r>
    </w:p>
    <w:p w14:paraId="63C94D00"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Etat d'avancement des actions au moment de l’audit</w:t>
      </w:r>
    </w:p>
    <w:p w14:paraId="3C9BF575"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Les actions correctives prévues le cas échéant.</w:t>
      </w:r>
    </w:p>
    <w:p w14:paraId="1FCCA07B" w14:textId="491EDF97" w:rsidR="00D24792" w:rsidRPr="00183E65" w:rsidRDefault="00445115" w:rsidP="00D24792">
      <w:pPr>
        <w:spacing w:before="120" w:after="120" w:line="360" w:lineRule="auto"/>
        <w:rPr>
          <w:rFonts w:ascii="Arial Nova Light" w:hAnsi="Arial Nova Light" w:cs="Arial"/>
          <w:color w:val="auto"/>
        </w:rPr>
      </w:pPr>
      <w:r w:rsidRPr="00183E65">
        <w:rPr>
          <w:rFonts w:ascii="Arial Nova Light" w:hAnsi="Arial Nova Light" w:cs="Arial"/>
          <w:color w:val="auto"/>
        </w:rPr>
        <w:t>Les informations sont portées sur le modèle de grille, précisent à minima la région et un numéro d’affaire afin de facilité la communication ou l’échantillonnage lors de l’audit.</w:t>
      </w:r>
    </w:p>
    <w:p w14:paraId="3F5B0A57" w14:textId="1939FC7D" w:rsidR="002C1BCB" w:rsidRPr="00183E65" w:rsidRDefault="002C1BCB" w:rsidP="00753BBF">
      <w:pPr>
        <w:pStyle w:val="Titre3"/>
      </w:pPr>
      <w:bookmarkStart w:id="18" w:name="_Toc67307393"/>
      <w:r w:rsidRPr="00183E65">
        <w:t xml:space="preserve">Contacts </w:t>
      </w:r>
      <w:r w:rsidR="00C30E2D" w:rsidRPr="00183E65">
        <w:t xml:space="preserve">référents </w:t>
      </w:r>
      <w:r w:rsidRPr="00183E65">
        <w:t>au sein de l’organisme candidat</w:t>
      </w:r>
      <w:bookmarkEnd w:id="18"/>
    </w:p>
    <w:p w14:paraId="612CFAEC" w14:textId="77777777" w:rsidR="002C1BCB" w:rsidRPr="00183E65" w:rsidRDefault="002C1BCB" w:rsidP="00753BBF">
      <w:pPr>
        <w:spacing w:line="360" w:lineRule="auto"/>
        <w:jc w:val="left"/>
        <w:rPr>
          <w:rFonts w:ascii="Arial Nova Light" w:hAnsi="Arial Nova Light"/>
          <w:b/>
          <w:bCs/>
          <w:color w:val="0070C0"/>
          <w:sz w:val="24"/>
        </w:rPr>
      </w:pPr>
    </w:p>
    <w:tbl>
      <w:tblPr>
        <w:tblStyle w:val="TableauGrille4-Accentuation6"/>
        <w:tblW w:w="5000" w:type="pct"/>
        <w:tblLook w:val="04A0" w:firstRow="1" w:lastRow="0" w:firstColumn="1" w:lastColumn="0" w:noHBand="0" w:noVBand="1"/>
      </w:tblPr>
      <w:tblGrid>
        <w:gridCol w:w="4390"/>
        <w:gridCol w:w="4670"/>
      </w:tblGrid>
      <w:tr w:rsidR="002C1BCB" w:rsidRPr="00183E65" w14:paraId="06346630" w14:textId="77777777" w:rsidTr="00647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bottom w:val="single" w:sz="4" w:space="0" w:color="auto"/>
            </w:tcBorders>
            <w:shd w:val="clear" w:color="auto" w:fill="C0F1FE" w:themeFill="accent1" w:themeFillTint="33"/>
          </w:tcPr>
          <w:p w14:paraId="22A86EF8" w14:textId="541F984F" w:rsidR="002C1BCB" w:rsidRPr="00183E65" w:rsidRDefault="00F96D28" w:rsidP="00753BBF">
            <w:pPr>
              <w:spacing w:line="360" w:lineRule="auto"/>
              <w:rPr>
                <w:rFonts w:ascii="Arial Nova Light" w:hAnsi="Arial Nova Light"/>
                <w:b w:val="0"/>
                <w:color w:val="auto"/>
                <w:sz w:val="24"/>
              </w:rPr>
            </w:pPr>
            <w:r w:rsidRPr="00183E65">
              <w:rPr>
                <w:rFonts w:ascii="Arial Nova Light" w:hAnsi="Arial Nova Light"/>
                <w:color w:val="auto"/>
                <w:sz w:val="24"/>
              </w:rPr>
              <w:t>REFERENT INTERNE QUALIMETHA® DU CANDIDAT</w:t>
            </w:r>
          </w:p>
        </w:tc>
        <w:tc>
          <w:tcPr>
            <w:tcW w:w="2577" w:type="pct"/>
            <w:tcBorders>
              <w:bottom w:val="single" w:sz="4" w:space="0" w:color="auto"/>
            </w:tcBorders>
            <w:shd w:val="clear" w:color="auto" w:fill="C0F1FE" w:themeFill="accent1" w:themeFillTint="33"/>
          </w:tcPr>
          <w:p w14:paraId="32B5DEE3" w14:textId="67DAA9CD" w:rsidR="002C1BCB" w:rsidRPr="00183E65" w:rsidRDefault="00F96D28" w:rsidP="00753BBF">
            <w:pPr>
              <w:spacing w:line="360" w:lineRule="auto"/>
              <w:cnfStyle w:val="100000000000" w:firstRow="1" w:lastRow="0" w:firstColumn="0" w:lastColumn="0" w:oddVBand="0" w:evenVBand="0" w:oddHBand="0" w:evenHBand="0" w:firstRowFirstColumn="0" w:firstRowLastColumn="0" w:lastRowFirstColumn="0" w:lastRowLastColumn="0"/>
              <w:rPr>
                <w:rFonts w:ascii="Arial Nova Light" w:hAnsi="Arial Nova Light"/>
                <w:b w:val="0"/>
                <w:color w:val="auto"/>
                <w:sz w:val="24"/>
              </w:rPr>
            </w:pPr>
            <w:r w:rsidRPr="00183E65">
              <w:rPr>
                <w:rFonts w:ascii="Arial Nova Light" w:hAnsi="Arial Nova Light"/>
                <w:color w:val="auto"/>
                <w:sz w:val="24"/>
              </w:rPr>
              <w:t>RESPONSABLE DE L’ENTREPRISE OU DE LA BUSINESS UNIT</w:t>
            </w:r>
          </w:p>
        </w:tc>
      </w:tr>
      <w:tr w:rsidR="002C1BCB" w:rsidRPr="00183E65" w14:paraId="6C4E8FE8" w14:textId="77777777" w:rsidTr="00647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single" w:sz="4" w:space="0" w:color="auto"/>
              <w:left w:val="single" w:sz="4" w:space="0" w:color="auto"/>
              <w:bottom w:val="single" w:sz="4" w:space="0" w:color="auto"/>
              <w:right w:val="single" w:sz="4" w:space="0" w:color="auto"/>
            </w:tcBorders>
            <w:shd w:val="clear" w:color="auto" w:fill="auto"/>
          </w:tcPr>
          <w:p w14:paraId="2340EA00" w14:textId="22DF83FF" w:rsidR="002C1BCB" w:rsidRPr="00183E65" w:rsidRDefault="002C1BCB" w:rsidP="00753BBF">
            <w:pPr>
              <w:spacing w:before="120" w:after="120" w:line="360" w:lineRule="auto"/>
              <w:rPr>
                <w:rFonts w:ascii="Arial Nova Light" w:hAnsi="Arial Nova Light"/>
                <w:b w:val="0"/>
                <w:bCs w:val="0"/>
                <w:i/>
              </w:rPr>
            </w:pPr>
            <w:r w:rsidRPr="00183E65">
              <w:rPr>
                <w:rFonts w:ascii="Arial Nova Light" w:hAnsi="Arial Nova Light"/>
                <w:i/>
              </w:rPr>
              <w:t xml:space="preserve">Le référent Qualimétha est un </w:t>
            </w:r>
            <w:r w:rsidR="00FD7F69" w:rsidRPr="00183E65">
              <w:rPr>
                <w:rFonts w:ascii="Arial Nova Light" w:hAnsi="Arial Nova Light"/>
                <w:i/>
              </w:rPr>
              <w:t xml:space="preserve">salarié permanent </w:t>
            </w:r>
            <w:r w:rsidRPr="00183E65">
              <w:rPr>
                <w:rFonts w:ascii="Arial Nova Light" w:hAnsi="Arial Nova Light"/>
                <w:i/>
              </w:rPr>
              <w:t>de l’organisme candidat. Il doit être présent sur la durée totale de l’audit</w:t>
            </w:r>
          </w:p>
          <w:p w14:paraId="0C5DBC13" w14:textId="77777777" w:rsidR="002C1BCB" w:rsidRPr="00183E65" w:rsidRDefault="002C1BCB" w:rsidP="00753BBF">
            <w:pPr>
              <w:spacing w:before="120" w:after="120" w:line="360" w:lineRule="auto"/>
              <w:rPr>
                <w:rFonts w:ascii="Arial Nova Light" w:hAnsi="Arial Nova Light"/>
                <w:i/>
                <w:sz w:val="8"/>
                <w:szCs w:val="8"/>
              </w:rPr>
            </w:pPr>
          </w:p>
          <w:p w14:paraId="0304CF9E" w14:textId="77777777"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Nom prénom : </w:t>
            </w:r>
            <w:sdt>
              <w:sdtPr>
                <w:rPr>
                  <w:rFonts w:ascii="Arial Nova Light" w:hAnsi="Arial Nova Light"/>
                </w:rPr>
                <w:id w:val="-1100015914"/>
                <w:placeholder>
                  <w:docPart w:val="7BFDB52E6B6A4DD88A9C5D2939D6C6B4"/>
                </w:placeholder>
                <w:showingPlcHdr/>
                <w:text/>
              </w:sdtPr>
              <w:sdtEndPr/>
              <w:sdtContent>
                <w:r w:rsidRPr="00183E65">
                  <w:rPr>
                    <w:rStyle w:val="Textedelespacerserv"/>
                    <w:rFonts w:ascii="Arial Nova Light" w:hAnsi="Arial Nova Light"/>
                    <w:sz w:val="20"/>
                    <w:szCs w:val="20"/>
                  </w:rPr>
                  <w:t>Cliquez ou appuyez ici pour entrer du texte.</w:t>
                </w:r>
              </w:sdtContent>
            </w:sdt>
          </w:p>
          <w:p w14:paraId="42FE63DA" w14:textId="01A95EBD" w:rsidR="00550D9E" w:rsidRDefault="00550D9E" w:rsidP="00753BBF">
            <w:pPr>
              <w:spacing w:line="360" w:lineRule="auto"/>
              <w:rPr>
                <w:rFonts w:ascii="Arial Nova Light" w:hAnsi="Arial Nova Light"/>
                <w:b w:val="0"/>
                <w:bCs w:val="0"/>
              </w:rPr>
            </w:pPr>
            <w:r>
              <w:rPr>
                <w:rFonts w:ascii="Arial Nova Light" w:hAnsi="Arial Nova Light"/>
                <w:b w:val="0"/>
                <w:bCs w:val="0"/>
              </w:rPr>
              <w:t xml:space="preserve">Fonction : </w:t>
            </w:r>
            <w:sdt>
              <w:sdtPr>
                <w:rPr>
                  <w:rFonts w:ascii="Arial Nova Light" w:hAnsi="Arial Nova Light"/>
                </w:rPr>
                <w:id w:val="-909543063"/>
                <w:placeholder>
                  <w:docPart w:val="1B3452677E2844E5BB88B6B903AE98C3"/>
                </w:placeholder>
                <w:showingPlcHdr/>
                <w:text/>
              </w:sdtPr>
              <w:sdtEndPr/>
              <w:sdtContent>
                <w:r w:rsidR="00634B72" w:rsidRPr="00183E65">
                  <w:rPr>
                    <w:rStyle w:val="Textedelespacerserv"/>
                    <w:rFonts w:ascii="Arial Nova Light" w:hAnsi="Arial Nova Light"/>
                    <w:sz w:val="20"/>
                    <w:szCs w:val="20"/>
                  </w:rPr>
                  <w:t>Cliquez ou appuyez ici pour entrer du texte.</w:t>
                </w:r>
              </w:sdtContent>
            </w:sdt>
          </w:p>
          <w:p w14:paraId="6A9D820A" w14:textId="4604D8CF"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Mail : </w:t>
            </w:r>
            <w:sdt>
              <w:sdtPr>
                <w:rPr>
                  <w:rFonts w:ascii="Arial Nova Light" w:hAnsi="Arial Nova Light"/>
                </w:rPr>
                <w:id w:val="-330910385"/>
                <w:placeholder>
                  <w:docPart w:val="1554242CCE9A4219A38328FA5F4C86DD"/>
                </w:placeholder>
                <w:showingPlcHdr/>
                <w:text/>
              </w:sdtPr>
              <w:sdtEndPr/>
              <w:sdtContent>
                <w:r w:rsidRPr="00183E65">
                  <w:rPr>
                    <w:rStyle w:val="Textedelespacerserv"/>
                    <w:rFonts w:ascii="Arial Nova Light" w:hAnsi="Arial Nova Light"/>
                    <w:sz w:val="20"/>
                    <w:szCs w:val="20"/>
                  </w:rPr>
                  <w:t>Cliquez ou appuyez ici pour entrer du texte.</w:t>
                </w:r>
              </w:sdtContent>
            </w:sdt>
          </w:p>
          <w:p w14:paraId="3792A8D4" w14:textId="77777777"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Tél : </w:t>
            </w:r>
            <w:sdt>
              <w:sdtPr>
                <w:rPr>
                  <w:rFonts w:ascii="Arial Nova Light" w:hAnsi="Arial Nova Light"/>
                </w:rPr>
                <w:id w:val="-439379947"/>
                <w:placeholder>
                  <w:docPart w:val="28F10371C6544791B28DE9F50D56C343"/>
                </w:placeholder>
                <w:showingPlcHdr/>
                <w:text/>
              </w:sdtPr>
              <w:sdtEndPr/>
              <w:sdtContent>
                <w:r w:rsidRPr="00183E65">
                  <w:rPr>
                    <w:rStyle w:val="Textedelespacerserv"/>
                    <w:rFonts w:ascii="Arial Nova Light" w:hAnsi="Arial Nova Light"/>
                    <w:sz w:val="20"/>
                    <w:szCs w:val="20"/>
                  </w:rPr>
                  <w:t>Cliquez ou appuyez ici pour entrer du texte.</w:t>
                </w:r>
              </w:sdtContent>
            </w:sdt>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1063ACC7" w14:textId="77777777" w:rsidR="002C1BCB" w:rsidRPr="00183E65"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rPr>
            </w:pPr>
            <w:r w:rsidRPr="00183E65">
              <w:rPr>
                <w:rFonts w:ascii="Arial Nova Light" w:hAnsi="Arial Nova Light"/>
                <w:b/>
                <w:i/>
              </w:rPr>
              <w:t xml:space="preserve">Il doit être présent </w:t>
            </w:r>
            <w:proofErr w:type="gramStart"/>
            <w:r w:rsidRPr="00183E65">
              <w:rPr>
                <w:rFonts w:ascii="Arial Nova Light" w:hAnsi="Arial Nova Light"/>
                <w:b/>
                <w:i/>
              </w:rPr>
              <w:t>a</w:t>
            </w:r>
            <w:proofErr w:type="gramEnd"/>
            <w:r w:rsidRPr="00183E65">
              <w:rPr>
                <w:rFonts w:ascii="Arial Nova Light" w:hAnsi="Arial Nova Light"/>
                <w:b/>
                <w:i/>
              </w:rPr>
              <w:t xml:space="preserve"> minima 1 heure pour un entretien</w:t>
            </w:r>
          </w:p>
          <w:p w14:paraId="5AE80703" w14:textId="77777777" w:rsidR="002C1BCB"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sz w:val="8"/>
              </w:rPr>
            </w:pPr>
          </w:p>
          <w:p w14:paraId="501915ED" w14:textId="77777777" w:rsidR="00634B72" w:rsidRPr="00183E65" w:rsidRDefault="00634B72"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sz w:val="8"/>
              </w:rPr>
            </w:pPr>
          </w:p>
          <w:p w14:paraId="1261EB30" w14:textId="77777777"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rPr>
            </w:pPr>
            <w:r w:rsidRPr="00183E65">
              <w:rPr>
                <w:rFonts w:ascii="Arial Nova Light" w:hAnsi="Arial Nova Light"/>
                <w:b/>
              </w:rPr>
              <w:t>Nom prénom</w:t>
            </w:r>
            <w:r w:rsidRPr="00183E65">
              <w:rPr>
                <w:rFonts w:ascii="Arial Nova Light" w:hAnsi="Arial Nova Light"/>
              </w:rPr>
              <w:t xml:space="preserve"> : </w:t>
            </w:r>
            <w:sdt>
              <w:sdtPr>
                <w:rPr>
                  <w:rFonts w:ascii="Arial Nova Light" w:hAnsi="Arial Nova Light"/>
                  <w:b/>
                </w:rPr>
                <w:id w:val="1899929960"/>
                <w:placeholder>
                  <w:docPart w:val="CED6E3EA614A4473A1AECDB9EF85E74C"/>
                </w:placeholder>
                <w:showingPlcHdr/>
                <w:text/>
              </w:sdtPr>
              <w:sdtEndPr/>
              <w:sdtContent>
                <w:r w:rsidRPr="00183E65">
                  <w:rPr>
                    <w:rStyle w:val="Textedelespacerserv"/>
                    <w:rFonts w:ascii="Arial Nova Light" w:hAnsi="Arial Nova Light"/>
                    <w:sz w:val="20"/>
                    <w:szCs w:val="20"/>
                  </w:rPr>
                  <w:t>Cliquez ou appuyez ici pour entrer du texte.</w:t>
                </w:r>
              </w:sdtContent>
            </w:sdt>
          </w:p>
          <w:p w14:paraId="2D84ED0E" w14:textId="1AC452C0" w:rsidR="00550D9E" w:rsidRPr="00634B72" w:rsidRDefault="00550D9E"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bCs/>
              </w:rPr>
            </w:pPr>
            <w:r>
              <w:rPr>
                <w:rFonts w:ascii="Arial Nova Light" w:hAnsi="Arial Nova Light"/>
                <w:b/>
                <w:bCs/>
              </w:rPr>
              <w:t xml:space="preserve">Fonction : </w:t>
            </w:r>
            <w:sdt>
              <w:sdtPr>
                <w:rPr>
                  <w:rFonts w:ascii="Arial Nova Light" w:hAnsi="Arial Nova Light"/>
                </w:rPr>
                <w:id w:val="-197401269"/>
                <w:placeholder>
                  <w:docPart w:val="801BD451EFFC41DEBF5F385FB67A880A"/>
                </w:placeholder>
                <w:showingPlcHdr/>
                <w:text/>
              </w:sdtPr>
              <w:sdtEndPr/>
              <w:sdtContent>
                <w:r w:rsidR="00634B72" w:rsidRPr="00183E65">
                  <w:rPr>
                    <w:rStyle w:val="Textedelespacerserv"/>
                    <w:rFonts w:ascii="Arial Nova Light" w:hAnsi="Arial Nova Light"/>
                    <w:sz w:val="20"/>
                    <w:szCs w:val="20"/>
                  </w:rPr>
                  <w:t>Cliquez ou appuyez ici pour entrer du texte.</w:t>
                </w:r>
              </w:sdtContent>
            </w:sdt>
          </w:p>
          <w:p w14:paraId="518855E5" w14:textId="7A230BB4"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183E65">
              <w:rPr>
                <w:rFonts w:ascii="Arial Nova Light" w:hAnsi="Arial Nova Light"/>
                <w:b/>
              </w:rPr>
              <w:t>Mail</w:t>
            </w:r>
            <w:r w:rsidRPr="00183E65">
              <w:rPr>
                <w:rFonts w:ascii="Arial Nova Light" w:hAnsi="Arial Nova Light"/>
              </w:rPr>
              <w:t xml:space="preserve"> : </w:t>
            </w:r>
            <w:sdt>
              <w:sdtPr>
                <w:rPr>
                  <w:rFonts w:ascii="Arial Nova Light" w:hAnsi="Arial Nova Light"/>
                  <w:b/>
                </w:rPr>
                <w:id w:val="-464429956"/>
                <w:placeholder>
                  <w:docPart w:val="D9E73DEB886A4DF7A2BAAC24803386F9"/>
                </w:placeholder>
                <w:showingPlcHdr/>
                <w:text/>
              </w:sdtPr>
              <w:sdtEndPr/>
              <w:sdtContent>
                <w:r w:rsidRPr="00183E65">
                  <w:rPr>
                    <w:rStyle w:val="Textedelespacerserv"/>
                    <w:rFonts w:ascii="Arial Nova Light" w:hAnsi="Arial Nova Light"/>
                  </w:rPr>
                  <w:t>Cliquez ou appuyez ici pour entrer du texte.</w:t>
                </w:r>
              </w:sdtContent>
            </w:sdt>
          </w:p>
          <w:p w14:paraId="138EE75D" w14:textId="4CACB1EE"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183E65">
              <w:rPr>
                <w:rFonts w:ascii="Arial Nova Light" w:hAnsi="Arial Nova Light"/>
                <w:b/>
              </w:rPr>
              <w:t>Tél </w:t>
            </w:r>
            <w:r w:rsidRPr="00183E65">
              <w:rPr>
                <w:rFonts w:ascii="Arial Nova Light" w:hAnsi="Arial Nova Light"/>
              </w:rPr>
              <w:t xml:space="preserve">: </w:t>
            </w:r>
            <w:sdt>
              <w:sdtPr>
                <w:rPr>
                  <w:rFonts w:ascii="Arial Nova Light" w:hAnsi="Arial Nova Light"/>
                  <w:b/>
                </w:rPr>
                <w:id w:val="-56401288"/>
                <w:placeholder>
                  <w:docPart w:val="DD5A55DCAFAE43469F0B9B66C8A5F592"/>
                </w:placeholder>
                <w:showingPlcHdr/>
                <w:text/>
              </w:sdtPr>
              <w:sdtEndPr/>
              <w:sdtContent>
                <w:r w:rsidRPr="00183E65">
                  <w:rPr>
                    <w:rStyle w:val="Textedelespacerserv"/>
                    <w:rFonts w:ascii="Arial Nova Light" w:hAnsi="Arial Nova Light"/>
                  </w:rPr>
                  <w:t>Cliquez ou appuyez ici pour entrer du texte.</w:t>
                </w:r>
              </w:sdtContent>
            </w:sdt>
          </w:p>
        </w:tc>
      </w:tr>
    </w:tbl>
    <w:p w14:paraId="304212D7" w14:textId="199C5B2A" w:rsidR="005D5905" w:rsidRPr="00183E65" w:rsidRDefault="00BA01A1" w:rsidP="00753BBF">
      <w:pPr>
        <w:pStyle w:val="Titre3"/>
        <w:spacing w:line="360" w:lineRule="auto"/>
      </w:pPr>
      <w:bookmarkStart w:id="19" w:name="_Toc20153236"/>
      <w:bookmarkStart w:id="20" w:name="_Toc67307394"/>
      <w:r w:rsidRPr="00183E65">
        <w:t>Choix de l’o</w:t>
      </w:r>
      <w:r w:rsidR="005D5905" w:rsidRPr="00183E65">
        <w:t>rganisme d’audit</w:t>
      </w:r>
      <w:bookmarkEnd w:id="19"/>
      <w:bookmarkEnd w:id="20"/>
      <w:r w:rsidR="000D1841" w:rsidRPr="00183E65">
        <w:t>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A01A1" w:rsidRPr="00183E65" w14:paraId="62836F81" w14:textId="1DCDF375" w:rsidTr="00F96D28">
        <w:trPr>
          <w:jc w:val="center"/>
        </w:trPr>
        <w:tc>
          <w:tcPr>
            <w:tcW w:w="3964" w:type="dxa"/>
            <w:tcBorders>
              <w:bottom w:val="single" w:sz="4" w:space="0" w:color="auto"/>
            </w:tcBorders>
            <w:shd w:val="clear" w:color="auto" w:fill="C0F1FE" w:themeFill="accent1" w:themeFillTint="33"/>
            <w:vAlign w:val="center"/>
          </w:tcPr>
          <w:p w14:paraId="6211DE20" w14:textId="04805590" w:rsidR="00BA01A1" w:rsidRPr="00183E65" w:rsidRDefault="00F96D28" w:rsidP="00753BBF">
            <w:pPr>
              <w:spacing w:before="120" w:after="120" w:line="360" w:lineRule="auto"/>
              <w:jc w:val="center"/>
              <w:rPr>
                <w:rFonts w:ascii="Arial Nova Light" w:hAnsi="Arial Nova Light"/>
                <w:b/>
                <w:color w:val="auto"/>
              </w:rPr>
            </w:pPr>
            <w:bookmarkStart w:id="21" w:name="_Hlk20900905"/>
            <w:r w:rsidRPr="00183E65">
              <w:rPr>
                <w:rFonts w:ascii="Arial Nova Light" w:hAnsi="Arial Nova Light"/>
                <w:b/>
                <w:color w:val="auto"/>
              </w:rPr>
              <w:t>ORGANISME D’AUDIT</w:t>
            </w:r>
          </w:p>
        </w:tc>
        <w:tc>
          <w:tcPr>
            <w:tcW w:w="5098" w:type="dxa"/>
            <w:tcBorders>
              <w:bottom w:val="single" w:sz="4" w:space="0" w:color="auto"/>
            </w:tcBorders>
            <w:shd w:val="clear" w:color="auto" w:fill="C0F1FE" w:themeFill="accent1" w:themeFillTint="33"/>
            <w:vAlign w:val="center"/>
          </w:tcPr>
          <w:p w14:paraId="010183CF" w14:textId="3E790CE5" w:rsidR="00BA01A1" w:rsidRPr="00183E65" w:rsidRDefault="00F96D28" w:rsidP="00753BBF">
            <w:pPr>
              <w:spacing w:before="120" w:after="120" w:line="360" w:lineRule="auto"/>
              <w:jc w:val="center"/>
              <w:rPr>
                <w:rFonts w:ascii="Arial Nova Light" w:hAnsi="Arial Nova Light"/>
                <w:b/>
                <w:color w:val="auto"/>
              </w:rPr>
            </w:pPr>
            <w:r w:rsidRPr="00183E65">
              <w:rPr>
                <w:rFonts w:ascii="Arial Nova Light" w:hAnsi="Arial Nova Light"/>
                <w:b/>
                <w:color w:val="auto"/>
              </w:rPr>
              <w:t>CONTACT PRINCIPAL</w:t>
            </w:r>
          </w:p>
        </w:tc>
      </w:tr>
      <w:tr w:rsidR="00BA01A1" w:rsidRPr="00183E65" w14:paraId="00B1FD8D" w14:textId="322A476F" w:rsidTr="007A3BB1">
        <w:trPr>
          <w:jc w:val="center"/>
        </w:trPr>
        <w:tc>
          <w:tcPr>
            <w:tcW w:w="3964" w:type="dxa"/>
            <w:tcBorders>
              <w:top w:val="single" w:sz="4" w:space="0" w:color="auto"/>
              <w:left w:val="single" w:sz="4" w:space="0" w:color="auto"/>
              <w:bottom w:val="nil"/>
              <w:right w:val="single" w:sz="4" w:space="0" w:color="auto"/>
            </w:tcBorders>
            <w:vAlign w:val="center"/>
          </w:tcPr>
          <w:p w14:paraId="7072D714" w14:textId="70E574F5" w:rsidR="00BA01A1" w:rsidRPr="00183E65" w:rsidRDefault="006C0A25" w:rsidP="00753BBF">
            <w:pPr>
              <w:pStyle w:val="Paragraphedeliste"/>
              <w:spacing w:line="360" w:lineRule="auto"/>
              <w:ind w:left="176"/>
              <w:jc w:val="left"/>
              <w:rPr>
                <w:rFonts w:ascii="Arial Nova Light" w:hAnsi="Arial Nova Light"/>
              </w:rPr>
            </w:pPr>
            <w:sdt>
              <w:sdtPr>
                <w:rPr>
                  <w:rFonts w:ascii="Arial Nova Light" w:hAnsi="Arial Nova Light"/>
                </w:rPr>
                <w:id w:val="-404535176"/>
                <w14:checkbox>
                  <w14:checked w14:val="0"/>
                  <w14:checkedState w14:val="2612" w14:font="MS Gothic"/>
                  <w14:uncheckedState w14:val="2610" w14:font="MS Gothic"/>
                </w14:checkbox>
              </w:sdtPr>
              <w:sdtEndPr/>
              <w:sdtContent>
                <w:r w:rsidR="002D1AA8" w:rsidRPr="00183E65">
                  <w:rPr>
                    <w:rFonts w:ascii="Segoe UI Symbol" w:eastAsia="MS Gothic" w:hAnsi="Segoe UI Symbol" w:cs="Segoe UI Symbol"/>
                  </w:rPr>
                  <w:t>☐</w:t>
                </w:r>
              </w:sdtContent>
            </w:sdt>
            <w:r w:rsidR="00BA01A1" w:rsidRPr="00183E65">
              <w:rPr>
                <w:rFonts w:ascii="Arial Nova Light" w:hAnsi="Arial Nova Light"/>
              </w:rPr>
              <w:t xml:space="preserve"> AFNOR Certifications</w:t>
            </w:r>
          </w:p>
        </w:tc>
        <w:tc>
          <w:tcPr>
            <w:tcW w:w="5098" w:type="dxa"/>
            <w:tcBorders>
              <w:top w:val="single" w:sz="4" w:space="0" w:color="auto"/>
              <w:left w:val="single" w:sz="4" w:space="0" w:color="auto"/>
              <w:bottom w:val="nil"/>
              <w:right w:val="single" w:sz="4" w:space="0" w:color="auto"/>
            </w:tcBorders>
            <w:vAlign w:val="center"/>
          </w:tcPr>
          <w:p w14:paraId="1B033FC0" w14:textId="305F3AC6" w:rsidR="00BA01A1" w:rsidRPr="00183E65" w:rsidRDefault="00A24EC5" w:rsidP="000D1841">
            <w:pPr>
              <w:pStyle w:val="Paragraphedeliste"/>
              <w:spacing w:line="360" w:lineRule="auto"/>
              <w:ind w:left="259"/>
              <w:jc w:val="left"/>
              <w:rPr>
                <w:rFonts w:ascii="Arial Nova Light" w:hAnsi="Arial Nova Light"/>
              </w:rPr>
            </w:pPr>
            <w:r w:rsidRPr="00183E65">
              <w:rPr>
                <w:rFonts w:ascii="Arial Nova Light" w:hAnsi="Arial Nova Light"/>
                <w:b/>
              </w:rPr>
              <w:t>Nom Prénom</w:t>
            </w:r>
            <w:r w:rsidR="007A3BB1" w:rsidRPr="00183E65">
              <w:rPr>
                <w:rFonts w:ascii="Arial Nova Light" w:hAnsi="Arial Nova Light"/>
                <w:b/>
              </w:rPr>
              <w:t xml:space="preserve"> : </w:t>
            </w:r>
            <w:sdt>
              <w:sdtPr>
                <w:rPr>
                  <w:rFonts w:ascii="Arial Nova Light" w:hAnsi="Arial Nova Light"/>
                  <w:b/>
                </w:rPr>
                <w:id w:val="937944798"/>
                <w:placeholder>
                  <w:docPart w:val="01DB1BD1E8374C8D91BB1C2F58A887A6"/>
                </w:placeholder>
                <w:showingPlcHdr/>
                <w:text/>
              </w:sdtPr>
              <w:sdtEndPr/>
              <w:sdtContent>
                <w:r w:rsidR="002B4A09" w:rsidRPr="00183E65">
                  <w:rPr>
                    <w:rStyle w:val="Textedelespacerserv"/>
                    <w:rFonts w:ascii="Arial Nova Light" w:hAnsi="Arial Nova Light"/>
                    <w:sz w:val="20"/>
                    <w:szCs w:val="20"/>
                  </w:rPr>
                  <w:t>Cliquez ou appuyez ici pour entrer du texte.</w:t>
                </w:r>
              </w:sdtContent>
            </w:sdt>
          </w:p>
        </w:tc>
      </w:tr>
      <w:tr w:rsidR="00BA01A1" w:rsidRPr="00183E65" w14:paraId="60918EC8" w14:textId="77777777" w:rsidTr="002D5304">
        <w:trPr>
          <w:trHeight w:val="227"/>
          <w:jc w:val="center"/>
        </w:trPr>
        <w:tc>
          <w:tcPr>
            <w:tcW w:w="3964" w:type="dxa"/>
            <w:tcBorders>
              <w:top w:val="nil"/>
              <w:left w:val="single" w:sz="4" w:space="0" w:color="auto"/>
              <w:bottom w:val="nil"/>
              <w:right w:val="single" w:sz="4" w:space="0" w:color="auto"/>
            </w:tcBorders>
            <w:vAlign w:val="center"/>
          </w:tcPr>
          <w:p w14:paraId="6C16D432" w14:textId="2B2DB92D" w:rsidR="00BA01A1" w:rsidRPr="00183E65" w:rsidRDefault="006C0A25" w:rsidP="00753BBF">
            <w:pPr>
              <w:pStyle w:val="Paragraphedeliste"/>
              <w:spacing w:line="360" w:lineRule="auto"/>
              <w:ind w:left="176"/>
              <w:jc w:val="left"/>
              <w:rPr>
                <w:rFonts w:ascii="Arial Nova Light" w:hAnsi="Arial Nova Light"/>
              </w:rPr>
            </w:pPr>
            <w:sdt>
              <w:sdtPr>
                <w:rPr>
                  <w:rFonts w:ascii="Arial Nova Light" w:hAnsi="Arial Nova Light"/>
                </w:rPr>
                <w:id w:val="-2014527353"/>
                <w14:checkbox>
                  <w14:checked w14:val="0"/>
                  <w14:checkedState w14:val="2612" w14:font="MS Gothic"/>
                  <w14:uncheckedState w14:val="2610" w14:font="MS Gothic"/>
                </w14:checkbox>
              </w:sdtPr>
              <w:sdtEndPr/>
              <w:sdtContent>
                <w:r w:rsidR="00E6147B" w:rsidRPr="00183E65">
                  <w:rPr>
                    <w:rFonts w:ascii="Segoe UI Symbol" w:eastAsia="MS Gothic" w:hAnsi="Segoe UI Symbol" w:cs="Segoe UI Symbol"/>
                  </w:rPr>
                  <w:t>☐</w:t>
                </w:r>
              </w:sdtContent>
            </w:sdt>
            <w:r w:rsidR="00BA01A1" w:rsidRPr="00183E65">
              <w:rPr>
                <w:rFonts w:ascii="Arial Nova Light" w:hAnsi="Arial Nova Light"/>
              </w:rPr>
              <w:t xml:space="preserve"> Bureau Veritas</w:t>
            </w:r>
          </w:p>
        </w:tc>
        <w:tc>
          <w:tcPr>
            <w:tcW w:w="5098" w:type="dxa"/>
            <w:tcBorders>
              <w:top w:val="nil"/>
              <w:left w:val="single" w:sz="4" w:space="0" w:color="auto"/>
              <w:bottom w:val="nil"/>
              <w:right w:val="single" w:sz="4" w:space="0" w:color="auto"/>
            </w:tcBorders>
            <w:vAlign w:val="center"/>
          </w:tcPr>
          <w:p w14:paraId="42D7818B" w14:textId="71E816B0" w:rsidR="00BA01A1" w:rsidRPr="00183E65" w:rsidRDefault="007A3BB1" w:rsidP="000D1841">
            <w:pPr>
              <w:pStyle w:val="Paragraphedeliste"/>
              <w:spacing w:line="360" w:lineRule="auto"/>
              <w:ind w:left="259"/>
              <w:jc w:val="left"/>
              <w:rPr>
                <w:rFonts w:ascii="Arial Nova Light" w:hAnsi="Arial Nova Light"/>
                <w:b/>
              </w:rPr>
            </w:pPr>
            <w:r w:rsidRPr="00183E65">
              <w:rPr>
                <w:rFonts w:ascii="Arial Nova Light" w:hAnsi="Arial Nova Light"/>
                <w:b/>
              </w:rPr>
              <w:t xml:space="preserve">Mail : </w:t>
            </w:r>
            <w:sdt>
              <w:sdtPr>
                <w:rPr>
                  <w:rFonts w:ascii="Arial Nova Light" w:hAnsi="Arial Nova Light"/>
                  <w:b/>
                </w:rPr>
                <w:id w:val="-2023621685"/>
                <w:placeholder>
                  <w:docPart w:val="67624CD9E6124043A705875FE99F0191"/>
                </w:placeholder>
                <w:showingPlcHdr/>
                <w:text/>
              </w:sdtPr>
              <w:sdtEndPr/>
              <w:sdtContent>
                <w:r w:rsidR="00E6147B" w:rsidRPr="00183E65">
                  <w:rPr>
                    <w:rStyle w:val="Textedelespacerserv"/>
                    <w:rFonts w:ascii="Arial Nova Light" w:hAnsi="Arial Nova Light"/>
                    <w:sz w:val="20"/>
                    <w:szCs w:val="20"/>
                  </w:rPr>
                  <w:t>Cliquez ou appuyez ici pour entrer du texte.</w:t>
                </w:r>
              </w:sdtContent>
            </w:sdt>
          </w:p>
        </w:tc>
      </w:tr>
      <w:tr w:rsidR="00BA01A1" w:rsidRPr="00183E65" w14:paraId="538CE064" w14:textId="77777777" w:rsidTr="002D5304">
        <w:trPr>
          <w:trHeight w:val="216"/>
          <w:jc w:val="center"/>
        </w:trPr>
        <w:tc>
          <w:tcPr>
            <w:tcW w:w="3964" w:type="dxa"/>
            <w:tcBorders>
              <w:top w:val="nil"/>
              <w:left w:val="single" w:sz="4" w:space="0" w:color="auto"/>
              <w:bottom w:val="nil"/>
              <w:right w:val="single" w:sz="4" w:space="0" w:color="auto"/>
            </w:tcBorders>
            <w:vAlign w:val="center"/>
          </w:tcPr>
          <w:p w14:paraId="1D67E2B7" w14:textId="55D0D7C3" w:rsidR="00BA01A1" w:rsidRPr="00183E65" w:rsidRDefault="006C0A25" w:rsidP="00753BBF">
            <w:pPr>
              <w:pStyle w:val="Paragraphedeliste"/>
              <w:spacing w:line="360" w:lineRule="auto"/>
              <w:ind w:left="176"/>
              <w:jc w:val="left"/>
              <w:rPr>
                <w:rFonts w:ascii="Arial Nova Light" w:hAnsi="Arial Nova Light"/>
              </w:rPr>
            </w:pPr>
            <w:sdt>
              <w:sdtPr>
                <w:rPr>
                  <w:rFonts w:ascii="Arial Nova Light" w:hAnsi="Arial Nova Light"/>
                </w:rPr>
                <w:id w:val="1327326423"/>
                <w14:checkbox>
                  <w14:checked w14:val="0"/>
                  <w14:checkedState w14:val="2612" w14:font="MS Gothic"/>
                  <w14:uncheckedState w14:val="2610" w14:font="MS Gothic"/>
                </w14:checkbox>
              </w:sdtPr>
              <w:sdtEndPr/>
              <w:sdtContent>
                <w:r w:rsidR="00BA01A1" w:rsidRPr="00183E65">
                  <w:rPr>
                    <w:rFonts w:ascii="Segoe UI Symbol" w:eastAsia="MS Gothic" w:hAnsi="Segoe UI Symbol" w:cs="Segoe UI Symbol"/>
                  </w:rPr>
                  <w:t>☐</w:t>
                </w:r>
              </w:sdtContent>
            </w:sdt>
            <w:r w:rsidR="00BA01A1" w:rsidRPr="00183E65">
              <w:rPr>
                <w:rFonts w:ascii="Arial Nova Light" w:hAnsi="Arial Nova Light"/>
              </w:rPr>
              <w:t xml:space="preserve"> SGS</w:t>
            </w:r>
          </w:p>
        </w:tc>
        <w:tc>
          <w:tcPr>
            <w:tcW w:w="5098" w:type="dxa"/>
            <w:tcBorders>
              <w:top w:val="nil"/>
              <w:left w:val="single" w:sz="4" w:space="0" w:color="auto"/>
              <w:bottom w:val="nil"/>
              <w:right w:val="single" w:sz="4" w:space="0" w:color="auto"/>
            </w:tcBorders>
            <w:vAlign w:val="center"/>
          </w:tcPr>
          <w:p w14:paraId="35713862" w14:textId="116DF2FF" w:rsidR="00BA01A1" w:rsidRPr="00183E65" w:rsidRDefault="007A3BB1" w:rsidP="000D1841">
            <w:pPr>
              <w:pStyle w:val="Paragraphedeliste"/>
              <w:spacing w:line="360" w:lineRule="auto"/>
              <w:ind w:left="259"/>
              <w:jc w:val="left"/>
              <w:rPr>
                <w:rFonts w:ascii="Arial Nova Light" w:hAnsi="Arial Nova Light"/>
              </w:rPr>
            </w:pPr>
            <w:r w:rsidRPr="00183E65">
              <w:rPr>
                <w:rFonts w:ascii="Arial Nova Light" w:hAnsi="Arial Nova Light"/>
                <w:b/>
              </w:rPr>
              <w:t xml:space="preserve">Tél : </w:t>
            </w:r>
            <w:sdt>
              <w:sdtPr>
                <w:rPr>
                  <w:rFonts w:ascii="Arial Nova Light" w:hAnsi="Arial Nova Light"/>
                  <w:b/>
                </w:rPr>
                <w:id w:val="803353541"/>
                <w:placeholder>
                  <w:docPart w:val="90863A5D6B7B41C49760C8D3A36A880E"/>
                </w:placeholder>
                <w:showingPlcHdr/>
                <w:text/>
              </w:sdtPr>
              <w:sdtEndPr/>
              <w:sdtContent>
                <w:r w:rsidR="002B4A09" w:rsidRPr="00183E65">
                  <w:rPr>
                    <w:rStyle w:val="Textedelespacerserv"/>
                    <w:rFonts w:ascii="Arial Nova Light" w:hAnsi="Arial Nova Light"/>
                    <w:sz w:val="20"/>
                    <w:szCs w:val="20"/>
                  </w:rPr>
                  <w:t>Cliquez ou appuyez ici pour entrer du texte.</w:t>
                </w:r>
              </w:sdtContent>
            </w:sdt>
          </w:p>
        </w:tc>
      </w:tr>
      <w:tr w:rsidR="00BA01A1" w:rsidRPr="00183E65" w14:paraId="1F02713E" w14:textId="77777777" w:rsidTr="007A3BB1">
        <w:trPr>
          <w:jc w:val="center"/>
        </w:trPr>
        <w:tc>
          <w:tcPr>
            <w:tcW w:w="3964" w:type="dxa"/>
            <w:tcBorders>
              <w:top w:val="nil"/>
              <w:left w:val="single" w:sz="4" w:space="0" w:color="auto"/>
              <w:bottom w:val="single" w:sz="4" w:space="0" w:color="auto"/>
              <w:right w:val="single" w:sz="4" w:space="0" w:color="auto"/>
            </w:tcBorders>
            <w:vAlign w:val="center"/>
          </w:tcPr>
          <w:p w14:paraId="39CFD458" w14:textId="77777777" w:rsidR="007A3BB1" w:rsidRPr="00183E65" w:rsidRDefault="006C0A25" w:rsidP="00753BBF">
            <w:pPr>
              <w:pStyle w:val="Paragraphedeliste"/>
              <w:spacing w:line="360" w:lineRule="auto"/>
              <w:ind w:left="176"/>
              <w:jc w:val="left"/>
              <w:rPr>
                <w:rFonts w:ascii="Arial Nova Light" w:hAnsi="Arial Nova Light"/>
              </w:rPr>
            </w:pPr>
            <w:sdt>
              <w:sdtPr>
                <w:rPr>
                  <w:rFonts w:ascii="Arial Nova Light" w:hAnsi="Arial Nova Light"/>
                </w:rPr>
                <w:id w:val="-518159891"/>
                <w14:checkbox>
                  <w14:checked w14:val="0"/>
                  <w14:checkedState w14:val="2612" w14:font="MS Gothic"/>
                  <w14:uncheckedState w14:val="2610" w14:font="MS Gothic"/>
                </w14:checkbox>
              </w:sdtPr>
              <w:sdtEndPr/>
              <w:sdtContent>
                <w:r w:rsidR="00BA01A1" w:rsidRPr="00183E65">
                  <w:rPr>
                    <w:rFonts w:ascii="Segoe UI Symbol" w:eastAsia="MS Gothic" w:hAnsi="Segoe UI Symbol" w:cs="Segoe UI Symbol"/>
                  </w:rPr>
                  <w:t>☐</w:t>
                </w:r>
              </w:sdtContent>
            </w:sdt>
            <w:r w:rsidR="00BA01A1" w:rsidRPr="00183E65">
              <w:rPr>
                <w:rFonts w:ascii="Arial Nova Light" w:hAnsi="Arial Nova Light"/>
              </w:rPr>
              <w:t xml:space="preserve"> Autre (préciser) : </w:t>
            </w:r>
          </w:p>
          <w:p w14:paraId="21E0563F" w14:textId="78038345" w:rsidR="00BA01A1" w:rsidRPr="00183E65" w:rsidRDefault="00BA01A1" w:rsidP="00753BBF">
            <w:pPr>
              <w:pStyle w:val="Paragraphedeliste"/>
              <w:spacing w:line="360" w:lineRule="auto"/>
              <w:ind w:left="176"/>
              <w:jc w:val="left"/>
              <w:rPr>
                <w:rFonts w:ascii="Arial Nova Light" w:hAnsi="Arial Nova Light"/>
              </w:rPr>
            </w:pPr>
            <w:r w:rsidRPr="00183E65">
              <w:rPr>
                <w:rFonts w:ascii="Arial Nova Light" w:hAnsi="Arial Nova Light"/>
              </w:rPr>
              <w:t xml:space="preserve"> </w:t>
            </w:r>
            <w:sdt>
              <w:sdtPr>
                <w:rPr>
                  <w:rFonts w:ascii="Arial Nova Light" w:hAnsi="Arial Nova Light"/>
                  <w:b/>
                </w:rPr>
                <w:id w:val="-1410452900"/>
                <w:placeholder>
                  <w:docPart w:val="37A77BCB9B1F40D8989361E4B206A5EC"/>
                </w:placeholder>
                <w:showingPlcHdr/>
                <w:text/>
              </w:sdtPr>
              <w:sdtEndPr/>
              <w:sdtContent>
                <w:r w:rsidR="002B4A09" w:rsidRPr="00183E65">
                  <w:rPr>
                    <w:rStyle w:val="Textedelespacerserv"/>
                    <w:rFonts w:ascii="Arial Nova Light" w:hAnsi="Arial Nova Light"/>
                    <w:sz w:val="20"/>
                    <w:szCs w:val="20"/>
                  </w:rPr>
                  <w:t>Cliquez ou appuyez ici pour entrer du texte.</w:t>
                </w:r>
              </w:sdtContent>
            </w:sdt>
            <w:r w:rsidRPr="00183E65">
              <w:rPr>
                <w:rFonts w:ascii="Arial Nova Light" w:hAnsi="Arial Nova Light"/>
              </w:rPr>
              <w:t>.</w:t>
            </w:r>
          </w:p>
        </w:tc>
        <w:tc>
          <w:tcPr>
            <w:tcW w:w="5098" w:type="dxa"/>
            <w:tcBorders>
              <w:top w:val="nil"/>
              <w:left w:val="single" w:sz="4" w:space="0" w:color="auto"/>
              <w:bottom w:val="single" w:sz="4" w:space="0" w:color="auto"/>
              <w:right w:val="single" w:sz="4" w:space="0" w:color="auto"/>
            </w:tcBorders>
            <w:vAlign w:val="center"/>
          </w:tcPr>
          <w:p w14:paraId="36596848" w14:textId="420FECFD" w:rsidR="00BA01A1" w:rsidRPr="00183E65" w:rsidRDefault="00BA01A1" w:rsidP="00753BBF">
            <w:pPr>
              <w:pStyle w:val="Paragraphedeliste"/>
              <w:spacing w:line="360" w:lineRule="auto"/>
              <w:ind w:left="259"/>
              <w:jc w:val="left"/>
              <w:rPr>
                <w:rFonts w:ascii="Arial Nova Light" w:hAnsi="Arial Nova Light"/>
              </w:rPr>
            </w:pPr>
          </w:p>
        </w:tc>
      </w:tr>
    </w:tbl>
    <w:p w14:paraId="3E480E4D" w14:textId="0DF9EB9F" w:rsidR="00411379" w:rsidRPr="00183E65" w:rsidRDefault="00411379" w:rsidP="00411379">
      <w:pPr>
        <w:pStyle w:val="Titre2"/>
        <w:numPr>
          <w:ilvl w:val="1"/>
          <w:numId w:val="17"/>
        </w:numPr>
        <w:rPr>
          <w:rFonts w:ascii="Arial Nova Light" w:hAnsi="Arial Nova Light"/>
          <w:sz w:val="32"/>
        </w:rPr>
      </w:pPr>
      <w:bookmarkStart w:id="22" w:name="_Toc67307395"/>
      <w:bookmarkEnd w:id="21"/>
      <w:r w:rsidRPr="00183E65">
        <w:rPr>
          <w:rFonts w:ascii="Arial Nova Light" w:hAnsi="Arial Nova Light"/>
          <w:sz w:val="28"/>
        </w:rPr>
        <w:lastRenderedPageBreak/>
        <w:t>Eléments de recevabilité (à remplir par le candidat)</w:t>
      </w:r>
      <w:bookmarkEnd w:id="22"/>
    </w:p>
    <w:p w14:paraId="1B3E40C9" w14:textId="77777777" w:rsidR="00411379" w:rsidRPr="00183E65" w:rsidRDefault="00411379" w:rsidP="00411379"/>
    <w:p w14:paraId="4C2425AE" w14:textId="0151F959" w:rsidR="00C30E2D" w:rsidRPr="00183E65" w:rsidRDefault="00C30E2D" w:rsidP="00C30E2D">
      <w:pPr>
        <w:pStyle w:val="Titre3"/>
        <w:rPr>
          <w:sz w:val="28"/>
        </w:rPr>
      </w:pPr>
      <w:bookmarkStart w:id="23" w:name="_Toc20153242"/>
      <w:bookmarkStart w:id="24" w:name="_Toc67307396"/>
      <w:bookmarkStart w:id="25" w:name="_Ref68014116"/>
      <w:r w:rsidRPr="00183E65">
        <w:rPr>
          <w:sz w:val="28"/>
        </w:rPr>
        <w:t>Modèle de lettre de candidature au label Qualimétha</w:t>
      </w:r>
      <w:bookmarkEnd w:id="23"/>
      <w:r w:rsidRPr="00183E65">
        <w:rPr>
          <w:sz w:val="28"/>
        </w:rPr>
        <w:t>® (critère R</w:t>
      </w:r>
      <w:r w:rsidR="00AA298A" w:rsidRPr="00183E65">
        <w:rPr>
          <w:sz w:val="28"/>
        </w:rPr>
        <w:t>6</w:t>
      </w:r>
      <w:r w:rsidRPr="00183E65">
        <w:rPr>
          <w:sz w:val="28"/>
        </w:rPr>
        <w:t>)</w:t>
      </w:r>
      <w:bookmarkEnd w:id="24"/>
      <w:bookmarkEnd w:id="25"/>
    </w:p>
    <w:p w14:paraId="2DF0C83D" w14:textId="77777777" w:rsidR="00C30E2D" w:rsidRPr="00183E65" w:rsidRDefault="00C30E2D" w:rsidP="00C30E2D">
      <w:pPr>
        <w:spacing w:line="360" w:lineRule="auto"/>
        <w:rPr>
          <w:rFonts w:ascii="Arial Nova Light" w:hAnsi="Arial Nova Light"/>
        </w:rPr>
      </w:pPr>
    </w:p>
    <w:p w14:paraId="21C66BC4" w14:textId="6F9B253F" w:rsidR="00C30E2D" w:rsidRPr="00183E65" w:rsidRDefault="00C30E2D" w:rsidP="00C30E2D">
      <w:pPr>
        <w:spacing w:line="360" w:lineRule="auto"/>
        <w:rPr>
          <w:rFonts w:ascii="Arial Nova Light" w:hAnsi="Arial Nova Light"/>
        </w:rPr>
      </w:pPr>
      <w:r w:rsidRPr="00183E65">
        <w:rPr>
          <w:rFonts w:ascii="Arial Nova Light" w:hAnsi="Arial Nova Light"/>
        </w:rPr>
        <w:t xml:space="preserve">En-tête Entreprise </w:t>
      </w:r>
    </w:p>
    <w:p w14:paraId="5420F2BA"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Date : le …. / ……/  ..…</w:t>
      </w:r>
      <w:r w:rsidRPr="00183E65">
        <w:rPr>
          <w:rFonts w:ascii="Arial Nova Light" w:hAnsi="Arial Nova Light"/>
        </w:rPr>
        <w:tab/>
      </w:r>
      <w:proofErr w:type="gramStart"/>
      <w:r w:rsidRPr="00183E65">
        <w:rPr>
          <w:rFonts w:ascii="Arial Nova Light" w:hAnsi="Arial Nova Light"/>
        </w:rPr>
        <w:t>.A</w:t>
      </w:r>
      <w:proofErr w:type="gramEnd"/>
      <w:r w:rsidRPr="00183E65">
        <w:rPr>
          <w:rFonts w:ascii="Arial Nova Light" w:hAnsi="Arial Nova Light"/>
        </w:rPr>
        <w:t xml:space="preserve"> ……………</w:t>
      </w:r>
      <w:r w:rsidRPr="00183E65">
        <w:rPr>
          <w:rFonts w:ascii="Arial Nova Light" w:hAnsi="Arial Nova Light"/>
        </w:rPr>
        <w:tab/>
      </w:r>
    </w:p>
    <w:p w14:paraId="0F0CB013" w14:textId="77777777" w:rsidR="00C30E2D" w:rsidRPr="00183E65" w:rsidRDefault="00C30E2D" w:rsidP="00C30E2D">
      <w:pPr>
        <w:spacing w:line="360" w:lineRule="auto"/>
        <w:jc w:val="right"/>
        <w:rPr>
          <w:rFonts w:ascii="Arial Nova Light" w:hAnsi="Arial Nova Light"/>
        </w:rPr>
      </w:pPr>
    </w:p>
    <w:p w14:paraId="767D582E" w14:textId="56B2C7F6" w:rsidR="00C30E2D" w:rsidRPr="00183E65" w:rsidRDefault="00C30E2D" w:rsidP="00C30E2D">
      <w:pPr>
        <w:spacing w:line="360" w:lineRule="auto"/>
        <w:jc w:val="left"/>
        <w:rPr>
          <w:rFonts w:ascii="Arial Nova Light" w:hAnsi="Arial Nova Light"/>
        </w:rPr>
      </w:pPr>
      <w:r w:rsidRPr="00183E65">
        <w:rPr>
          <w:rFonts w:ascii="Arial Nova Light" w:hAnsi="Arial Nova Light"/>
        </w:rPr>
        <w:t xml:space="preserve">A l’attention de </w:t>
      </w:r>
      <w:sdt>
        <w:sdtPr>
          <w:rPr>
            <w:rFonts w:ascii="Arial Nova Light" w:hAnsi="Arial Nova Light"/>
            <w:i/>
          </w:rPr>
          <w:id w:val="-744574821"/>
          <w:placeholder>
            <w:docPart w:val="8B7B25EED68D401198D4386260C54FFC"/>
          </w:placeholder>
          <w:text/>
        </w:sdtPr>
        <w:sdtEndPr/>
        <w:sdtContent>
          <w:r w:rsidRPr="00183E65">
            <w:rPr>
              <w:rFonts w:ascii="Arial Nova Light" w:hAnsi="Arial Nova Light"/>
              <w:i/>
            </w:rPr>
            <w:t>[Nom de l’organisme d’audit sélectionné]</w:t>
          </w:r>
        </w:sdtContent>
      </w:sdt>
    </w:p>
    <w:p w14:paraId="78D1F468" w14:textId="77777777" w:rsidR="00C30E2D" w:rsidRPr="00183E65" w:rsidRDefault="00C30E2D" w:rsidP="00C30E2D">
      <w:pPr>
        <w:spacing w:line="360" w:lineRule="auto"/>
        <w:jc w:val="center"/>
        <w:rPr>
          <w:rFonts w:ascii="Arial Nova Light" w:hAnsi="Arial Nova Light"/>
          <w:b/>
        </w:rPr>
      </w:pPr>
    </w:p>
    <w:p w14:paraId="41ACC802" w14:textId="489AE1B7" w:rsidR="00C30E2D" w:rsidRPr="00183E65" w:rsidRDefault="00C30E2D" w:rsidP="00C30E2D">
      <w:pPr>
        <w:spacing w:line="360" w:lineRule="auto"/>
        <w:jc w:val="center"/>
        <w:rPr>
          <w:rFonts w:ascii="Arial Nova Light" w:hAnsi="Arial Nova Light"/>
          <w:b/>
        </w:rPr>
      </w:pPr>
      <w:r w:rsidRPr="00183E65">
        <w:rPr>
          <w:rFonts w:ascii="Arial Nova Light" w:hAnsi="Arial Nova Light"/>
          <w:b/>
        </w:rPr>
        <w:t xml:space="preserve">Objet : Candidature au label Qualimétha </w:t>
      </w:r>
      <w:r w:rsidRPr="00183E65">
        <w:rPr>
          <w:rFonts w:ascii="Arial Nova Light" w:hAnsi="Arial Nova Light"/>
          <w:b/>
          <w:vertAlign w:val="superscript"/>
        </w:rPr>
        <w:t>®</w:t>
      </w:r>
    </w:p>
    <w:p w14:paraId="1C81D2C4" w14:textId="77777777" w:rsidR="00C30E2D" w:rsidRPr="00183E65" w:rsidRDefault="00C30E2D" w:rsidP="00C30E2D">
      <w:pPr>
        <w:spacing w:line="360" w:lineRule="auto"/>
        <w:rPr>
          <w:rFonts w:ascii="Arial Nova Light" w:hAnsi="Arial Nova Light"/>
        </w:rPr>
      </w:pPr>
    </w:p>
    <w:p w14:paraId="3B7F5B1B" w14:textId="2AE6B42E" w:rsidR="00C30E2D" w:rsidRPr="00183E65" w:rsidRDefault="00C30E2D" w:rsidP="00C30E2D">
      <w:pPr>
        <w:spacing w:line="360" w:lineRule="auto"/>
        <w:rPr>
          <w:rFonts w:ascii="Arial Nova Light" w:hAnsi="Arial Nova Light"/>
          <w:lang w:eastAsia="zh-CN"/>
        </w:rPr>
      </w:pPr>
      <w:r w:rsidRPr="00183E65">
        <w:rPr>
          <w:rFonts w:ascii="Arial Nova Light" w:hAnsi="Arial Nova Light"/>
          <w:lang w:eastAsia="zh-CN"/>
        </w:rPr>
        <w:t>Notre entreprise ou notre organisme, désireuse de marquer son engagement aux valeurs de progrès proposées par le label Qualimétha</w:t>
      </w:r>
      <w:r w:rsidRPr="00183E65">
        <w:rPr>
          <w:rFonts w:ascii="Arial Nova Light" w:hAnsi="Arial Nova Light"/>
          <w:vertAlign w:val="superscript"/>
        </w:rPr>
        <w:t>®</w:t>
      </w:r>
      <w:r w:rsidRPr="00183E65">
        <w:rPr>
          <w:rFonts w:ascii="Arial Nova Light" w:hAnsi="Arial Nova Light"/>
          <w:lang w:eastAsia="zh-CN"/>
        </w:rPr>
        <w:t>, a l’honneur de vous présenter sa candidature à l’obtention du label Qualimétha</w:t>
      </w:r>
      <w:r w:rsidRPr="00183E65">
        <w:rPr>
          <w:rFonts w:ascii="Arial Nova Light" w:hAnsi="Arial Nova Light"/>
          <w:vertAlign w:val="superscript"/>
        </w:rPr>
        <w:t>®</w:t>
      </w:r>
      <w:r w:rsidRPr="00183E65">
        <w:rPr>
          <w:rFonts w:ascii="Arial Nova Light" w:hAnsi="Arial Nova Light"/>
          <w:lang w:eastAsia="zh-CN"/>
        </w:rPr>
        <w:t xml:space="preserve">. Nous souhaiterions obtenir le label pour notre activité de </w:t>
      </w:r>
      <w:sdt>
        <w:sdtPr>
          <w:rPr>
            <w:rFonts w:ascii="Arial Nova Light" w:hAnsi="Arial Nova Light"/>
            <w:i/>
          </w:rPr>
          <w:id w:val="1538847775"/>
          <w:placeholder>
            <w:docPart w:val="7ED945B8ED024345953B8E1C9166726F"/>
          </w:placeholder>
          <w:text/>
        </w:sdtPr>
        <w:sdtEndPr/>
        <w:sdtContent>
          <w:r w:rsidRPr="00183E65">
            <w:rPr>
              <w:rFonts w:ascii="Arial Nova Light" w:hAnsi="Arial Nova Light"/>
              <w:i/>
            </w:rPr>
            <w:t>[compléter la description de(s) l’activité(s) pour laquelle le label est demandé].</w:t>
          </w:r>
        </w:sdtContent>
      </w:sdt>
    </w:p>
    <w:p w14:paraId="1FD6F39A" w14:textId="77777777" w:rsidR="00C30E2D" w:rsidRPr="00183E65" w:rsidRDefault="00C30E2D" w:rsidP="00C30E2D">
      <w:pPr>
        <w:spacing w:line="360" w:lineRule="auto"/>
        <w:rPr>
          <w:rFonts w:ascii="Arial Nova Light" w:hAnsi="Arial Nova Light"/>
          <w:lang w:eastAsia="zh-CN"/>
        </w:rPr>
      </w:pPr>
    </w:p>
    <w:p w14:paraId="144C17CA" w14:textId="77777777" w:rsidR="00C30E2D" w:rsidRPr="00183E65" w:rsidRDefault="00C30E2D" w:rsidP="00C30E2D">
      <w:pPr>
        <w:spacing w:line="360" w:lineRule="auto"/>
        <w:rPr>
          <w:rFonts w:ascii="Arial Nova Light" w:hAnsi="Arial Nova Light"/>
          <w:lang w:eastAsia="zh-CN"/>
        </w:rPr>
      </w:pPr>
      <w:r w:rsidRPr="00183E65">
        <w:rPr>
          <w:rFonts w:ascii="Arial Nova Light" w:hAnsi="Arial Nova Light"/>
          <w:lang w:eastAsia="zh-CN"/>
        </w:rPr>
        <w:t>Vous trouverez ci joint notre dossier de candidature rempli.</w:t>
      </w:r>
    </w:p>
    <w:p w14:paraId="463966BE" w14:textId="77777777" w:rsidR="00C30E2D" w:rsidRPr="00183E65" w:rsidRDefault="00C30E2D" w:rsidP="00C30E2D">
      <w:pPr>
        <w:spacing w:line="360" w:lineRule="auto"/>
        <w:rPr>
          <w:rFonts w:ascii="Arial Nova Light" w:hAnsi="Arial Nova Light"/>
          <w:lang w:eastAsia="zh-CN"/>
        </w:rPr>
      </w:pPr>
    </w:p>
    <w:p w14:paraId="23275001" w14:textId="77777777" w:rsidR="00C30E2D" w:rsidRPr="00183E65" w:rsidRDefault="00C30E2D" w:rsidP="00C30E2D">
      <w:pPr>
        <w:spacing w:line="360" w:lineRule="auto"/>
        <w:rPr>
          <w:rFonts w:ascii="Arial Nova Light" w:hAnsi="Arial Nova Light"/>
        </w:rPr>
      </w:pPr>
      <w:r w:rsidRPr="00183E65">
        <w:rPr>
          <w:rFonts w:ascii="Arial Nova Light" w:hAnsi="Arial Nova Light"/>
          <w:lang w:eastAsia="zh-CN"/>
        </w:rPr>
        <w:t>Restant à votre disposition pour toute information complémentaire, nous vous remercions à l’avance de l’attention que vous porterez à notre candidature.</w:t>
      </w:r>
    </w:p>
    <w:p w14:paraId="36350D0E" w14:textId="77777777" w:rsidR="00C30E2D" w:rsidRPr="00183E65" w:rsidRDefault="00C30E2D" w:rsidP="00C30E2D">
      <w:pPr>
        <w:spacing w:line="360" w:lineRule="auto"/>
        <w:rPr>
          <w:rFonts w:ascii="Arial Nova Light" w:hAnsi="Arial Nova Light"/>
        </w:rPr>
      </w:pPr>
    </w:p>
    <w:p w14:paraId="2C42B1FF" w14:textId="77777777" w:rsidR="00C30E2D" w:rsidRPr="00183E65" w:rsidRDefault="00C30E2D" w:rsidP="00C30E2D">
      <w:pPr>
        <w:spacing w:line="360" w:lineRule="auto"/>
        <w:rPr>
          <w:rFonts w:ascii="Arial Nova Light" w:hAnsi="Arial Nova Light"/>
          <w:i/>
        </w:rPr>
      </w:pPr>
      <w:r w:rsidRPr="00183E65">
        <w:rPr>
          <w:rFonts w:ascii="Arial Nova Light" w:hAnsi="Arial Nova Light"/>
          <w:i/>
        </w:rPr>
        <w:t>Clause de consentement au traitement des données personnelles : en signant cette lettre de candidature, j’autorise l’utilisation et la conservation des données relatives à mon activité à l’ATEE et à l’organisme d’audit habilité en charge de ma labellisation Qualimétha®.</w:t>
      </w:r>
    </w:p>
    <w:p w14:paraId="15B34A4C" w14:textId="77777777" w:rsidR="00C30E2D" w:rsidRPr="00183E65" w:rsidRDefault="00C30E2D" w:rsidP="00C30E2D">
      <w:pPr>
        <w:spacing w:line="360" w:lineRule="auto"/>
        <w:rPr>
          <w:rFonts w:ascii="Arial Nova Light" w:hAnsi="Arial Nova Light"/>
        </w:rPr>
      </w:pPr>
    </w:p>
    <w:p w14:paraId="38CCB73F" w14:textId="053D82CC" w:rsidR="00634B72" w:rsidRPr="00183E65" w:rsidRDefault="00634B72" w:rsidP="00634B72">
      <w:pPr>
        <w:spacing w:line="360" w:lineRule="auto"/>
        <w:rPr>
          <w:rFonts w:ascii="Arial Nova Light" w:hAnsi="Arial Nova Light"/>
        </w:rPr>
      </w:pPr>
      <w:r>
        <w:rPr>
          <w:rFonts w:ascii="Arial Nova Light" w:hAnsi="Arial Nova Light"/>
        </w:rPr>
        <w:t>Date</w:t>
      </w:r>
      <w:r w:rsidRPr="00183E65">
        <w:rPr>
          <w:rFonts w:ascii="Arial Nova Light" w:hAnsi="Arial Nova Light"/>
        </w:rPr>
        <w:t> :</w:t>
      </w:r>
    </w:p>
    <w:p w14:paraId="1A36041A" w14:textId="77777777" w:rsidR="00C30E2D" w:rsidRPr="00183E65" w:rsidRDefault="00C30E2D" w:rsidP="00C30E2D">
      <w:pPr>
        <w:spacing w:line="360" w:lineRule="auto"/>
        <w:rPr>
          <w:rFonts w:ascii="Arial Nova Light" w:hAnsi="Arial Nova Light"/>
        </w:rPr>
      </w:pPr>
    </w:p>
    <w:p w14:paraId="25481FA8" w14:textId="77777777" w:rsidR="00C30E2D" w:rsidRPr="00183E65" w:rsidRDefault="00C30E2D" w:rsidP="00C30E2D">
      <w:pPr>
        <w:spacing w:line="360" w:lineRule="auto"/>
        <w:rPr>
          <w:rFonts w:ascii="Arial Nova Light" w:hAnsi="Arial Nova Light"/>
        </w:rPr>
      </w:pPr>
    </w:p>
    <w:p w14:paraId="5AF32B13"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Signature et fonction :</w:t>
      </w:r>
    </w:p>
    <w:p w14:paraId="3DC856D6" w14:textId="77777777" w:rsidR="00C30E2D" w:rsidRPr="00183E65" w:rsidRDefault="00C30E2D" w:rsidP="00C30E2D">
      <w:pPr>
        <w:spacing w:line="360" w:lineRule="auto"/>
        <w:rPr>
          <w:rFonts w:ascii="Arial Nova Light" w:hAnsi="Arial Nova Light"/>
        </w:rPr>
      </w:pPr>
    </w:p>
    <w:p w14:paraId="49B82EE7" w14:textId="77777777" w:rsidR="00C30E2D" w:rsidRPr="00183E65" w:rsidRDefault="00C30E2D" w:rsidP="00C30E2D">
      <w:pPr>
        <w:spacing w:line="360" w:lineRule="auto"/>
        <w:rPr>
          <w:rFonts w:ascii="Arial Nova Light" w:hAnsi="Arial Nova Light"/>
        </w:rPr>
      </w:pPr>
    </w:p>
    <w:p w14:paraId="39EC219F" w14:textId="40C43B40" w:rsidR="00C30E2D" w:rsidRPr="00183E65" w:rsidRDefault="00C30E2D" w:rsidP="00C30E2D">
      <w:pPr>
        <w:spacing w:line="360" w:lineRule="auto"/>
        <w:rPr>
          <w:rFonts w:ascii="Arial Nova Light" w:hAnsi="Arial Nova Light"/>
        </w:rPr>
      </w:pPr>
      <w:r w:rsidRPr="00183E65">
        <w:rPr>
          <w:rFonts w:ascii="Arial Nova Light" w:hAnsi="Arial Nova Light"/>
        </w:rPr>
        <w:t>Cachet de l’entreprise candidate :</w:t>
      </w:r>
    </w:p>
    <w:p w14:paraId="4321E9E8" w14:textId="07173317" w:rsidR="009D5B22" w:rsidRPr="00183E65" w:rsidRDefault="009D5B22" w:rsidP="00C30E2D">
      <w:pPr>
        <w:spacing w:line="360" w:lineRule="auto"/>
        <w:rPr>
          <w:rFonts w:ascii="Arial Nova Light" w:hAnsi="Arial Nova Light"/>
        </w:rPr>
      </w:pPr>
    </w:p>
    <w:p w14:paraId="200FA99D" w14:textId="77777777" w:rsidR="009D5B22" w:rsidRPr="00183E65" w:rsidRDefault="009D5B22" w:rsidP="00C30E2D">
      <w:pPr>
        <w:spacing w:line="360" w:lineRule="auto"/>
        <w:rPr>
          <w:rFonts w:ascii="Arial Nova Light" w:hAnsi="Arial Nova Light"/>
        </w:rPr>
      </w:pPr>
    </w:p>
    <w:p w14:paraId="32D2921A" w14:textId="77777777" w:rsidR="00C30E2D" w:rsidRPr="00183E65" w:rsidRDefault="00C30E2D" w:rsidP="00C30E2D">
      <w:pPr>
        <w:spacing w:line="360" w:lineRule="auto"/>
        <w:rPr>
          <w:rFonts w:ascii="Arial Nova Light" w:hAnsi="Arial Nova Light"/>
        </w:rPr>
      </w:pPr>
      <w:r w:rsidRPr="00183E65">
        <w:rPr>
          <w:rFonts w:ascii="Arial Nova Light" w:hAnsi="Arial Nova Light"/>
        </w:rPr>
        <w:br w:type="page"/>
      </w:r>
    </w:p>
    <w:p w14:paraId="533BB1E8" w14:textId="47D0FB24" w:rsidR="00C30E2D" w:rsidRPr="00183E65" w:rsidRDefault="00C30E2D" w:rsidP="00C30E2D">
      <w:pPr>
        <w:pStyle w:val="Titre3"/>
        <w:rPr>
          <w:sz w:val="28"/>
        </w:rPr>
      </w:pPr>
      <w:bookmarkStart w:id="26" w:name="_Toc3919307"/>
      <w:bookmarkStart w:id="27" w:name="_Toc3920243"/>
      <w:bookmarkStart w:id="28" w:name="_Toc20153243"/>
      <w:bookmarkStart w:id="29" w:name="_Toc67307397"/>
      <w:bookmarkStart w:id="30" w:name="_Ref68014155"/>
      <w:r w:rsidRPr="00183E65">
        <w:rPr>
          <w:sz w:val="28"/>
        </w:rPr>
        <w:lastRenderedPageBreak/>
        <w:t>Charte d’engagement Qualimétha</w:t>
      </w:r>
      <w:bookmarkEnd w:id="26"/>
      <w:bookmarkEnd w:id="27"/>
      <w:bookmarkEnd w:id="28"/>
      <w:r w:rsidRPr="00183E65">
        <w:rPr>
          <w:sz w:val="28"/>
          <w:vertAlign w:val="superscript"/>
        </w:rPr>
        <w:t xml:space="preserve">® </w:t>
      </w:r>
      <w:r w:rsidR="009D5B22" w:rsidRPr="00183E65">
        <w:rPr>
          <w:sz w:val="28"/>
        </w:rPr>
        <w:t>(critère R</w:t>
      </w:r>
      <w:r w:rsidR="00AA298A" w:rsidRPr="00183E65">
        <w:rPr>
          <w:sz w:val="28"/>
        </w:rPr>
        <w:t>7</w:t>
      </w:r>
      <w:r w:rsidR="009D5B22" w:rsidRPr="00183E65">
        <w:rPr>
          <w:sz w:val="28"/>
        </w:rPr>
        <w:t>)</w:t>
      </w:r>
      <w:bookmarkEnd w:id="29"/>
      <w:bookmarkEnd w:id="30"/>
    </w:p>
    <w:p w14:paraId="3424EF8B" w14:textId="77777777" w:rsidR="00C30E2D" w:rsidRPr="00183E65" w:rsidRDefault="00C30E2D" w:rsidP="00C30E2D">
      <w:pPr>
        <w:spacing w:line="360" w:lineRule="auto"/>
        <w:rPr>
          <w:rFonts w:ascii="Arial Nova Light" w:hAnsi="Arial Nova Light"/>
        </w:rPr>
      </w:pPr>
    </w:p>
    <w:p w14:paraId="08066E4F"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L’entreprise labélisée s’engage à respecter la charte Qualimétha</w:t>
      </w:r>
      <w:r w:rsidRPr="00183E65">
        <w:rPr>
          <w:rFonts w:ascii="Arial Nova Light" w:hAnsi="Arial Nova Light"/>
          <w:vertAlign w:val="superscript"/>
        </w:rPr>
        <w:t>®</w:t>
      </w:r>
      <w:r w:rsidRPr="00183E65">
        <w:rPr>
          <w:rFonts w:ascii="Arial Nova Light" w:hAnsi="Arial Nova Light"/>
        </w:rPr>
        <w:t xml:space="preserve"> pour la qualité de conception et construction des installations de méthanisation. </w:t>
      </w:r>
    </w:p>
    <w:p w14:paraId="79C272C2" w14:textId="77777777" w:rsidR="00C30E2D" w:rsidRPr="00183E65" w:rsidRDefault="00C30E2D" w:rsidP="00C30E2D">
      <w:pPr>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9060"/>
      </w:tblGrid>
      <w:tr w:rsidR="00C30E2D" w:rsidRPr="00183E65" w14:paraId="4F20CFB8" w14:textId="77777777" w:rsidTr="00815572">
        <w:tc>
          <w:tcPr>
            <w:tcW w:w="9062" w:type="dxa"/>
          </w:tcPr>
          <w:p w14:paraId="33B9872B" w14:textId="77777777" w:rsidR="00C30E2D" w:rsidRPr="00183E65" w:rsidRDefault="00C30E2D" w:rsidP="0085688C">
            <w:pPr>
              <w:pStyle w:val="Listepuces1"/>
              <w:spacing w:line="360" w:lineRule="auto"/>
              <w:rPr>
                <w:rFonts w:ascii="Arial Nova Light" w:hAnsi="Arial Nova Light"/>
                <w:sz w:val="24"/>
              </w:rPr>
            </w:pPr>
            <w:bookmarkStart w:id="31" w:name="_Toc3919308"/>
            <w:bookmarkStart w:id="32" w:name="_Toc3920244"/>
            <w:r w:rsidRPr="00183E65">
              <w:rPr>
                <w:rFonts w:ascii="Arial Nova Light" w:hAnsi="Arial Nova Light"/>
                <w:sz w:val="24"/>
              </w:rPr>
              <w:t>Posséder au sein de l’entreprise les compétences professionnelles nécessaires.</w:t>
            </w:r>
            <w:bookmarkEnd w:id="31"/>
            <w:bookmarkEnd w:id="32"/>
            <w:r w:rsidRPr="00183E65">
              <w:rPr>
                <w:rFonts w:ascii="Arial Nova Light" w:hAnsi="Arial Nova Light"/>
                <w:sz w:val="24"/>
              </w:rPr>
              <w:t xml:space="preserve"> </w:t>
            </w:r>
          </w:p>
          <w:p w14:paraId="6F835ED9" w14:textId="77777777" w:rsidR="00C30E2D" w:rsidRPr="00183E65" w:rsidRDefault="00C30E2D" w:rsidP="0085688C">
            <w:pPr>
              <w:pStyle w:val="Listepuces1"/>
              <w:spacing w:line="360" w:lineRule="auto"/>
              <w:rPr>
                <w:rFonts w:ascii="Arial Nova Light" w:hAnsi="Arial Nova Light"/>
                <w:sz w:val="24"/>
              </w:rPr>
            </w:pPr>
            <w:bookmarkStart w:id="33" w:name="_Toc3919309"/>
            <w:bookmarkStart w:id="34" w:name="_Toc3920245"/>
            <w:r w:rsidRPr="00183E65">
              <w:rPr>
                <w:rFonts w:ascii="Arial Nova Light" w:hAnsi="Arial Nova Light"/>
                <w:sz w:val="24"/>
              </w:rPr>
              <w:t>Assurer auprès du client un rôle de conseil, l’assister dans le choix des solutions les mieux adaptées à ses besoins</w:t>
            </w:r>
            <w:bookmarkEnd w:id="33"/>
            <w:bookmarkEnd w:id="34"/>
          </w:p>
          <w:p w14:paraId="1DDAB00F" w14:textId="77777777" w:rsidR="00C30E2D" w:rsidRPr="00183E65" w:rsidRDefault="00C30E2D" w:rsidP="0085688C">
            <w:pPr>
              <w:pStyle w:val="Listepuces1"/>
              <w:spacing w:line="360" w:lineRule="auto"/>
              <w:rPr>
                <w:rFonts w:ascii="Arial Nova Light" w:hAnsi="Arial Nova Light"/>
                <w:sz w:val="24"/>
              </w:rPr>
            </w:pPr>
            <w:bookmarkStart w:id="35" w:name="_Toc3919310"/>
            <w:bookmarkStart w:id="36" w:name="_Toc3920246"/>
            <w:r w:rsidRPr="00183E65">
              <w:rPr>
                <w:rFonts w:ascii="Arial Nova Light" w:hAnsi="Arial Nova Light"/>
                <w:sz w:val="24"/>
              </w:rPr>
              <w:t>Répondre aux exigences de la réglementation, notamment sur la maîtrise des risques (sécurité des personnes et des biens) et sur la protection de l’environnement</w:t>
            </w:r>
            <w:bookmarkEnd w:id="35"/>
            <w:bookmarkEnd w:id="36"/>
            <w:r w:rsidRPr="00183E65">
              <w:rPr>
                <w:rFonts w:ascii="Arial Nova Light" w:hAnsi="Arial Nova Light"/>
                <w:sz w:val="24"/>
              </w:rPr>
              <w:t xml:space="preserve"> et œuvrer plus généralement à la responsabilité sociale et environnementale de la filière</w:t>
            </w:r>
          </w:p>
          <w:p w14:paraId="69A0E16D" w14:textId="77777777" w:rsidR="00C30E2D" w:rsidRPr="00183E65" w:rsidRDefault="00C30E2D" w:rsidP="0085688C">
            <w:pPr>
              <w:pStyle w:val="Listepuces1"/>
              <w:spacing w:line="360" w:lineRule="auto"/>
              <w:rPr>
                <w:rFonts w:ascii="Arial Nova Light" w:hAnsi="Arial Nova Light"/>
                <w:sz w:val="24"/>
              </w:rPr>
            </w:pPr>
            <w:bookmarkStart w:id="37" w:name="_Toc3919311"/>
            <w:bookmarkStart w:id="38" w:name="_Toc3920247"/>
            <w:r w:rsidRPr="00183E65">
              <w:rPr>
                <w:rFonts w:ascii="Arial Nova Light" w:hAnsi="Arial Nova Light"/>
                <w:sz w:val="24"/>
              </w:rPr>
              <w:t>Préconiser le matériel conforme à la réglementation en vigueur (norme, avis technique ou marquage CE) le plus adapté au client.</w:t>
            </w:r>
            <w:bookmarkEnd w:id="37"/>
            <w:bookmarkEnd w:id="38"/>
            <w:r w:rsidRPr="00183E65">
              <w:rPr>
                <w:rFonts w:ascii="Arial Nova Light" w:hAnsi="Arial Nova Light"/>
                <w:sz w:val="24"/>
              </w:rPr>
              <w:t xml:space="preserve"> </w:t>
            </w:r>
          </w:p>
          <w:p w14:paraId="5BF4F25B" w14:textId="77777777" w:rsidR="00C30E2D" w:rsidRPr="00183E65" w:rsidRDefault="00C30E2D" w:rsidP="0085688C">
            <w:pPr>
              <w:pStyle w:val="Listepuces1"/>
              <w:spacing w:line="360" w:lineRule="auto"/>
              <w:rPr>
                <w:rFonts w:ascii="Arial Nova Light" w:hAnsi="Arial Nova Light"/>
                <w:sz w:val="24"/>
              </w:rPr>
            </w:pPr>
            <w:bookmarkStart w:id="39" w:name="_Toc3919312"/>
            <w:bookmarkStart w:id="40" w:name="_Toc3920248"/>
            <w:r w:rsidRPr="00183E65">
              <w:rPr>
                <w:rFonts w:ascii="Arial Nova Light" w:hAnsi="Arial Nova Light"/>
                <w:sz w:val="24"/>
              </w:rPr>
              <w:t>En réponse à son cahier des charges soumettre au client une offre détaillée, assortie de conditions de vente écrite et complète pour l’installation proposée.</w:t>
            </w:r>
            <w:bookmarkEnd w:id="39"/>
            <w:bookmarkEnd w:id="40"/>
            <w:r w:rsidRPr="00183E65">
              <w:rPr>
                <w:rFonts w:ascii="Arial Nova Light" w:hAnsi="Arial Nova Light"/>
                <w:sz w:val="24"/>
              </w:rPr>
              <w:t xml:space="preserve"> </w:t>
            </w:r>
          </w:p>
          <w:p w14:paraId="5F026C24" w14:textId="77777777" w:rsidR="00C30E2D" w:rsidRPr="00183E65" w:rsidRDefault="00C30E2D" w:rsidP="0085688C">
            <w:pPr>
              <w:pStyle w:val="Listepuces1"/>
              <w:spacing w:line="360" w:lineRule="auto"/>
              <w:rPr>
                <w:rFonts w:ascii="Arial Nova Light" w:hAnsi="Arial Nova Light"/>
                <w:sz w:val="24"/>
              </w:rPr>
            </w:pPr>
            <w:bookmarkStart w:id="41" w:name="_Toc3919313"/>
            <w:bookmarkStart w:id="42" w:name="_Toc3920249"/>
            <w:r w:rsidRPr="00183E65">
              <w:rPr>
                <w:rFonts w:ascii="Arial Nova Light" w:hAnsi="Arial Nova Light"/>
                <w:sz w:val="24"/>
              </w:rPr>
              <w:t>Informer le client sur les démarches nécessaires à effectuer : déclarations préalables aux travaux, Autorisations, permis de construire et agréments, octroi des aides publiques en vigueur, dialogue territorial</w:t>
            </w:r>
            <w:bookmarkEnd w:id="41"/>
            <w:bookmarkEnd w:id="42"/>
          </w:p>
          <w:p w14:paraId="7AFB8E2C" w14:textId="77777777" w:rsidR="00C30E2D" w:rsidRPr="00183E65" w:rsidRDefault="00C30E2D" w:rsidP="0085688C">
            <w:pPr>
              <w:pStyle w:val="Listepuces1"/>
              <w:spacing w:line="360" w:lineRule="auto"/>
              <w:rPr>
                <w:rFonts w:ascii="Arial Nova Light" w:hAnsi="Arial Nova Light"/>
                <w:sz w:val="24"/>
              </w:rPr>
            </w:pPr>
            <w:bookmarkStart w:id="43" w:name="_Toc3919314"/>
            <w:bookmarkStart w:id="44" w:name="_Toc3920250"/>
            <w:r w:rsidRPr="00183E65">
              <w:rPr>
                <w:rFonts w:ascii="Arial Nova Light" w:hAnsi="Arial Nova Light"/>
                <w:sz w:val="24"/>
              </w:rPr>
              <w:t>Réaliser l’installation commandée dans le respect des règles de l’art, avec un prix justifié et dans les délais impartis</w:t>
            </w:r>
            <w:bookmarkEnd w:id="43"/>
            <w:bookmarkEnd w:id="44"/>
          </w:p>
          <w:p w14:paraId="1F8A19CF" w14:textId="77777777" w:rsidR="00C30E2D" w:rsidRPr="00183E65" w:rsidRDefault="00C30E2D" w:rsidP="0085688C">
            <w:pPr>
              <w:pStyle w:val="Listepuces1"/>
              <w:spacing w:line="360" w:lineRule="auto"/>
              <w:rPr>
                <w:rFonts w:ascii="Arial Nova Light" w:hAnsi="Arial Nova Light"/>
                <w:sz w:val="24"/>
              </w:rPr>
            </w:pPr>
            <w:bookmarkStart w:id="45" w:name="_Toc3919315"/>
            <w:bookmarkStart w:id="46" w:name="_Toc3920251"/>
            <w:r w:rsidRPr="00183E65">
              <w:rPr>
                <w:rFonts w:ascii="Arial Nova Light" w:hAnsi="Arial Nova Light"/>
                <w:sz w:val="24"/>
              </w:rPr>
              <w:t>Livrer une installation fonctionnelle, former l’exploitant à son outil et lui remettre les notices techniques d’utilisation</w:t>
            </w:r>
            <w:bookmarkEnd w:id="45"/>
            <w:bookmarkEnd w:id="46"/>
          </w:p>
          <w:p w14:paraId="100CDC5D" w14:textId="77777777" w:rsidR="00C30E2D" w:rsidRPr="00183E65" w:rsidRDefault="00C30E2D" w:rsidP="0085688C">
            <w:pPr>
              <w:pStyle w:val="Listepuces1"/>
              <w:spacing w:line="360" w:lineRule="auto"/>
              <w:rPr>
                <w:rFonts w:ascii="Arial Nova Light" w:hAnsi="Arial Nova Light"/>
                <w:sz w:val="24"/>
              </w:rPr>
            </w:pPr>
            <w:bookmarkStart w:id="47" w:name="_Toc3919316"/>
            <w:bookmarkStart w:id="48" w:name="_Toc3920252"/>
            <w:r w:rsidRPr="00183E65">
              <w:rPr>
                <w:rFonts w:ascii="Arial Nova Light" w:hAnsi="Arial Nova Light"/>
                <w:sz w:val="24"/>
              </w:rPr>
              <w:t>En cas d’incidents de fonctionnement de l’installation, intervenir dans des délais rapides et procéder aux vérifications et remises en état nécessaires.</w:t>
            </w:r>
            <w:bookmarkEnd w:id="47"/>
            <w:bookmarkEnd w:id="48"/>
            <w:r w:rsidRPr="00183E65">
              <w:rPr>
                <w:rFonts w:ascii="Arial Nova Light" w:hAnsi="Arial Nova Light"/>
                <w:sz w:val="24"/>
              </w:rPr>
              <w:t xml:space="preserve"> </w:t>
            </w:r>
          </w:p>
          <w:p w14:paraId="26B6D547" w14:textId="52042C37" w:rsidR="00C30E2D" w:rsidRPr="00183E65" w:rsidRDefault="00C30E2D" w:rsidP="0085688C">
            <w:pPr>
              <w:pStyle w:val="Listepuces1"/>
              <w:spacing w:line="360" w:lineRule="auto"/>
              <w:rPr>
                <w:color w:val="005092" w:themeColor="text2"/>
              </w:rPr>
            </w:pPr>
            <w:bookmarkStart w:id="49" w:name="_Toc3919317"/>
            <w:bookmarkStart w:id="50" w:name="_Toc3920253"/>
            <w:r w:rsidRPr="00183E65">
              <w:rPr>
                <w:rFonts w:ascii="Arial Nova Light" w:hAnsi="Arial Nova Light"/>
                <w:sz w:val="24"/>
              </w:rPr>
              <w:t>Favoriser les audits et audits du label Qualimétha</w:t>
            </w:r>
            <w:r w:rsidRPr="00183E65">
              <w:rPr>
                <w:rFonts w:ascii="Arial Nova Light" w:hAnsi="Arial Nova Light"/>
                <w:sz w:val="24"/>
                <w:vertAlign w:val="superscript"/>
              </w:rPr>
              <w:t>®</w:t>
            </w:r>
            <w:r w:rsidRPr="00183E65">
              <w:rPr>
                <w:rFonts w:ascii="Arial Nova Light" w:hAnsi="Arial Nova Light"/>
                <w:sz w:val="24"/>
              </w:rPr>
              <w:t>.</w:t>
            </w:r>
            <w:bookmarkEnd w:id="49"/>
            <w:bookmarkEnd w:id="50"/>
          </w:p>
        </w:tc>
      </w:tr>
    </w:tbl>
    <w:p w14:paraId="38CDB843" w14:textId="77777777" w:rsidR="00C30E2D" w:rsidRPr="00183E65" w:rsidRDefault="00C30E2D" w:rsidP="00C30E2D">
      <w:pPr>
        <w:spacing w:line="360" w:lineRule="auto"/>
        <w:rPr>
          <w:rFonts w:ascii="Arial Nova Light" w:hAnsi="Arial Nova Light"/>
        </w:rPr>
      </w:pPr>
    </w:p>
    <w:p w14:paraId="69E80E73" w14:textId="77777777" w:rsidR="00634B72" w:rsidRPr="00183E65" w:rsidRDefault="00634B72" w:rsidP="00634B72">
      <w:pPr>
        <w:spacing w:line="360" w:lineRule="auto"/>
        <w:rPr>
          <w:rFonts w:ascii="Arial Nova Light" w:hAnsi="Arial Nova Light"/>
        </w:rPr>
      </w:pPr>
      <w:r>
        <w:rPr>
          <w:rFonts w:ascii="Arial Nova Light" w:hAnsi="Arial Nova Light"/>
        </w:rPr>
        <w:t>Date</w:t>
      </w:r>
      <w:r w:rsidRPr="00183E65">
        <w:rPr>
          <w:rFonts w:ascii="Arial Nova Light" w:hAnsi="Arial Nova Light"/>
        </w:rPr>
        <w:t> :</w:t>
      </w:r>
    </w:p>
    <w:p w14:paraId="47D881DB" w14:textId="77777777" w:rsidR="00634B72" w:rsidRDefault="00634B72" w:rsidP="00C30E2D">
      <w:pPr>
        <w:pStyle w:val="Sansinterligne"/>
        <w:spacing w:line="360" w:lineRule="auto"/>
        <w:jc w:val="both"/>
        <w:rPr>
          <w:rFonts w:ascii="Arial Nova Light" w:hAnsi="Arial Nova Light"/>
        </w:rPr>
      </w:pPr>
    </w:p>
    <w:p w14:paraId="4722A3D4" w14:textId="3C2B4653" w:rsidR="00C30E2D" w:rsidRPr="00183E65" w:rsidRDefault="00C30E2D" w:rsidP="00C30E2D">
      <w:pPr>
        <w:pStyle w:val="Sansinterligne"/>
        <w:spacing w:line="360" w:lineRule="auto"/>
        <w:jc w:val="both"/>
        <w:rPr>
          <w:rFonts w:ascii="Arial Nova Light" w:hAnsi="Arial Nova Light"/>
        </w:rPr>
      </w:pPr>
      <w:proofErr w:type="gramStart"/>
      <w:r w:rsidRPr="00183E65">
        <w:rPr>
          <w:rFonts w:ascii="Arial Nova Light" w:hAnsi="Arial Nova Light"/>
        </w:rPr>
        <w:t xml:space="preserve">Nom </w:t>
      </w:r>
      <w:r w:rsidR="00634B72">
        <w:rPr>
          <w:rFonts w:ascii="Arial Nova Light" w:hAnsi="Arial Nova Light"/>
        </w:rPr>
        <w:t>,</w:t>
      </w:r>
      <w:proofErr w:type="gramEnd"/>
      <w:r w:rsidR="00634B72">
        <w:rPr>
          <w:rFonts w:ascii="Arial Nova Light" w:hAnsi="Arial Nova Light"/>
        </w:rPr>
        <w:t xml:space="preserve"> fonction </w:t>
      </w:r>
      <w:r w:rsidRPr="00183E65">
        <w:rPr>
          <w:rFonts w:ascii="Arial Nova Light" w:hAnsi="Arial Nova Light"/>
        </w:rPr>
        <w:t xml:space="preserve">et signature du responsable : </w:t>
      </w:r>
    </w:p>
    <w:p w14:paraId="16F3CC6B" w14:textId="77777777" w:rsidR="00C30E2D" w:rsidRPr="00183E65" w:rsidRDefault="00C30E2D" w:rsidP="00C30E2D">
      <w:pPr>
        <w:pStyle w:val="Sansinterligne"/>
        <w:spacing w:line="360" w:lineRule="auto"/>
        <w:jc w:val="both"/>
        <w:rPr>
          <w:rFonts w:ascii="Arial Nova Light" w:hAnsi="Arial Nova Light"/>
        </w:rPr>
      </w:pPr>
    </w:p>
    <w:p w14:paraId="21F5D487" w14:textId="71D80488" w:rsidR="00C30E2D" w:rsidRPr="00183E65" w:rsidRDefault="00C30E2D" w:rsidP="00C30E2D">
      <w:pPr>
        <w:pStyle w:val="Sansinterligne"/>
        <w:spacing w:line="360" w:lineRule="auto"/>
        <w:jc w:val="both"/>
        <w:rPr>
          <w:rFonts w:ascii="Arial Nova Light" w:hAnsi="Arial Nova Light"/>
        </w:rPr>
      </w:pPr>
      <w:r w:rsidRPr="00183E65">
        <w:rPr>
          <w:rFonts w:ascii="Arial Nova Light" w:hAnsi="Arial Nova Light"/>
        </w:rPr>
        <w:t>Cachet de l’entreprise :</w:t>
      </w:r>
    </w:p>
    <w:p w14:paraId="0732BE89" w14:textId="13EA9E9D" w:rsidR="009D5B22" w:rsidRPr="00183E65" w:rsidRDefault="009D5B22" w:rsidP="00C30E2D">
      <w:pPr>
        <w:pStyle w:val="Sansinterligne"/>
        <w:spacing w:line="360" w:lineRule="auto"/>
        <w:jc w:val="both"/>
        <w:rPr>
          <w:rFonts w:ascii="Arial Nova Light" w:hAnsi="Arial Nova Light"/>
        </w:rPr>
      </w:pPr>
    </w:p>
    <w:p w14:paraId="7BC5EEB9" w14:textId="77777777" w:rsidR="009D5B22" w:rsidRPr="00183E65" w:rsidRDefault="009D5B22" w:rsidP="00C30E2D">
      <w:pPr>
        <w:pStyle w:val="Sansinterligne"/>
        <w:spacing w:line="360" w:lineRule="auto"/>
        <w:jc w:val="both"/>
        <w:rPr>
          <w:rFonts w:ascii="Arial Nova Light" w:hAnsi="Arial Nova Light"/>
        </w:rPr>
      </w:pPr>
    </w:p>
    <w:p w14:paraId="2FF50755" w14:textId="77777777" w:rsidR="00C30E2D" w:rsidRPr="00183E65" w:rsidRDefault="00C30E2D" w:rsidP="00C30E2D">
      <w:pPr>
        <w:pStyle w:val="Style1"/>
        <w:spacing w:line="360" w:lineRule="auto"/>
        <w:rPr>
          <w:rFonts w:ascii="Arial Nova Light" w:hAnsi="Arial Nova Light"/>
        </w:rPr>
        <w:sectPr w:rsidR="00C30E2D" w:rsidRPr="00183E65" w:rsidSect="00BB5BF8">
          <w:pgSz w:w="11906" w:h="16838"/>
          <w:pgMar w:top="1134" w:right="1418" w:bottom="1418" w:left="1418" w:header="709" w:footer="709" w:gutter="0"/>
          <w:cols w:space="708"/>
          <w:titlePg/>
          <w:docGrid w:linePitch="360"/>
        </w:sectPr>
      </w:pPr>
    </w:p>
    <w:p w14:paraId="66270325" w14:textId="70FD0233" w:rsidR="00C30E2D" w:rsidRPr="00183E65" w:rsidRDefault="00C30E2D" w:rsidP="00C30E2D">
      <w:pPr>
        <w:pStyle w:val="Titre3"/>
        <w:rPr>
          <w:sz w:val="28"/>
        </w:rPr>
      </w:pPr>
      <w:bookmarkStart w:id="51" w:name="_Toc67307398"/>
      <w:bookmarkStart w:id="52" w:name="_Ref68014201"/>
      <w:r w:rsidRPr="00183E65">
        <w:rPr>
          <w:sz w:val="28"/>
        </w:rPr>
        <w:lastRenderedPageBreak/>
        <w:t>Attestation sur l’honneur (critère R</w:t>
      </w:r>
      <w:r w:rsidR="00AA298A" w:rsidRPr="00183E65">
        <w:rPr>
          <w:sz w:val="28"/>
        </w:rPr>
        <w:t>8</w:t>
      </w:r>
      <w:r w:rsidRPr="00183E65">
        <w:rPr>
          <w:sz w:val="28"/>
        </w:rPr>
        <w:t>)</w:t>
      </w:r>
      <w:bookmarkEnd w:id="51"/>
      <w:bookmarkEnd w:id="52"/>
    </w:p>
    <w:p w14:paraId="01B09649" w14:textId="77777777" w:rsidR="00C30E2D" w:rsidRPr="00183E65" w:rsidRDefault="00C30E2D" w:rsidP="009D5B22">
      <w:pPr>
        <w:pStyle w:val="Sansinterligne"/>
      </w:pPr>
    </w:p>
    <w:p w14:paraId="6E821AF3" w14:textId="5A7D1D74" w:rsidR="00C30E2D" w:rsidRPr="00183E65" w:rsidRDefault="00C30E2D" w:rsidP="009D5B22">
      <w:pPr>
        <w:spacing w:line="360" w:lineRule="auto"/>
        <w:jc w:val="left"/>
        <w:rPr>
          <w:rFonts w:ascii="Arial Nova Light" w:hAnsi="Arial Nova Light"/>
        </w:rPr>
      </w:pPr>
      <w:r w:rsidRPr="00183E65">
        <w:rPr>
          <w:rFonts w:ascii="Arial Nova Light" w:hAnsi="Arial Nova Light"/>
        </w:rPr>
        <w:t xml:space="preserve">Je soussigné </w:t>
      </w:r>
      <w:sdt>
        <w:sdtPr>
          <w:rPr>
            <w:rFonts w:ascii="Arial Nova Light" w:hAnsi="Arial Nova Light"/>
            <w:i/>
          </w:rPr>
          <w:id w:val="956213417"/>
          <w:placeholder>
            <w:docPart w:val="4104872575CA4DA395BE3802CD3C8CF7"/>
          </w:placeholder>
          <w:text/>
        </w:sdtPr>
        <w:sdtEndPr/>
        <w:sdtContent>
          <w:r w:rsidR="009D5B22" w:rsidRPr="00183E65">
            <w:rPr>
              <w:rFonts w:ascii="Arial Nova Light" w:hAnsi="Arial Nova Light"/>
              <w:i/>
            </w:rPr>
            <w:t>[Nom et Prénom de la personne remplissant l’attestation]</w:t>
          </w:r>
        </w:sdtContent>
      </w:sdt>
      <w:r w:rsidR="009D5B22" w:rsidRPr="00183E65">
        <w:rPr>
          <w:rFonts w:ascii="Arial Nova Light" w:hAnsi="Arial Nova Light"/>
        </w:rPr>
        <w:t xml:space="preserve"> </w:t>
      </w:r>
      <w:r w:rsidRPr="00183E65">
        <w:rPr>
          <w:rFonts w:ascii="Arial Nova Light" w:hAnsi="Arial Nova Light"/>
        </w:rPr>
        <w:t xml:space="preserve">ayant le pouvoir d’engager la Société </w:t>
      </w:r>
      <w:sdt>
        <w:sdtPr>
          <w:rPr>
            <w:rFonts w:ascii="Arial Nova Light" w:hAnsi="Arial Nova Light"/>
            <w:i/>
          </w:rPr>
          <w:id w:val="-1085223192"/>
          <w:placeholder>
            <w:docPart w:val="D02D7B37C2F14B0586D5480A9613C192"/>
          </w:placeholder>
          <w:text/>
        </w:sdtPr>
        <w:sdtEndPr/>
        <w:sdtContent>
          <w:r w:rsidR="009D5B22" w:rsidRPr="00183E65">
            <w:rPr>
              <w:rFonts w:ascii="Arial Nova Light" w:hAnsi="Arial Nova Light"/>
              <w:i/>
            </w:rPr>
            <w:t>[Nom de l’entreprise]</w:t>
          </w:r>
        </w:sdtContent>
      </w:sdt>
    </w:p>
    <w:p w14:paraId="008BD7BD" w14:textId="77777777" w:rsidR="009D5B22" w:rsidRPr="00183E65" w:rsidRDefault="009D5B22" w:rsidP="00C30E2D">
      <w:pPr>
        <w:spacing w:line="360" w:lineRule="auto"/>
        <w:rPr>
          <w:rFonts w:ascii="Arial Nova Light" w:hAnsi="Arial Nova Light"/>
          <w:b/>
        </w:rPr>
      </w:pPr>
    </w:p>
    <w:p w14:paraId="1050D179" w14:textId="0CDFCB6D" w:rsidR="00C30E2D" w:rsidRPr="00183E65" w:rsidRDefault="00C30E2D" w:rsidP="00C30E2D">
      <w:pPr>
        <w:spacing w:line="360" w:lineRule="auto"/>
        <w:rPr>
          <w:rFonts w:ascii="Arial Nova Light" w:hAnsi="Arial Nova Light"/>
          <w:b/>
        </w:rPr>
      </w:pPr>
      <w:r w:rsidRPr="00183E65">
        <w:rPr>
          <w:rFonts w:ascii="Arial Nova Light" w:hAnsi="Arial Nova Light"/>
          <w:b/>
        </w:rPr>
        <w:t>Certifie sur l’honneur (cases à cocher) :</w:t>
      </w:r>
    </w:p>
    <w:p w14:paraId="0780B673" w14:textId="77777777" w:rsidR="00C30E2D" w:rsidRPr="00183E65" w:rsidRDefault="00C30E2D" w:rsidP="00C30E2D">
      <w:pPr>
        <w:spacing w:line="360" w:lineRule="auto"/>
        <w:rPr>
          <w:rFonts w:ascii="Arial Nova Light" w:hAnsi="Arial Nova Light"/>
        </w:rPr>
      </w:pPr>
    </w:p>
    <w:p w14:paraId="6FE402B0" w14:textId="777550AC" w:rsidR="00C30E2D" w:rsidRPr="00183E65" w:rsidRDefault="006C0A25" w:rsidP="00C30E2D">
      <w:pPr>
        <w:tabs>
          <w:tab w:val="left" w:pos="720"/>
        </w:tabs>
        <w:suppressAutoHyphens/>
        <w:spacing w:line="360" w:lineRule="auto"/>
        <w:ind w:left="360"/>
        <w:rPr>
          <w:rFonts w:ascii="Arial Nova Light" w:hAnsi="Arial Nova Light"/>
        </w:rPr>
      </w:pPr>
      <w:sdt>
        <w:sdtPr>
          <w:rPr>
            <w:rFonts w:ascii="Arial Nova Light" w:eastAsia="MS Gothic" w:hAnsi="Arial Nova Light"/>
          </w:rPr>
          <w:id w:val="-1000654158"/>
          <w14:checkbox>
            <w14:checked w14:val="0"/>
            <w14:checkedState w14:val="2612" w14:font="MS Gothic"/>
            <w14:uncheckedState w14:val="2610" w14:font="MS Gothic"/>
          </w14:checkbox>
        </w:sdtPr>
        <w:sdtEndPr/>
        <w:sdtContent>
          <w:r w:rsidR="00C30E2D" w:rsidRPr="00183E65">
            <w:rPr>
              <w:rFonts w:ascii="Segoe UI Symbol" w:eastAsia="MS Gothic" w:hAnsi="Segoe UI Symbol" w:cs="Segoe UI Symbol"/>
            </w:rPr>
            <w:t>☐</w:t>
          </w:r>
        </w:sdtContent>
      </w:sdt>
      <w:r w:rsidR="009D5B22" w:rsidRPr="00183E65">
        <w:rPr>
          <w:rFonts w:ascii="Arial Nova Light" w:eastAsia="MS Gothic" w:hAnsi="Arial Nova Light"/>
        </w:rPr>
        <w:t xml:space="preserve"> </w:t>
      </w:r>
      <w:r w:rsidR="00C30E2D" w:rsidRPr="00183E65">
        <w:rPr>
          <w:rFonts w:ascii="Arial Nova Light" w:hAnsi="Arial Nova Light"/>
        </w:rPr>
        <w:t>Ne pas faire l’objet d’une interdiction de concourir aux marchés publics, ou règles d’effet équivalent pour les candidats non établis en France ;</w:t>
      </w:r>
    </w:p>
    <w:p w14:paraId="1947FA86" w14:textId="77777777" w:rsidR="00C30E2D" w:rsidRPr="00183E65" w:rsidRDefault="00C30E2D" w:rsidP="00C30E2D">
      <w:pPr>
        <w:spacing w:line="360" w:lineRule="auto"/>
        <w:ind w:left="360"/>
        <w:rPr>
          <w:rFonts w:ascii="Arial Nova Light" w:hAnsi="Arial Nova Light"/>
        </w:rPr>
      </w:pPr>
    </w:p>
    <w:p w14:paraId="79629F66" w14:textId="6AA4BBC9" w:rsidR="00C30E2D" w:rsidRPr="00183E65" w:rsidRDefault="006C0A25" w:rsidP="00C30E2D">
      <w:pPr>
        <w:tabs>
          <w:tab w:val="left" w:pos="720"/>
        </w:tabs>
        <w:suppressAutoHyphens/>
        <w:spacing w:line="360" w:lineRule="auto"/>
        <w:ind w:left="360"/>
        <w:rPr>
          <w:rFonts w:ascii="Arial Nova Light" w:hAnsi="Arial Nova Light"/>
        </w:rPr>
      </w:pPr>
      <w:sdt>
        <w:sdtPr>
          <w:rPr>
            <w:rFonts w:ascii="Arial Nova Light" w:hAnsi="Arial Nova Light"/>
          </w:rPr>
          <w:id w:val="307358861"/>
          <w14:checkbox>
            <w14:checked w14:val="0"/>
            <w14:checkedState w14:val="2612" w14:font="MS Gothic"/>
            <w14:uncheckedState w14:val="2610" w14:font="MS Gothic"/>
          </w14:checkbox>
        </w:sdtPr>
        <w:sdtEnd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 xml:space="preserve">Que je </w:t>
      </w:r>
      <w:proofErr w:type="gramStart"/>
      <w:r w:rsidR="00C30E2D" w:rsidRPr="00183E65">
        <w:rPr>
          <w:rFonts w:ascii="Arial Nova Light" w:hAnsi="Arial Nova Light"/>
        </w:rPr>
        <w:t>n’ai</w:t>
      </w:r>
      <w:proofErr w:type="gramEnd"/>
      <w:r w:rsidR="00C30E2D" w:rsidRPr="00183E65">
        <w:rPr>
          <w:rFonts w:ascii="Arial Nova Light" w:hAnsi="Arial Nova Light"/>
        </w:rPr>
        <w:t xml:space="preserve"> pas fait ou que toute personne ayant agi sous mon couvert, présente dans mon établissement n’a pas fait l’objet, au cours des cinq dernières années, d’une condamnation inscrite au bulletin N°2 du casier judiciaire pour les infractions visées aux articles L324-9, L324-10, L341-6, L125.-1 et L125-3 du code du travail ou règles d’effet équivalent pour les candidats non établis en France ;</w:t>
      </w:r>
    </w:p>
    <w:p w14:paraId="5789F926" w14:textId="77777777" w:rsidR="00C30E2D" w:rsidRPr="00183E65" w:rsidRDefault="00C30E2D" w:rsidP="00C30E2D">
      <w:pPr>
        <w:spacing w:line="360" w:lineRule="auto"/>
        <w:ind w:left="360"/>
        <w:rPr>
          <w:rFonts w:ascii="Arial Nova Light" w:hAnsi="Arial Nova Light"/>
        </w:rPr>
      </w:pPr>
    </w:p>
    <w:p w14:paraId="632812A0" w14:textId="4CC4FE09" w:rsidR="00C30E2D" w:rsidRPr="00183E65" w:rsidRDefault="006C0A25" w:rsidP="00C30E2D">
      <w:pPr>
        <w:tabs>
          <w:tab w:val="left" w:pos="720"/>
        </w:tabs>
        <w:suppressAutoHyphens/>
        <w:spacing w:line="360" w:lineRule="auto"/>
        <w:ind w:left="360"/>
        <w:rPr>
          <w:rFonts w:ascii="Arial Nova Light" w:hAnsi="Arial Nova Light"/>
        </w:rPr>
      </w:pPr>
      <w:sdt>
        <w:sdtPr>
          <w:rPr>
            <w:rFonts w:ascii="Arial Nova Light" w:hAnsi="Arial Nova Light"/>
          </w:rPr>
          <w:id w:val="-749731575"/>
          <w14:checkbox>
            <w14:checked w14:val="0"/>
            <w14:checkedState w14:val="2612" w14:font="MS Gothic"/>
            <w14:uncheckedState w14:val="2610" w14:font="MS Gothic"/>
          </w14:checkbox>
        </w:sdtPr>
        <w:sdtEnd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Avoir satisfait à l’ensemble de mes obligations fiscales et sociales telles qu’elles résultent du code des marchés publics ou règles d’effet équivalent pour les candidats non établis en France ;</w:t>
      </w:r>
    </w:p>
    <w:p w14:paraId="135F6C94" w14:textId="77777777" w:rsidR="00C30E2D" w:rsidRPr="00183E65" w:rsidRDefault="00C30E2D" w:rsidP="00C30E2D">
      <w:pPr>
        <w:spacing w:line="360" w:lineRule="auto"/>
        <w:rPr>
          <w:rFonts w:ascii="Arial Nova Light" w:hAnsi="Arial Nova Light"/>
        </w:rPr>
      </w:pPr>
    </w:p>
    <w:p w14:paraId="4ED5252F" w14:textId="3C528E50" w:rsidR="00C30E2D" w:rsidRPr="00183E65" w:rsidRDefault="006C0A25" w:rsidP="00C30E2D">
      <w:pPr>
        <w:tabs>
          <w:tab w:val="left" w:pos="720"/>
        </w:tabs>
        <w:suppressAutoHyphens/>
        <w:spacing w:line="360" w:lineRule="auto"/>
        <w:ind w:left="360"/>
        <w:rPr>
          <w:rFonts w:ascii="Arial Nova Light" w:hAnsi="Arial Nova Light"/>
        </w:rPr>
      </w:pPr>
      <w:sdt>
        <w:sdtPr>
          <w:rPr>
            <w:rFonts w:ascii="Arial Nova Light" w:hAnsi="Arial Nova Light"/>
          </w:rPr>
          <w:id w:val="1894006147"/>
          <w14:checkbox>
            <w14:checked w14:val="0"/>
            <w14:checkedState w14:val="2612" w14:font="MS Gothic"/>
            <w14:uncheckedState w14:val="2610" w14:font="MS Gothic"/>
          </w14:checkbox>
        </w:sdtPr>
        <w:sdtEnd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Que j’atteste que le travail sera réalisé avec des salariés employés régulièrement au regard des articles L143-3 et L620-3 du code du travail ou règles d’effet équivalent pour les candidats non établis en France ;</w:t>
      </w:r>
    </w:p>
    <w:p w14:paraId="6200577C" w14:textId="77777777" w:rsidR="00C30E2D" w:rsidRPr="00183E65" w:rsidRDefault="00C30E2D" w:rsidP="00C30E2D">
      <w:pPr>
        <w:spacing w:line="360" w:lineRule="auto"/>
        <w:ind w:left="400"/>
        <w:rPr>
          <w:rFonts w:ascii="Arial Nova Light" w:hAnsi="Arial Nova Light"/>
        </w:rPr>
      </w:pPr>
    </w:p>
    <w:p w14:paraId="422920F7" w14:textId="462A743F" w:rsidR="00C30E2D" w:rsidRPr="00183E65" w:rsidRDefault="006C0A25" w:rsidP="00C30E2D">
      <w:pPr>
        <w:tabs>
          <w:tab w:val="left" w:pos="720"/>
        </w:tabs>
        <w:suppressAutoHyphens/>
        <w:spacing w:line="360" w:lineRule="auto"/>
        <w:ind w:left="360"/>
        <w:rPr>
          <w:rFonts w:ascii="Arial Nova Light" w:hAnsi="Arial Nova Light"/>
        </w:rPr>
      </w:pPr>
      <w:sdt>
        <w:sdtPr>
          <w:rPr>
            <w:rFonts w:ascii="Arial Nova Light" w:hAnsi="Arial Nova Light"/>
          </w:rPr>
          <w:id w:val="-190374348"/>
          <w14:checkbox>
            <w14:checked w14:val="0"/>
            <w14:checkedState w14:val="2612" w14:font="MS Gothic"/>
            <w14:uncheckedState w14:val="2610" w14:font="MS Gothic"/>
          </w14:checkbox>
        </w:sdtPr>
        <w:sdtEnd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 xml:space="preserve">Avoir respecté l’obligation d’emploi des travailleurs handicapés : pour les personnes assujetties à l’obligation définie à l’article 323-1 du code du travail, avoir souscrit la déclaration visée à l’article L 323-8-5 du code du travail et/ou, si elles en sont redevables, versé la contribution visée à l’article 323-8-2 de ce code. </w:t>
      </w:r>
    </w:p>
    <w:p w14:paraId="3EE2734E" w14:textId="77777777" w:rsidR="00C30E2D" w:rsidRPr="00183E65" w:rsidRDefault="00C30E2D" w:rsidP="00C30E2D">
      <w:pPr>
        <w:spacing w:line="360" w:lineRule="auto"/>
        <w:rPr>
          <w:rFonts w:ascii="Arial Nova Light" w:hAnsi="Arial Nova Light"/>
        </w:rPr>
      </w:pPr>
    </w:p>
    <w:p w14:paraId="106E4D6F" w14:textId="77777777" w:rsidR="00C30E2D" w:rsidRPr="00183E65" w:rsidRDefault="00C30E2D" w:rsidP="00C30E2D">
      <w:pPr>
        <w:spacing w:line="360" w:lineRule="auto"/>
        <w:ind w:left="400"/>
        <w:rPr>
          <w:rFonts w:ascii="Arial Nova Light" w:hAnsi="Arial Nova Light"/>
        </w:rPr>
      </w:pPr>
      <w:r w:rsidRPr="00183E65">
        <w:rPr>
          <w:rFonts w:ascii="Arial Nova Light" w:hAnsi="Arial Nova Light"/>
        </w:rPr>
        <w:t>En cas de redressement judiciaire, je fournis la copie du jugement prononcé</w:t>
      </w:r>
    </w:p>
    <w:p w14:paraId="1632D3AD" w14:textId="77777777" w:rsidR="00C30E2D" w:rsidRPr="00183E65" w:rsidRDefault="00C30E2D" w:rsidP="00C30E2D">
      <w:pPr>
        <w:spacing w:line="360" w:lineRule="auto"/>
        <w:rPr>
          <w:rFonts w:ascii="Arial Nova Light" w:hAnsi="Arial Nova Light"/>
        </w:rPr>
      </w:pPr>
    </w:p>
    <w:p w14:paraId="36EF4F6B"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Fait à : ………………………………………….</w:t>
      </w:r>
    </w:p>
    <w:p w14:paraId="15C67EDC"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Le ………………………………………………….</w:t>
      </w:r>
    </w:p>
    <w:p w14:paraId="7AFD803B" w14:textId="77777777" w:rsidR="00C30E2D" w:rsidRPr="00183E65" w:rsidRDefault="00C30E2D" w:rsidP="00C30E2D">
      <w:pPr>
        <w:tabs>
          <w:tab w:val="left" w:pos="4000"/>
        </w:tabs>
        <w:spacing w:line="360" w:lineRule="auto"/>
        <w:rPr>
          <w:rFonts w:ascii="Arial Nova Light" w:hAnsi="Arial Nova Light"/>
        </w:rPr>
      </w:pPr>
    </w:p>
    <w:p w14:paraId="6A2D4E1E"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Signature et cachet du candidat</w:t>
      </w:r>
    </w:p>
    <w:p w14:paraId="671ACA4F" w14:textId="6C6EAC82" w:rsidR="00C30E2D" w:rsidRPr="00183E65" w:rsidRDefault="00C30E2D" w:rsidP="00C30E2D">
      <w:pPr>
        <w:pStyle w:val="Titre3"/>
        <w:rPr>
          <w:sz w:val="28"/>
        </w:rPr>
      </w:pPr>
      <w:bookmarkStart w:id="53" w:name="_Toc67307399"/>
      <w:bookmarkStart w:id="54" w:name="_Ref68014238"/>
      <w:r w:rsidRPr="00183E65">
        <w:rPr>
          <w:sz w:val="28"/>
        </w:rPr>
        <w:lastRenderedPageBreak/>
        <w:t>Évaluation financière</w:t>
      </w:r>
      <w:r w:rsidR="009D5B22" w:rsidRPr="00183E65">
        <w:rPr>
          <w:sz w:val="28"/>
        </w:rPr>
        <w:t xml:space="preserve"> (critère R</w:t>
      </w:r>
      <w:r w:rsidR="00AA298A" w:rsidRPr="00183E65">
        <w:rPr>
          <w:sz w:val="28"/>
        </w:rPr>
        <w:t>9)</w:t>
      </w:r>
      <w:bookmarkEnd w:id="53"/>
      <w:bookmarkEnd w:id="54"/>
    </w:p>
    <w:p w14:paraId="09D02ABE" w14:textId="77777777" w:rsidR="00C30E2D" w:rsidRPr="00183E65" w:rsidRDefault="00C30E2D" w:rsidP="00C30E2D">
      <w:pPr>
        <w:spacing w:line="360" w:lineRule="auto"/>
        <w:rPr>
          <w:rFonts w:ascii="Arial Nova Light" w:hAnsi="Arial Nova Light"/>
        </w:rPr>
      </w:pPr>
    </w:p>
    <w:p w14:paraId="12048009"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 xml:space="preserve">L’évaluation financière pourra être réalisée au travers des comptes publiés au greffe s’ils ont été publiés, via une attestation banque de France ou via une attestation comptable reprenant les comptes ou a minima validant le calcul des ratios suivants : </w:t>
      </w:r>
    </w:p>
    <w:p w14:paraId="51B097E9" w14:textId="77777777" w:rsidR="00C30E2D" w:rsidRPr="00183E65" w:rsidRDefault="00C30E2D" w:rsidP="00C30E2D">
      <w:pPr>
        <w:pStyle w:val="Style1"/>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1980"/>
        <w:gridCol w:w="2892"/>
        <w:gridCol w:w="1219"/>
        <w:gridCol w:w="895"/>
        <w:gridCol w:w="1136"/>
        <w:gridCol w:w="938"/>
      </w:tblGrid>
      <w:tr w:rsidR="00C30E2D" w:rsidRPr="00183E65" w14:paraId="3CBBFE5B" w14:textId="77777777" w:rsidTr="00815572">
        <w:tc>
          <w:tcPr>
            <w:tcW w:w="1980" w:type="dxa"/>
            <w:shd w:val="clear" w:color="auto" w:fill="C0F1FE" w:themeFill="accent1" w:themeFillTint="33"/>
            <w:vAlign w:val="center"/>
          </w:tcPr>
          <w:p w14:paraId="7EC099C9"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Ratios financiers</w:t>
            </w:r>
          </w:p>
        </w:tc>
        <w:tc>
          <w:tcPr>
            <w:tcW w:w="2892" w:type="dxa"/>
            <w:shd w:val="clear" w:color="auto" w:fill="C0F1FE" w:themeFill="accent1" w:themeFillTint="33"/>
            <w:vAlign w:val="center"/>
          </w:tcPr>
          <w:p w14:paraId="3DD8B38C"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Calcul</w:t>
            </w:r>
          </w:p>
        </w:tc>
        <w:tc>
          <w:tcPr>
            <w:tcW w:w="1219" w:type="dxa"/>
            <w:shd w:val="clear" w:color="auto" w:fill="C0F1FE" w:themeFill="accent1" w:themeFillTint="33"/>
            <w:vAlign w:val="center"/>
          </w:tcPr>
          <w:p w14:paraId="3D6CE1B1"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Critère</w:t>
            </w:r>
          </w:p>
        </w:tc>
        <w:tc>
          <w:tcPr>
            <w:tcW w:w="895" w:type="dxa"/>
            <w:shd w:val="clear" w:color="auto" w:fill="C0F1FE" w:themeFill="accent1" w:themeFillTint="33"/>
            <w:vAlign w:val="center"/>
          </w:tcPr>
          <w:p w14:paraId="151B295B"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N-2</w:t>
            </w:r>
          </w:p>
        </w:tc>
        <w:tc>
          <w:tcPr>
            <w:tcW w:w="1136" w:type="dxa"/>
            <w:shd w:val="clear" w:color="auto" w:fill="C0F1FE" w:themeFill="accent1" w:themeFillTint="33"/>
            <w:vAlign w:val="center"/>
          </w:tcPr>
          <w:p w14:paraId="4E0E4AAB"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N-1</w:t>
            </w:r>
          </w:p>
        </w:tc>
        <w:tc>
          <w:tcPr>
            <w:tcW w:w="938" w:type="dxa"/>
            <w:shd w:val="clear" w:color="auto" w:fill="C0F1FE" w:themeFill="accent1" w:themeFillTint="33"/>
            <w:vAlign w:val="center"/>
          </w:tcPr>
          <w:p w14:paraId="15536E52"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w:t>
            </w:r>
          </w:p>
        </w:tc>
      </w:tr>
      <w:tr w:rsidR="00C30E2D" w:rsidRPr="00183E65" w14:paraId="2EC3807F" w14:textId="77777777" w:rsidTr="00815572">
        <w:tc>
          <w:tcPr>
            <w:tcW w:w="1980" w:type="dxa"/>
            <w:vAlign w:val="center"/>
          </w:tcPr>
          <w:p w14:paraId="1319B63D"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Endettement</w:t>
            </w:r>
          </w:p>
        </w:tc>
        <w:tc>
          <w:tcPr>
            <w:tcW w:w="2892" w:type="dxa"/>
            <w:vAlign w:val="center"/>
          </w:tcPr>
          <w:p w14:paraId="5C70F915"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Capitaux propres/passif*</w:t>
            </w:r>
          </w:p>
        </w:tc>
        <w:tc>
          <w:tcPr>
            <w:tcW w:w="1219" w:type="dxa"/>
            <w:vAlign w:val="center"/>
          </w:tcPr>
          <w:p w14:paraId="751079EF"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&gt;25%*</w:t>
            </w:r>
          </w:p>
        </w:tc>
        <w:tc>
          <w:tcPr>
            <w:tcW w:w="895" w:type="dxa"/>
            <w:vAlign w:val="center"/>
          </w:tcPr>
          <w:p w14:paraId="1422C7D4"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1558C930"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0A2B009F" w14:textId="77777777" w:rsidR="00C30E2D" w:rsidRPr="00183E65" w:rsidRDefault="00C30E2D" w:rsidP="00815572">
            <w:pPr>
              <w:spacing w:line="360" w:lineRule="auto"/>
              <w:jc w:val="center"/>
              <w:rPr>
                <w:rFonts w:ascii="Arial Nova Light" w:hAnsi="Arial Nova Light"/>
              </w:rPr>
            </w:pPr>
          </w:p>
        </w:tc>
      </w:tr>
      <w:tr w:rsidR="00C30E2D" w:rsidRPr="00183E65" w14:paraId="06B34D56" w14:textId="77777777" w:rsidTr="00815572">
        <w:tc>
          <w:tcPr>
            <w:tcW w:w="1980" w:type="dxa"/>
            <w:vAlign w:val="center"/>
          </w:tcPr>
          <w:p w14:paraId="1D254C79"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Solvabilité</w:t>
            </w:r>
          </w:p>
        </w:tc>
        <w:tc>
          <w:tcPr>
            <w:tcW w:w="2892" w:type="dxa"/>
            <w:vAlign w:val="center"/>
          </w:tcPr>
          <w:p w14:paraId="3AF38A9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Actif circulant/Dettes court terme</w:t>
            </w:r>
          </w:p>
        </w:tc>
        <w:tc>
          <w:tcPr>
            <w:tcW w:w="1219" w:type="dxa"/>
            <w:vAlign w:val="center"/>
          </w:tcPr>
          <w:p w14:paraId="2C19558B"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&gt;1</w:t>
            </w:r>
          </w:p>
        </w:tc>
        <w:tc>
          <w:tcPr>
            <w:tcW w:w="895" w:type="dxa"/>
            <w:vAlign w:val="center"/>
          </w:tcPr>
          <w:p w14:paraId="62F38B4A"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34336EE6"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34323F4D" w14:textId="77777777" w:rsidR="00C30E2D" w:rsidRPr="00183E65" w:rsidRDefault="00C30E2D" w:rsidP="00815572">
            <w:pPr>
              <w:spacing w:line="360" w:lineRule="auto"/>
              <w:jc w:val="center"/>
              <w:rPr>
                <w:rFonts w:ascii="Arial Nova Light" w:hAnsi="Arial Nova Light"/>
              </w:rPr>
            </w:pPr>
          </w:p>
        </w:tc>
      </w:tr>
      <w:tr w:rsidR="00C30E2D" w:rsidRPr="00183E65" w14:paraId="73D2F0C7" w14:textId="77777777" w:rsidTr="00815572">
        <w:tc>
          <w:tcPr>
            <w:tcW w:w="1980" w:type="dxa"/>
            <w:vAlign w:val="center"/>
          </w:tcPr>
          <w:p w14:paraId="27AA7FF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marge brute</w:t>
            </w:r>
          </w:p>
        </w:tc>
        <w:tc>
          <w:tcPr>
            <w:tcW w:w="2892" w:type="dxa"/>
            <w:vAlign w:val="center"/>
          </w:tcPr>
          <w:p w14:paraId="52FCB2A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Marge brute /CA</w:t>
            </w:r>
          </w:p>
        </w:tc>
        <w:tc>
          <w:tcPr>
            <w:tcW w:w="1219" w:type="dxa"/>
            <w:vAlign w:val="center"/>
          </w:tcPr>
          <w:p w14:paraId="435F5F4E"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3CD7FF9D"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4576006D"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5AFB3FFF" w14:textId="77777777" w:rsidR="00C30E2D" w:rsidRPr="00183E65" w:rsidRDefault="00C30E2D" w:rsidP="00815572">
            <w:pPr>
              <w:spacing w:line="360" w:lineRule="auto"/>
              <w:jc w:val="center"/>
              <w:rPr>
                <w:rFonts w:ascii="Arial Nova Light" w:hAnsi="Arial Nova Light"/>
              </w:rPr>
            </w:pPr>
          </w:p>
        </w:tc>
      </w:tr>
      <w:tr w:rsidR="00C30E2D" w:rsidRPr="00183E65" w14:paraId="4399D85D" w14:textId="77777777" w:rsidTr="00815572">
        <w:tc>
          <w:tcPr>
            <w:tcW w:w="1980" w:type="dxa"/>
            <w:vAlign w:val="center"/>
          </w:tcPr>
          <w:p w14:paraId="7E6BE5A5"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EBE</w:t>
            </w:r>
          </w:p>
        </w:tc>
        <w:tc>
          <w:tcPr>
            <w:tcW w:w="2892" w:type="dxa"/>
            <w:vAlign w:val="center"/>
          </w:tcPr>
          <w:p w14:paraId="0C55E5C1"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EBE/CA</w:t>
            </w:r>
          </w:p>
        </w:tc>
        <w:tc>
          <w:tcPr>
            <w:tcW w:w="1219" w:type="dxa"/>
            <w:vAlign w:val="center"/>
          </w:tcPr>
          <w:p w14:paraId="565BC580"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19B495AC"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3FDE969D"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5944E88A" w14:textId="77777777" w:rsidR="00C30E2D" w:rsidRPr="00183E65" w:rsidRDefault="00C30E2D" w:rsidP="00815572">
            <w:pPr>
              <w:spacing w:line="360" w:lineRule="auto"/>
              <w:jc w:val="center"/>
              <w:rPr>
                <w:rFonts w:ascii="Arial Nova Light" w:hAnsi="Arial Nova Light"/>
              </w:rPr>
            </w:pPr>
          </w:p>
        </w:tc>
      </w:tr>
      <w:tr w:rsidR="00C30E2D" w:rsidRPr="00183E65" w14:paraId="6958C01F" w14:textId="77777777" w:rsidTr="00815572">
        <w:tc>
          <w:tcPr>
            <w:tcW w:w="1980" w:type="dxa"/>
            <w:vAlign w:val="center"/>
          </w:tcPr>
          <w:p w14:paraId="000E46A6"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Résultat exploitation</w:t>
            </w:r>
          </w:p>
        </w:tc>
        <w:tc>
          <w:tcPr>
            <w:tcW w:w="2892" w:type="dxa"/>
            <w:vAlign w:val="center"/>
          </w:tcPr>
          <w:p w14:paraId="3EB90022"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Résultat d’exploitation /CA</w:t>
            </w:r>
          </w:p>
        </w:tc>
        <w:tc>
          <w:tcPr>
            <w:tcW w:w="1219" w:type="dxa"/>
            <w:vAlign w:val="center"/>
          </w:tcPr>
          <w:p w14:paraId="5A46EA2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6D928EF2"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2A82C883"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765300F5" w14:textId="77777777" w:rsidR="00C30E2D" w:rsidRPr="00183E65" w:rsidRDefault="00C30E2D" w:rsidP="00815572">
            <w:pPr>
              <w:spacing w:line="360" w:lineRule="auto"/>
              <w:jc w:val="center"/>
              <w:rPr>
                <w:rFonts w:ascii="Arial Nova Light" w:hAnsi="Arial Nova Light"/>
              </w:rPr>
            </w:pPr>
          </w:p>
        </w:tc>
      </w:tr>
      <w:tr w:rsidR="00C30E2D" w:rsidRPr="00183E65" w14:paraId="3C52D49D" w14:textId="77777777" w:rsidTr="00815572">
        <w:tc>
          <w:tcPr>
            <w:tcW w:w="4872" w:type="dxa"/>
            <w:gridSpan w:val="2"/>
            <w:vAlign w:val="center"/>
          </w:tcPr>
          <w:p w14:paraId="0CCF4EB0" w14:textId="77777777" w:rsidR="00C30E2D" w:rsidRPr="00183E65" w:rsidRDefault="00C30E2D" w:rsidP="00815572">
            <w:pPr>
              <w:spacing w:line="360" w:lineRule="auto"/>
              <w:rPr>
                <w:rFonts w:ascii="Arial Nova Light" w:hAnsi="Arial Nova Light"/>
                <w:color w:val="auto"/>
              </w:rPr>
            </w:pPr>
            <w:r w:rsidRPr="00183E65">
              <w:rPr>
                <w:rFonts w:ascii="Arial Nova Light" w:hAnsi="Arial Nova Light"/>
                <w:color w:val="auto"/>
              </w:rPr>
              <w:t xml:space="preserve">(*) DCT = </w:t>
            </w:r>
            <w:r w:rsidRPr="00183E65">
              <w:rPr>
                <w:rFonts w:ascii="Arial Nova Light" w:hAnsi="Arial Nova Light"/>
                <w:color w:val="auto"/>
                <w:sz w:val="18"/>
                <w:szCs w:val="18"/>
              </w:rPr>
              <w:t>Dettes fournis + fiscales &amp; sociales + finances diverses</w:t>
            </w:r>
          </w:p>
        </w:tc>
        <w:tc>
          <w:tcPr>
            <w:tcW w:w="1219" w:type="dxa"/>
            <w:vAlign w:val="center"/>
          </w:tcPr>
          <w:p w14:paraId="080A7F39" w14:textId="77777777" w:rsidR="00C30E2D" w:rsidRPr="00183E65" w:rsidRDefault="00C30E2D" w:rsidP="00815572">
            <w:pPr>
              <w:spacing w:line="360" w:lineRule="auto"/>
              <w:jc w:val="center"/>
              <w:rPr>
                <w:rFonts w:ascii="Arial Nova Light" w:hAnsi="Arial Nova Light"/>
              </w:rPr>
            </w:pPr>
          </w:p>
        </w:tc>
        <w:tc>
          <w:tcPr>
            <w:tcW w:w="895" w:type="dxa"/>
            <w:vAlign w:val="center"/>
          </w:tcPr>
          <w:p w14:paraId="15BF538C"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67F4F148"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3AD945AD" w14:textId="77777777" w:rsidR="00C30E2D" w:rsidRPr="00183E65" w:rsidRDefault="00C30E2D" w:rsidP="00815572">
            <w:pPr>
              <w:keepNext/>
              <w:spacing w:line="360" w:lineRule="auto"/>
              <w:jc w:val="center"/>
              <w:rPr>
                <w:rFonts w:ascii="Arial Nova Light" w:hAnsi="Arial Nova Light"/>
              </w:rPr>
            </w:pPr>
          </w:p>
        </w:tc>
      </w:tr>
    </w:tbl>
    <w:p w14:paraId="50B371E9" w14:textId="77777777" w:rsidR="00C30E2D" w:rsidRPr="00183E65" w:rsidRDefault="00C30E2D" w:rsidP="00C30E2D">
      <w:pPr>
        <w:pStyle w:val="Lgende"/>
        <w:spacing w:after="0" w:line="360" w:lineRule="auto"/>
        <w:jc w:val="center"/>
        <w:rPr>
          <w:rFonts w:ascii="Arial Nova Light" w:hAnsi="Arial Nova Light"/>
          <w:color w:val="0070C0"/>
          <w:sz w:val="22"/>
        </w:rPr>
      </w:pPr>
    </w:p>
    <w:p w14:paraId="0F25E08C" w14:textId="77777777" w:rsidR="00C30E2D" w:rsidRPr="00183E65" w:rsidRDefault="00C30E2D" w:rsidP="00C30E2D">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Tableau 4 - Evaluation financière de l'entreprise</w:t>
      </w:r>
    </w:p>
    <w:p w14:paraId="3B2419BA" w14:textId="77777777" w:rsidR="00C30E2D" w:rsidRPr="00183E65" w:rsidRDefault="00C30E2D" w:rsidP="00C30E2D">
      <w:pPr>
        <w:spacing w:line="360" w:lineRule="auto"/>
        <w:rPr>
          <w:rFonts w:ascii="Arial Nova Light" w:hAnsi="Arial Nova Light"/>
          <w:color w:val="auto"/>
        </w:rPr>
      </w:pPr>
    </w:p>
    <w:p w14:paraId="72FBB741"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A défaut de l’atteinte des critères d’endettement et de solvabilité, le candidat devra soit fournir un cautionnement bancaire personnel et solidaire garantissant au sous-traitant et au maitre d’ouvrage le paiement de toutes les sommes dues en application des contrats</w:t>
      </w:r>
      <w:r w:rsidRPr="00183E65">
        <w:rPr>
          <w:rFonts w:ascii="Arial" w:hAnsi="Arial" w:cs="Arial"/>
        </w:rPr>
        <w:t> </w:t>
      </w:r>
      <w:r w:rsidRPr="00183E65">
        <w:rPr>
          <w:rFonts w:ascii="Arial Nova Light" w:hAnsi="Arial Nova Light"/>
        </w:rPr>
        <w:t xml:space="preserve">; soit faire conclure une délégation de paiement par le maître de l’ouvrage, qui s’engage à régler directement les situations du sous-traitant sur ordre de l’entrepreneur principal. </w:t>
      </w:r>
    </w:p>
    <w:p w14:paraId="3DB22BC7" w14:textId="77777777" w:rsidR="00C30E2D" w:rsidRPr="00183E65" w:rsidRDefault="00C30E2D" w:rsidP="00C30E2D">
      <w:pPr>
        <w:pStyle w:val="Style1"/>
        <w:spacing w:line="360" w:lineRule="auto"/>
        <w:rPr>
          <w:rFonts w:ascii="Arial Nova Light" w:hAnsi="Arial Nova Light"/>
        </w:rPr>
      </w:pPr>
    </w:p>
    <w:p w14:paraId="7746522C" w14:textId="77777777" w:rsidR="00C30E2D" w:rsidRPr="00183E65" w:rsidRDefault="00C30E2D" w:rsidP="00C30E2D">
      <w:pPr>
        <w:spacing w:line="360" w:lineRule="auto"/>
        <w:jc w:val="center"/>
        <w:rPr>
          <w:rFonts w:ascii="Arial Nova Light" w:hAnsi="Arial Nova Light"/>
          <w:b/>
          <w:i/>
        </w:rPr>
      </w:pPr>
    </w:p>
    <w:p w14:paraId="5FCB5CDD" w14:textId="77777777" w:rsidR="00C30E2D" w:rsidRPr="00183E65" w:rsidRDefault="00C30E2D" w:rsidP="00C30E2D">
      <w:pPr>
        <w:spacing w:line="360" w:lineRule="auto"/>
        <w:rPr>
          <w:rFonts w:ascii="Arial Nova Light" w:eastAsiaTheme="minorEastAsia" w:hAnsi="Arial Nova Light" w:cstheme="minorBidi"/>
          <w:i/>
        </w:rPr>
      </w:pPr>
      <w:bookmarkStart w:id="55" w:name="_Hlk66876935"/>
      <w:r w:rsidRPr="00183E65">
        <w:rPr>
          <w:rFonts w:ascii="Arial Nova Light" w:hAnsi="Arial Nova Light"/>
          <w:i/>
        </w:rPr>
        <w:t>* Ces critères d’endettement son demandés à titre indicatif. L</w:t>
      </w:r>
      <w:r w:rsidRPr="00183E65">
        <w:rPr>
          <w:rFonts w:ascii="Arial Nova Light" w:eastAsiaTheme="minorEastAsia" w:hAnsi="Arial Nova Light"/>
          <w:i/>
        </w:rPr>
        <w:t>’auditeur doit évaluer la viabilité financière de l’entreprise et son risque</w:t>
      </w:r>
      <w:r w:rsidRPr="00183E65">
        <w:rPr>
          <w:rFonts w:ascii="Arial Nova Light" w:hAnsi="Arial Nova Light"/>
          <w:i/>
        </w:rPr>
        <w:t xml:space="preserve"> financier. En cas de situation financière jugée « sensible », l’auditeur pourra l’</w:t>
      </w:r>
      <w:r w:rsidRPr="00183E65">
        <w:rPr>
          <w:rFonts w:ascii="Arial Nova Light" w:eastAsiaTheme="minorEastAsia" w:hAnsi="Arial Nova Light" w:cstheme="minorBidi"/>
          <w:i/>
        </w:rPr>
        <w:t xml:space="preserve">indiquer </w:t>
      </w:r>
      <w:r w:rsidRPr="00183E65">
        <w:rPr>
          <w:rFonts w:ascii="Arial Nova Light" w:hAnsi="Arial Nova Light"/>
          <w:i/>
        </w:rPr>
        <w:t xml:space="preserve">comme point d’attention </w:t>
      </w:r>
      <w:r w:rsidRPr="00183E65">
        <w:rPr>
          <w:rFonts w:ascii="Arial Nova Light" w:eastAsiaTheme="minorEastAsia" w:hAnsi="Arial Nova Light" w:cstheme="minorBidi"/>
          <w:i/>
        </w:rPr>
        <w:t xml:space="preserve">dans le rapport d'audit </w:t>
      </w:r>
      <w:r w:rsidRPr="00183E65">
        <w:rPr>
          <w:rFonts w:ascii="Arial Nova Light" w:hAnsi="Arial Nova Light"/>
          <w:i/>
        </w:rPr>
        <w:t>afin d’en informer le</w:t>
      </w:r>
      <w:r w:rsidRPr="00183E65">
        <w:rPr>
          <w:rFonts w:ascii="Arial Nova Light" w:eastAsiaTheme="minorEastAsia" w:hAnsi="Arial Nova Light" w:cstheme="minorBidi"/>
          <w:i/>
        </w:rPr>
        <w:t xml:space="preserve"> Comité de Labellisation</w:t>
      </w:r>
      <w:r w:rsidRPr="00183E65">
        <w:rPr>
          <w:rFonts w:ascii="Arial Nova Light" w:hAnsi="Arial Nova Light"/>
          <w:i/>
        </w:rPr>
        <w:t>.</w:t>
      </w:r>
    </w:p>
    <w:bookmarkEnd w:id="55"/>
    <w:p w14:paraId="17B6864B" w14:textId="77777777" w:rsidR="00C30E2D" w:rsidRPr="00183E65" w:rsidRDefault="00C30E2D" w:rsidP="00C30E2D">
      <w:pPr>
        <w:pStyle w:val="Style1"/>
        <w:spacing w:line="360" w:lineRule="auto"/>
        <w:rPr>
          <w:rFonts w:ascii="Arial Nova Light" w:hAnsi="Arial Nova Light"/>
        </w:rPr>
      </w:pPr>
    </w:p>
    <w:p w14:paraId="504AB653" w14:textId="79239CFF" w:rsidR="00C30E2D" w:rsidRPr="00183E65" w:rsidRDefault="00C30E2D" w:rsidP="00C30E2D">
      <w:pPr>
        <w:pStyle w:val="Titre3"/>
        <w:rPr>
          <w:sz w:val="28"/>
        </w:rPr>
      </w:pPr>
      <w:bookmarkStart w:id="56" w:name="_Toc67307400"/>
      <w:bookmarkStart w:id="57" w:name="_Ref68014265"/>
      <w:r w:rsidRPr="00183E65">
        <w:rPr>
          <w:sz w:val="28"/>
        </w:rPr>
        <w:lastRenderedPageBreak/>
        <w:t>Liste des références en France (</w:t>
      </w:r>
      <w:r w:rsidR="00AA298A" w:rsidRPr="00183E65">
        <w:rPr>
          <w:sz w:val="28"/>
        </w:rPr>
        <w:t>critère R10)</w:t>
      </w:r>
      <w:bookmarkEnd w:id="56"/>
      <w:bookmarkEnd w:id="57"/>
    </w:p>
    <w:p w14:paraId="5D416824" w14:textId="77777777" w:rsidR="00C30E2D" w:rsidRPr="00183E65" w:rsidRDefault="00C30E2D" w:rsidP="00C30E2D">
      <w:pPr>
        <w:spacing w:line="360" w:lineRule="auto"/>
        <w:rPr>
          <w:rFonts w:ascii="Arial Nova Light" w:hAnsi="Arial Nova Light"/>
        </w:rPr>
      </w:pPr>
    </w:p>
    <w:p w14:paraId="31450CB0" w14:textId="58A6E0F9" w:rsidR="00C30E2D" w:rsidRPr="00183E65" w:rsidRDefault="00C30E2D" w:rsidP="00AA298A">
      <w:pPr>
        <w:spacing w:line="360" w:lineRule="auto"/>
        <w:rPr>
          <w:rFonts w:ascii="Arial Nova Light" w:hAnsi="Arial Nova Light"/>
        </w:rPr>
      </w:pPr>
      <w:r w:rsidRPr="00183E65">
        <w:rPr>
          <w:rFonts w:ascii="Arial Nova Light" w:hAnsi="Arial Nova Light"/>
        </w:rPr>
        <w:t>La liste des références devra comporter les éléments suivants</w:t>
      </w:r>
      <w:r w:rsidR="00AA298A" w:rsidRPr="00183E65">
        <w:rPr>
          <w:rFonts w:ascii="Arial Nova Light" w:hAnsi="Arial Nova Light"/>
        </w:rPr>
        <w:t xml:space="preserve">. Vous pouvez </w:t>
      </w:r>
      <w:proofErr w:type="gramStart"/>
      <w:r w:rsidR="00AA298A" w:rsidRPr="00183E65">
        <w:rPr>
          <w:rFonts w:ascii="Arial Nova Light" w:hAnsi="Arial Nova Light"/>
        </w:rPr>
        <w:t>la copier-coller</w:t>
      </w:r>
      <w:proofErr w:type="gramEnd"/>
      <w:r w:rsidR="00AA298A" w:rsidRPr="00183E65">
        <w:rPr>
          <w:rFonts w:ascii="Arial Nova Light" w:hAnsi="Arial Nova Light"/>
        </w:rPr>
        <w:t xml:space="preserve"> pour renseigner l’ensemble de vos références de projets.</w:t>
      </w:r>
    </w:p>
    <w:p w14:paraId="41048D16" w14:textId="77777777" w:rsidR="00C30E2D" w:rsidRPr="00183E65" w:rsidRDefault="00C30E2D" w:rsidP="00C30E2D">
      <w:pPr>
        <w:spacing w:line="360" w:lineRule="auto"/>
        <w:rPr>
          <w:rFonts w:ascii="Arial Nova Light" w:hAnsi="Arial Nova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5380"/>
      </w:tblGrid>
      <w:tr w:rsidR="00C30E2D" w:rsidRPr="00183E65" w14:paraId="78B848F6" w14:textId="77777777" w:rsidTr="00815572">
        <w:trPr>
          <w:trHeight w:val="397"/>
          <w:jc w:val="center"/>
        </w:trPr>
        <w:tc>
          <w:tcPr>
            <w:tcW w:w="2031" w:type="pct"/>
            <w:shd w:val="clear" w:color="auto" w:fill="C0F1FE" w:themeFill="accent1" w:themeFillTint="33"/>
            <w:vAlign w:val="center"/>
          </w:tcPr>
          <w:p w14:paraId="66A553F7" w14:textId="77777777" w:rsidR="00C30E2D" w:rsidRPr="00183E65" w:rsidRDefault="00C30E2D" w:rsidP="00815572">
            <w:pPr>
              <w:spacing w:line="360" w:lineRule="auto"/>
              <w:jc w:val="center"/>
              <w:rPr>
                <w:rFonts w:ascii="Arial Nova Light" w:hAnsi="Arial Nova Light" w:cs="Calibri"/>
                <w:b/>
                <w:bCs/>
                <w:color w:val="auto"/>
                <w:sz w:val="20"/>
                <w:lang w:eastAsia="zh-CN"/>
              </w:rPr>
            </w:pPr>
            <w:r w:rsidRPr="00183E65">
              <w:rPr>
                <w:rFonts w:ascii="Arial Nova Light" w:hAnsi="Arial Nova Light" w:cs="Calibri"/>
                <w:b/>
                <w:bCs/>
                <w:color w:val="auto"/>
                <w:sz w:val="20"/>
                <w:lang w:eastAsia="zh-CN"/>
              </w:rPr>
              <w:t>REFERENCE</w:t>
            </w:r>
          </w:p>
        </w:tc>
        <w:tc>
          <w:tcPr>
            <w:tcW w:w="2969" w:type="pct"/>
            <w:shd w:val="clear" w:color="auto" w:fill="auto"/>
            <w:vAlign w:val="center"/>
          </w:tcPr>
          <w:p w14:paraId="6F9315CD"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Exemple 1 </w:t>
            </w:r>
          </w:p>
        </w:tc>
      </w:tr>
      <w:tr w:rsidR="00C30E2D" w:rsidRPr="00183E65" w14:paraId="5DF626A2" w14:textId="77777777" w:rsidTr="00815572">
        <w:trPr>
          <w:trHeight w:val="397"/>
          <w:jc w:val="center"/>
        </w:trPr>
        <w:tc>
          <w:tcPr>
            <w:tcW w:w="2031" w:type="pct"/>
            <w:shd w:val="clear" w:color="auto" w:fill="C0F1FE" w:themeFill="accent1" w:themeFillTint="33"/>
            <w:vAlign w:val="center"/>
          </w:tcPr>
          <w:p w14:paraId="50D4105C" w14:textId="77777777" w:rsidR="00C30E2D" w:rsidRPr="00183E65" w:rsidRDefault="00C30E2D" w:rsidP="00815572">
            <w:pPr>
              <w:spacing w:line="360" w:lineRule="auto"/>
              <w:jc w:val="center"/>
              <w:rPr>
                <w:rFonts w:ascii="Arial Nova Light" w:hAnsi="Arial Nova Light" w:cs="Calibri"/>
                <w:b/>
                <w:bCs/>
                <w:color w:val="auto"/>
                <w:sz w:val="20"/>
                <w:lang w:eastAsia="zh-CN"/>
              </w:rPr>
            </w:pPr>
            <w:r w:rsidRPr="00183E65">
              <w:rPr>
                <w:rFonts w:ascii="Arial Nova Light" w:hAnsi="Arial Nova Light" w:cs="Calibri"/>
                <w:b/>
                <w:bCs/>
                <w:color w:val="auto"/>
                <w:sz w:val="20"/>
                <w:lang w:eastAsia="zh-CN"/>
              </w:rPr>
              <w:t>NUMERO D’AFFAIRE</w:t>
            </w:r>
          </w:p>
        </w:tc>
        <w:tc>
          <w:tcPr>
            <w:tcW w:w="2969" w:type="pct"/>
            <w:shd w:val="clear" w:color="auto" w:fill="auto"/>
            <w:vAlign w:val="center"/>
          </w:tcPr>
          <w:p w14:paraId="72847129"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XX-XX</w:t>
            </w:r>
          </w:p>
        </w:tc>
      </w:tr>
      <w:tr w:rsidR="00C30E2D" w:rsidRPr="00183E65" w14:paraId="5DABA2D8" w14:textId="77777777" w:rsidTr="00815572">
        <w:trPr>
          <w:trHeight w:val="397"/>
          <w:jc w:val="center"/>
        </w:trPr>
        <w:tc>
          <w:tcPr>
            <w:tcW w:w="2031" w:type="pct"/>
            <w:shd w:val="clear" w:color="auto" w:fill="C0F1FE" w:themeFill="accent1" w:themeFillTint="33"/>
            <w:vAlign w:val="center"/>
            <w:hideMark/>
          </w:tcPr>
          <w:p w14:paraId="4734EEB1"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MAITRE D’OUVRAGE</w:t>
            </w:r>
          </w:p>
        </w:tc>
        <w:tc>
          <w:tcPr>
            <w:tcW w:w="2969" w:type="pct"/>
            <w:shd w:val="clear" w:color="auto" w:fill="auto"/>
            <w:vAlign w:val="center"/>
            <w:hideMark/>
          </w:tcPr>
          <w:p w14:paraId="54B5CDF9"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SAS </w:t>
            </w:r>
            <w:proofErr w:type="spellStart"/>
            <w:r w:rsidRPr="00183E65">
              <w:rPr>
                <w:rFonts w:ascii="Arial Nova Light" w:hAnsi="Arial Nova Light" w:cs="Arial"/>
                <w:i/>
                <w:sz w:val="20"/>
                <w:lang w:eastAsia="zh-CN"/>
              </w:rPr>
              <w:t>Méthamétha</w:t>
            </w:r>
            <w:proofErr w:type="spellEnd"/>
            <w:r w:rsidRPr="00183E65">
              <w:rPr>
                <w:rFonts w:ascii="Arial Nova Light" w:hAnsi="Arial Nova Light" w:cs="Arial"/>
                <w:i/>
                <w:sz w:val="20"/>
                <w:lang w:eastAsia="zh-CN"/>
              </w:rPr>
              <w:t xml:space="preserve"> </w:t>
            </w:r>
          </w:p>
        </w:tc>
      </w:tr>
      <w:tr w:rsidR="00C30E2D" w:rsidRPr="00183E65" w14:paraId="55F4EADE" w14:textId="77777777" w:rsidTr="00815572">
        <w:trPr>
          <w:trHeight w:val="397"/>
          <w:jc w:val="center"/>
        </w:trPr>
        <w:tc>
          <w:tcPr>
            <w:tcW w:w="2031" w:type="pct"/>
            <w:shd w:val="clear" w:color="auto" w:fill="C0F1FE" w:themeFill="accent1" w:themeFillTint="33"/>
            <w:vAlign w:val="center"/>
            <w:hideMark/>
          </w:tcPr>
          <w:p w14:paraId="1C932D0F"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ADRESSE</w:t>
            </w:r>
          </w:p>
        </w:tc>
        <w:tc>
          <w:tcPr>
            <w:tcW w:w="2969" w:type="pct"/>
            <w:shd w:val="clear" w:color="auto" w:fill="auto"/>
            <w:vAlign w:val="center"/>
            <w:hideMark/>
          </w:tcPr>
          <w:p w14:paraId="55346433"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Hameau du gros chêne, 44160, Besné</w:t>
            </w:r>
          </w:p>
        </w:tc>
      </w:tr>
      <w:tr w:rsidR="00C30E2D" w:rsidRPr="00183E65" w14:paraId="4A4339BE" w14:textId="77777777" w:rsidTr="00815572">
        <w:trPr>
          <w:trHeight w:val="397"/>
          <w:jc w:val="center"/>
        </w:trPr>
        <w:tc>
          <w:tcPr>
            <w:tcW w:w="2031" w:type="pct"/>
            <w:shd w:val="clear" w:color="auto" w:fill="C0F1FE" w:themeFill="accent1" w:themeFillTint="33"/>
            <w:vAlign w:val="center"/>
            <w:hideMark/>
          </w:tcPr>
          <w:p w14:paraId="2FE32788"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ANNEE DE REALISATION, ETAT D’AVANCEMENT</w:t>
            </w:r>
          </w:p>
        </w:tc>
        <w:tc>
          <w:tcPr>
            <w:tcW w:w="2969" w:type="pct"/>
            <w:shd w:val="clear" w:color="auto" w:fill="auto"/>
            <w:vAlign w:val="center"/>
            <w:hideMark/>
          </w:tcPr>
          <w:p w14:paraId="387060ED"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2019 (étude de faisabilité en cours, feu vert financier obtenu, PRO, ACT, AOR/MSI, Installation en service </w:t>
            </w:r>
          </w:p>
        </w:tc>
      </w:tr>
      <w:tr w:rsidR="00C30E2D" w:rsidRPr="00183E65" w14:paraId="65FF65EE" w14:textId="77777777" w:rsidTr="00815572">
        <w:trPr>
          <w:trHeight w:val="397"/>
          <w:jc w:val="center"/>
        </w:trPr>
        <w:tc>
          <w:tcPr>
            <w:tcW w:w="2031" w:type="pct"/>
            <w:shd w:val="clear" w:color="auto" w:fill="C0F1FE" w:themeFill="accent1" w:themeFillTint="33"/>
            <w:vAlign w:val="center"/>
            <w:hideMark/>
          </w:tcPr>
          <w:p w14:paraId="100AF91B"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NATURE DE LA PRESTATION</w:t>
            </w:r>
          </w:p>
        </w:tc>
        <w:tc>
          <w:tcPr>
            <w:tcW w:w="2969" w:type="pct"/>
            <w:shd w:val="clear" w:color="auto" w:fill="auto"/>
            <w:vAlign w:val="center"/>
            <w:hideMark/>
          </w:tcPr>
          <w:p w14:paraId="10033470"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AMO, MOE, </w:t>
            </w:r>
            <w:proofErr w:type="spellStart"/>
            <w:r w:rsidRPr="00183E65">
              <w:rPr>
                <w:rFonts w:ascii="Arial Nova Light" w:hAnsi="Arial Nova Light" w:cs="Arial"/>
                <w:i/>
                <w:sz w:val="20"/>
                <w:lang w:eastAsia="zh-CN"/>
              </w:rPr>
              <w:t>contract</w:t>
            </w:r>
            <w:proofErr w:type="spellEnd"/>
            <w:r w:rsidRPr="00183E65">
              <w:rPr>
                <w:rFonts w:ascii="Arial Nova Light" w:hAnsi="Arial Nova Light" w:cs="Arial"/>
                <w:i/>
                <w:sz w:val="20"/>
                <w:lang w:eastAsia="zh-CN"/>
              </w:rPr>
              <w:t xml:space="preserve"> clé en main, …</w:t>
            </w:r>
          </w:p>
        </w:tc>
      </w:tr>
      <w:tr w:rsidR="00C30E2D" w:rsidRPr="00183E65" w14:paraId="0FDD0C09" w14:textId="77777777" w:rsidTr="00815572">
        <w:trPr>
          <w:trHeight w:val="397"/>
          <w:jc w:val="center"/>
        </w:trPr>
        <w:tc>
          <w:tcPr>
            <w:tcW w:w="2031" w:type="pct"/>
            <w:shd w:val="clear" w:color="auto" w:fill="C0F1FE" w:themeFill="accent1" w:themeFillTint="33"/>
            <w:vAlign w:val="center"/>
            <w:hideMark/>
          </w:tcPr>
          <w:p w14:paraId="11F652FA"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 xml:space="preserve">TYPOLOGIE DE PROJET </w:t>
            </w:r>
          </w:p>
        </w:tc>
        <w:tc>
          <w:tcPr>
            <w:tcW w:w="2969" w:type="pct"/>
            <w:shd w:val="clear" w:color="auto" w:fill="auto"/>
            <w:vAlign w:val="center"/>
            <w:hideMark/>
          </w:tcPr>
          <w:p w14:paraId="31D9E96F" w14:textId="77777777" w:rsidR="00C30E2D" w:rsidRPr="00183E65" w:rsidRDefault="00C30E2D" w:rsidP="00815572">
            <w:pPr>
              <w:spacing w:line="360" w:lineRule="auto"/>
              <w:jc w:val="left"/>
              <w:rPr>
                <w:rFonts w:ascii="Arial Nova Light" w:hAnsi="Arial Nova Light" w:cs="Arial"/>
                <w:i/>
                <w:color w:val="auto"/>
                <w:sz w:val="20"/>
                <w:lang w:eastAsia="zh-CN"/>
              </w:rPr>
            </w:pPr>
            <w:r w:rsidRPr="00183E65">
              <w:rPr>
                <w:rFonts w:ascii="Arial Nova Light" w:hAnsi="Arial Nova Light" w:cs="Arial"/>
                <w:i/>
                <w:color w:val="auto"/>
                <w:sz w:val="20"/>
                <w:lang w:eastAsia="zh-CN"/>
              </w:rPr>
              <w:t>Agricole, territorial, industriel, eaux usées</w:t>
            </w:r>
          </w:p>
        </w:tc>
      </w:tr>
      <w:tr w:rsidR="00C30E2D" w:rsidRPr="00183E65" w14:paraId="12F5583E" w14:textId="77777777" w:rsidTr="00815572">
        <w:trPr>
          <w:trHeight w:val="397"/>
          <w:jc w:val="center"/>
        </w:trPr>
        <w:tc>
          <w:tcPr>
            <w:tcW w:w="2031" w:type="pct"/>
            <w:shd w:val="clear" w:color="auto" w:fill="C0F1FE" w:themeFill="accent1" w:themeFillTint="33"/>
            <w:vAlign w:val="center"/>
            <w:hideMark/>
          </w:tcPr>
          <w:p w14:paraId="2E237E67"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CARACTERISTIQUES TECHNIQUES</w:t>
            </w:r>
          </w:p>
        </w:tc>
        <w:tc>
          <w:tcPr>
            <w:tcW w:w="2969" w:type="pct"/>
            <w:shd w:val="clear" w:color="auto" w:fill="auto"/>
            <w:vAlign w:val="center"/>
            <w:hideMark/>
          </w:tcPr>
          <w:p w14:paraId="22B4F3AF" w14:textId="77777777" w:rsidR="00C30E2D" w:rsidRPr="00183E65" w:rsidRDefault="00C30E2D" w:rsidP="00815572">
            <w:pPr>
              <w:spacing w:line="360" w:lineRule="auto"/>
              <w:jc w:val="left"/>
              <w:rPr>
                <w:rFonts w:ascii="Arial Nova Light" w:hAnsi="Arial Nova Light" w:cs="Arial"/>
                <w:i/>
                <w:color w:val="auto"/>
                <w:sz w:val="20"/>
                <w:lang w:eastAsia="zh-CN"/>
              </w:rPr>
            </w:pPr>
            <w:r w:rsidRPr="00183E65">
              <w:rPr>
                <w:rFonts w:ascii="Arial Nova Light" w:hAnsi="Arial Nova Light" w:cs="Arial"/>
                <w:i/>
                <w:color w:val="auto"/>
                <w:sz w:val="20"/>
                <w:lang w:eastAsia="zh-CN"/>
              </w:rPr>
              <w:t>Projet agricole collectif 180 Nm3/h CH4</w:t>
            </w:r>
          </w:p>
        </w:tc>
      </w:tr>
      <w:tr w:rsidR="00C30E2D" w:rsidRPr="00183E65" w14:paraId="0153B9CB" w14:textId="77777777" w:rsidTr="00815572">
        <w:trPr>
          <w:trHeight w:val="397"/>
          <w:jc w:val="center"/>
        </w:trPr>
        <w:tc>
          <w:tcPr>
            <w:tcW w:w="2031" w:type="pct"/>
            <w:shd w:val="clear" w:color="auto" w:fill="C0F1FE" w:themeFill="accent1" w:themeFillTint="33"/>
            <w:vAlign w:val="center"/>
            <w:hideMark/>
          </w:tcPr>
          <w:p w14:paraId="694709EE"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REFERENT PROJET DE L’ENTREPRISE CANDIDATE</w:t>
            </w:r>
          </w:p>
        </w:tc>
        <w:tc>
          <w:tcPr>
            <w:tcW w:w="2969" w:type="pct"/>
            <w:shd w:val="clear" w:color="auto" w:fill="auto"/>
            <w:vAlign w:val="center"/>
            <w:hideMark/>
          </w:tcPr>
          <w:p w14:paraId="6554CD45"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Nom Prénom, téléphone, email</w:t>
            </w:r>
          </w:p>
        </w:tc>
      </w:tr>
    </w:tbl>
    <w:p w14:paraId="040B5F8A" w14:textId="77777777" w:rsidR="00C30E2D" w:rsidRPr="00183E65" w:rsidRDefault="00C30E2D" w:rsidP="00C30E2D">
      <w:pPr>
        <w:spacing w:line="360" w:lineRule="auto"/>
        <w:jc w:val="left"/>
        <w:rPr>
          <w:rFonts w:ascii="Arial Nova Light" w:hAnsi="Arial Nova Light"/>
        </w:rPr>
      </w:pPr>
    </w:p>
    <w:p w14:paraId="435CECDA" w14:textId="45C7A432" w:rsidR="00C30E2D" w:rsidRPr="00183E65" w:rsidRDefault="00C30E2D" w:rsidP="00C30E2D">
      <w:pPr>
        <w:pStyle w:val="Titre3"/>
        <w:rPr>
          <w:sz w:val="28"/>
        </w:rPr>
      </w:pPr>
      <w:bookmarkStart w:id="58" w:name="_Toc67307401"/>
      <w:bookmarkStart w:id="59" w:name="_Ref68014287"/>
      <w:r w:rsidRPr="00183E65">
        <w:rPr>
          <w:sz w:val="28"/>
        </w:rPr>
        <w:t>Liste des responsables référents et sous-traitants</w:t>
      </w:r>
      <w:r w:rsidR="00AA298A" w:rsidRPr="00183E65">
        <w:rPr>
          <w:sz w:val="28"/>
        </w:rPr>
        <w:t xml:space="preserve"> (critère R11)</w:t>
      </w:r>
      <w:bookmarkEnd w:id="58"/>
      <w:bookmarkEnd w:id="59"/>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370"/>
        <w:gridCol w:w="1574"/>
        <w:gridCol w:w="1561"/>
        <w:gridCol w:w="790"/>
        <w:gridCol w:w="2194"/>
      </w:tblGrid>
      <w:tr w:rsidR="00C30E2D" w:rsidRPr="00183E65" w14:paraId="697E0A69" w14:textId="77777777" w:rsidTr="004A2E1E">
        <w:trPr>
          <w:trHeight w:val="680"/>
          <w:tblHeader/>
        </w:trPr>
        <w:tc>
          <w:tcPr>
            <w:tcW w:w="836" w:type="pct"/>
            <w:shd w:val="clear" w:color="auto" w:fill="C0F1FE" w:themeFill="accent1" w:themeFillTint="33"/>
            <w:vAlign w:val="center"/>
          </w:tcPr>
          <w:p w14:paraId="5EF7439D" w14:textId="77777777" w:rsidR="00C30E2D" w:rsidRPr="00183E65" w:rsidRDefault="00C30E2D" w:rsidP="00815572">
            <w:pPr>
              <w:spacing w:line="360" w:lineRule="auto"/>
              <w:jc w:val="center"/>
              <w:rPr>
                <w:rFonts w:ascii="Arial Nova Light" w:hAnsi="Arial Nova Light"/>
                <w:b/>
                <w:color w:val="auto"/>
              </w:rPr>
            </w:pPr>
            <w:bookmarkStart w:id="60" w:name="_Toc3919305"/>
            <w:bookmarkStart w:id="61" w:name="_Toc3920241"/>
            <w:bookmarkStart w:id="62" w:name="_Hlk21355746"/>
            <w:bookmarkEnd w:id="60"/>
            <w:bookmarkEnd w:id="61"/>
            <w:r w:rsidRPr="00183E65">
              <w:rPr>
                <w:rFonts w:ascii="Arial Nova Light" w:hAnsi="Arial Nova Light"/>
                <w:b/>
                <w:color w:val="auto"/>
              </w:rPr>
              <w:t>Compétence</w:t>
            </w:r>
          </w:p>
        </w:tc>
        <w:tc>
          <w:tcPr>
            <w:tcW w:w="762" w:type="pct"/>
            <w:shd w:val="clear" w:color="auto" w:fill="C0F1FE" w:themeFill="accent1" w:themeFillTint="33"/>
            <w:vAlign w:val="center"/>
          </w:tcPr>
          <w:p w14:paraId="4EE9C583"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Référent interne</w:t>
            </w:r>
          </w:p>
          <w:p w14:paraId="794B0682"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(Nom-Prénom)</w:t>
            </w:r>
          </w:p>
        </w:tc>
        <w:tc>
          <w:tcPr>
            <w:tcW w:w="875" w:type="pct"/>
            <w:shd w:val="clear" w:color="auto" w:fill="C0F1FE" w:themeFill="accent1" w:themeFillTint="33"/>
            <w:vAlign w:val="center"/>
          </w:tcPr>
          <w:p w14:paraId="4E4593D9"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Titre du poste</w:t>
            </w:r>
          </w:p>
        </w:tc>
        <w:tc>
          <w:tcPr>
            <w:tcW w:w="868" w:type="pct"/>
            <w:shd w:val="clear" w:color="auto" w:fill="C0F1FE" w:themeFill="accent1" w:themeFillTint="33"/>
            <w:vAlign w:val="center"/>
          </w:tcPr>
          <w:p w14:paraId="5E45D7F4"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En poste depuis / Contrat depuis</w:t>
            </w:r>
          </w:p>
        </w:tc>
        <w:tc>
          <w:tcPr>
            <w:tcW w:w="439" w:type="pct"/>
            <w:shd w:val="clear" w:color="auto" w:fill="C0F1FE" w:themeFill="accent1" w:themeFillTint="33"/>
            <w:vAlign w:val="center"/>
          </w:tcPr>
          <w:p w14:paraId="387A899A"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CV</w:t>
            </w:r>
          </w:p>
          <w:p w14:paraId="4FFDAA3E" w14:textId="77777777" w:rsidR="00C30E2D" w:rsidRPr="00183E65" w:rsidRDefault="00C30E2D" w:rsidP="00815572">
            <w:pPr>
              <w:spacing w:line="360" w:lineRule="auto"/>
              <w:jc w:val="center"/>
              <w:rPr>
                <w:rFonts w:ascii="Arial Nova Light" w:hAnsi="Arial Nova Light"/>
                <w:b/>
                <w:color w:val="auto"/>
              </w:rPr>
            </w:pPr>
            <w:proofErr w:type="gramStart"/>
            <w:r w:rsidRPr="00183E65">
              <w:rPr>
                <w:rFonts w:ascii="Arial Nova Light" w:hAnsi="Arial Nova Light"/>
                <w:b/>
                <w:color w:val="auto"/>
              </w:rPr>
              <w:t>joint</w:t>
            </w:r>
            <w:proofErr w:type="gramEnd"/>
          </w:p>
        </w:tc>
        <w:tc>
          <w:tcPr>
            <w:tcW w:w="1220" w:type="pct"/>
            <w:shd w:val="clear" w:color="auto" w:fill="C0F1FE" w:themeFill="accent1" w:themeFillTint="33"/>
            <w:vAlign w:val="center"/>
          </w:tcPr>
          <w:p w14:paraId="5178E96F"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Sous-traitant / Co-traitant</w:t>
            </w:r>
          </w:p>
          <w:p w14:paraId="26A02A28"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(Nom de l’entreprise)</w:t>
            </w:r>
          </w:p>
        </w:tc>
      </w:tr>
      <w:tr w:rsidR="00C30E2D" w:rsidRPr="00183E65" w14:paraId="5DE0C794" w14:textId="77777777" w:rsidTr="004A2E1E">
        <w:trPr>
          <w:trHeight w:val="907"/>
        </w:trPr>
        <w:tc>
          <w:tcPr>
            <w:tcW w:w="836" w:type="pct"/>
          </w:tcPr>
          <w:p w14:paraId="23623BB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Ingénierie financière</w:t>
            </w:r>
          </w:p>
        </w:tc>
        <w:sdt>
          <w:sdtPr>
            <w:rPr>
              <w:rFonts w:ascii="Arial Nova Light" w:hAnsi="Arial Nova Light"/>
            </w:rPr>
            <w:id w:val="1313061504"/>
            <w:placeholder>
              <w:docPart w:val="EECB3A5FF4554C9894EA50E1FED0D5EA"/>
            </w:placeholder>
            <w:showingPlcHdr/>
            <w:text/>
          </w:sdtPr>
          <w:sdtEndPr/>
          <w:sdtContent>
            <w:tc>
              <w:tcPr>
                <w:tcW w:w="762" w:type="pct"/>
              </w:tcPr>
              <w:p w14:paraId="0A9A49C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254026281"/>
            <w:placeholder>
              <w:docPart w:val="175ACCF83C504923A1657CAC73864A05"/>
            </w:placeholder>
            <w:showingPlcHdr/>
            <w:text/>
          </w:sdtPr>
          <w:sdtEndPr/>
          <w:sdtContent>
            <w:tc>
              <w:tcPr>
                <w:tcW w:w="875" w:type="pct"/>
              </w:tcPr>
              <w:p w14:paraId="5C0C3C4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38430052"/>
            <w:placeholder>
              <w:docPart w:val="42D00DFC1C8A43AEBB3D3395917EAE0A"/>
            </w:placeholder>
            <w:showingPlcHdr/>
            <w:date>
              <w:dateFormat w:val="dd/MM/yyyy"/>
              <w:lid w:val="fr-FR"/>
              <w:storeMappedDataAs w:val="dateTime"/>
              <w:calendar w:val="gregorian"/>
            </w:date>
          </w:sdtPr>
          <w:sdtEndPr/>
          <w:sdtContent>
            <w:tc>
              <w:tcPr>
                <w:tcW w:w="868" w:type="pct"/>
              </w:tcPr>
              <w:p w14:paraId="5C70DDA9"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354499313"/>
            <w14:checkbox>
              <w14:checked w14:val="0"/>
              <w14:checkedState w14:val="2612" w14:font="MS Gothic"/>
              <w14:uncheckedState w14:val="2610" w14:font="MS Gothic"/>
            </w14:checkbox>
          </w:sdtPr>
          <w:sdtEndPr/>
          <w:sdtContent>
            <w:tc>
              <w:tcPr>
                <w:tcW w:w="439" w:type="pct"/>
              </w:tcPr>
              <w:p w14:paraId="70F477E1"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tc>
          <w:tcPr>
            <w:tcW w:w="1220" w:type="pct"/>
          </w:tcPr>
          <w:p w14:paraId="6DA7EA9F"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 </w:t>
            </w:r>
            <w:sdt>
              <w:sdtPr>
                <w:rPr>
                  <w:rFonts w:ascii="Arial Nova Light" w:hAnsi="Arial Nova Light"/>
                </w:rPr>
                <w:id w:val="1189327818"/>
                <w:placeholder>
                  <w:docPart w:val="6B0CCF74837A4C9F88CDE975C54C2365"/>
                </w:placeholder>
                <w:showingPlcHdr/>
                <w:text/>
              </w:sdtPr>
              <w:sdtEndPr/>
              <w:sdtContent>
                <w:r w:rsidRPr="00183E65">
                  <w:rPr>
                    <w:rStyle w:val="Textedelespacerserv"/>
                    <w:rFonts w:ascii="Arial Nova Light" w:hAnsi="Arial Nova Light"/>
                  </w:rPr>
                  <w:t>Cliquez ou appuyez ici pour entrer du texte.</w:t>
                </w:r>
              </w:sdtContent>
            </w:sdt>
          </w:p>
        </w:tc>
      </w:tr>
      <w:tr w:rsidR="00C30E2D" w:rsidRPr="00183E65" w14:paraId="293C0297" w14:textId="77777777" w:rsidTr="004A2E1E">
        <w:trPr>
          <w:trHeight w:val="907"/>
        </w:trPr>
        <w:tc>
          <w:tcPr>
            <w:tcW w:w="836" w:type="pct"/>
          </w:tcPr>
          <w:p w14:paraId="13554F50"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Ingénierie contractuelle</w:t>
            </w:r>
          </w:p>
        </w:tc>
        <w:sdt>
          <w:sdtPr>
            <w:rPr>
              <w:rFonts w:ascii="Arial Nova Light" w:hAnsi="Arial Nova Light"/>
            </w:rPr>
            <w:id w:val="-747191665"/>
            <w:placeholder>
              <w:docPart w:val="A1711EF500BC47FD98030A2190DF459F"/>
            </w:placeholder>
            <w:showingPlcHdr/>
            <w:text/>
          </w:sdtPr>
          <w:sdtEndPr/>
          <w:sdtContent>
            <w:tc>
              <w:tcPr>
                <w:tcW w:w="762" w:type="pct"/>
              </w:tcPr>
              <w:p w14:paraId="4AD05BA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63839552"/>
            <w:placeholder>
              <w:docPart w:val="2B9956B4C32C496B8E2EB4BFB544A896"/>
            </w:placeholder>
            <w:showingPlcHdr/>
            <w:text/>
          </w:sdtPr>
          <w:sdtEndPr/>
          <w:sdtContent>
            <w:tc>
              <w:tcPr>
                <w:tcW w:w="875" w:type="pct"/>
              </w:tcPr>
              <w:p w14:paraId="3659A46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19981952"/>
            <w:placeholder>
              <w:docPart w:val="7B8B774D8F8A4D32895B44571BB925F9"/>
            </w:placeholder>
            <w:showingPlcHdr/>
            <w:date>
              <w:dateFormat w:val="dd/MM/yyyy"/>
              <w:lid w:val="fr-FR"/>
              <w:storeMappedDataAs w:val="dateTime"/>
              <w:calendar w:val="gregorian"/>
            </w:date>
          </w:sdtPr>
          <w:sdtEndPr/>
          <w:sdtContent>
            <w:tc>
              <w:tcPr>
                <w:tcW w:w="868" w:type="pct"/>
              </w:tcPr>
              <w:p w14:paraId="280427B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605114489"/>
            <w14:checkbox>
              <w14:checked w14:val="0"/>
              <w14:checkedState w14:val="2612" w14:font="MS Gothic"/>
              <w14:uncheckedState w14:val="2610" w14:font="MS Gothic"/>
            </w14:checkbox>
          </w:sdtPr>
          <w:sdtEndPr/>
          <w:sdtContent>
            <w:tc>
              <w:tcPr>
                <w:tcW w:w="439" w:type="pct"/>
              </w:tcPr>
              <w:p w14:paraId="42741801"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297223260"/>
            <w:placeholder>
              <w:docPart w:val="CDF8C470B6E34CF6BD16866AE897D3C9"/>
            </w:placeholder>
            <w:showingPlcHdr/>
            <w:text/>
          </w:sdtPr>
          <w:sdtEndPr/>
          <w:sdtContent>
            <w:tc>
              <w:tcPr>
                <w:tcW w:w="1220" w:type="pct"/>
              </w:tcPr>
              <w:p w14:paraId="7AC9C29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65ED032E" w14:textId="77777777" w:rsidTr="004A2E1E">
        <w:trPr>
          <w:trHeight w:val="907"/>
        </w:trPr>
        <w:tc>
          <w:tcPr>
            <w:tcW w:w="836" w:type="pct"/>
          </w:tcPr>
          <w:p w14:paraId="7E3C1093"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Assurances</w:t>
            </w:r>
          </w:p>
        </w:tc>
        <w:sdt>
          <w:sdtPr>
            <w:rPr>
              <w:rFonts w:ascii="Arial Nova Light" w:hAnsi="Arial Nova Light"/>
            </w:rPr>
            <w:id w:val="1320313880"/>
            <w:placeholder>
              <w:docPart w:val="397AE94149C64070955A0A3E6C566E13"/>
            </w:placeholder>
            <w:showingPlcHdr/>
            <w:text/>
          </w:sdtPr>
          <w:sdtEndPr/>
          <w:sdtContent>
            <w:tc>
              <w:tcPr>
                <w:tcW w:w="762" w:type="pct"/>
              </w:tcPr>
              <w:p w14:paraId="6154E0A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854270246"/>
            <w:placeholder>
              <w:docPart w:val="8ACB4710BAAB474A8FE4A90A3B12679A"/>
            </w:placeholder>
            <w:showingPlcHdr/>
            <w:text/>
          </w:sdtPr>
          <w:sdtEndPr/>
          <w:sdtContent>
            <w:tc>
              <w:tcPr>
                <w:tcW w:w="875" w:type="pct"/>
              </w:tcPr>
              <w:p w14:paraId="103BF75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657061112"/>
            <w:placeholder>
              <w:docPart w:val="6C5A19DB6B7546F4A770350AC81AECBB"/>
            </w:placeholder>
            <w:showingPlcHdr/>
            <w:date>
              <w:dateFormat w:val="dd/MM/yyyy"/>
              <w:lid w:val="fr-FR"/>
              <w:storeMappedDataAs w:val="dateTime"/>
              <w:calendar w:val="gregorian"/>
            </w:date>
          </w:sdtPr>
          <w:sdtEndPr/>
          <w:sdtContent>
            <w:tc>
              <w:tcPr>
                <w:tcW w:w="868" w:type="pct"/>
              </w:tcPr>
              <w:p w14:paraId="678C515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26049847"/>
            <w14:checkbox>
              <w14:checked w14:val="0"/>
              <w14:checkedState w14:val="2612" w14:font="MS Gothic"/>
              <w14:uncheckedState w14:val="2610" w14:font="MS Gothic"/>
            </w14:checkbox>
          </w:sdtPr>
          <w:sdtEndPr/>
          <w:sdtContent>
            <w:tc>
              <w:tcPr>
                <w:tcW w:w="439" w:type="pct"/>
              </w:tcPr>
              <w:p w14:paraId="0D19722A"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40697730"/>
            <w:placeholder>
              <w:docPart w:val="F52E46399E1E406D9747566EF87B5BF4"/>
            </w:placeholder>
            <w:showingPlcHdr/>
            <w:text/>
          </w:sdtPr>
          <w:sdtEndPr/>
          <w:sdtContent>
            <w:tc>
              <w:tcPr>
                <w:tcW w:w="1220" w:type="pct"/>
              </w:tcPr>
              <w:p w14:paraId="243D7CE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3E483B2B" w14:textId="77777777" w:rsidTr="004A2E1E">
        <w:trPr>
          <w:trHeight w:val="907"/>
        </w:trPr>
        <w:tc>
          <w:tcPr>
            <w:tcW w:w="836" w:type="pct"/>
          </w:tcPr>
          <w:p w14:paraId="509FD912"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lastRenderedPageBreak/>
              <w:t>Sécurité et maitrise des risques</w:t>
            </w:r>
          </w:p>
        </w:tc>
        <w:sdt>
          <w:sdtPr>
            <w:rPr>
              <w:rFonts w:ascii="Arial Nova Light" w:hAnsi="Arial Nova Light"/>
            </w:rPr>
            <w:id w:val="-2108568931"/>
            <w:placeholder>
              <w:docPart w:val="4CBFB35F84864001A00525A890FDB3E2"/>
            </w:placeholder>
            <w:showingPlcHdr/>
            <w:text/>
          </w:sdtPr>
          <w:sdtEndPr/>
          <w:sdtContent>
            <w:tc>
              <w:tcPr>
                <w:tcW w:w="762" w:type="pct"/>
              </w:tcPr>
              <w:p w14:paraId="1F576DD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385288112"/>
            <w:placeholder>
              <w:docPart w:val="75BC47EF1614452B8091F651E2427A65"/>
            </w:placeholder>
            <w:showingPlcHdr/>
            <w:text/>
          </w:sdtPr>
          <w:sdtEndPr/>
          <w:sdtContent>
            <w:tc>
              <w:tcPr>
                <w:tcW w:w="875" w:type="pct"/>
              </w:tcPr>
              <w:p w14:paraId="781CC27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932014220"/>
            <w:placeholder>
              <w:docPart w:val="5A13C4D78DEE463F800B12F22D953207"/>
            </w:placeholder>
            <w:showingPlcHdr/>
            <w:date>
              <w:dateFormat w:val="dd/MM/yyyy"/>
              <w:lid w:val="fr-FR"/>
              <w:storeMappedDataAs w:val="dateTime"/>
              <w:calendar w:val="gregorian"/>
            </w:date>
          </w:sdtPr>
          <w:sdtEndPr/>
          <w:sdtContent>
            <w:tc>
              <w:tcPr>
                <w:tcW w:w="868" w:type="pct"/>
              </w:tcPr>
              <w:p w14:paraId="025C48E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337979960"/>
            <w14:checkbox>
              <w14:checked w14:val="0"/>
              <w14:checkedState w14:val="2612" w14:font="MS Gothic"/>
              <w14:uncheckedState w14:val="2610" w14:font="MS Gothic"/>
            </w14:checkbox>
          </w:sdtPr>
          <w:sdtEndPr/>
          <w:sdtContent>
            <w:tc>
              <w:tcPr>
                <w:tcW w:w="439" w:type="pct"/>
              </w:tcPr>
              <w:p w14:paraId="2964EC3B"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654841179"/>
            <w:placeholder>
              <w:docPart w:val="F846266676EB4ACB88132140020EF683"/>
            </w:placeholder>
            <w:showingPlcHdr/>
            <w:text/>
          </w:sdtPr>
          <w:sdtEndPr/>
          <w:sdtContent>
            <w:tc>
              <w:tcPr>
                <w:tcW w:w="1220" w:type="pct"/>
              </w:tcPr>
              <w:p w14:paraId="1FC75D0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12069DAA" w14:textId="77777777" w:rsidTr="004A2E1E">
        <w:trPr>
          <w:trHeight w:val="907"/>
        </w:trPr>
        <w:tc>
          <w:tcPr>
            <w:tcW w:w="836" w:type="pct"/>
          </w:tcPr>
          <w:p w14:paraId="7412BCD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Technique</w:t>
            </w:r>
            <w:r w:rsidRPr="00183E65">
              <w:rPr>
                <w:rFonts w:ascii="Arial Nova Light" w:hAnsi="Arial Nova Light"/>
              </w:rPr>
              <w:br/>
              <w:t xml:space="preserve"> (Général – Process)</w:t>
            </w:r>
          </w:p>
        </w:tc>
        <w:sdt>
          <w:sdtPr>
            <w:rPr>
              <w:rFonts w:ascii="Arial Nova Light" w:hAnsi="Arial Nova Light"/>
            </w:rPr>
            <w:id w:val="-63175260"/>
            <w:placeholder>
              <w:docPart w:val="2BD795C0E20B4D289181A94120F8212C"/>
            </w:placeholder>
            <w:showingPlcHdr/>
            <w:text/>
          </w:sdtPr>
          <w:sdtEndPr/>
          <w:sdtContent>
            <w:tc>
              <w:tcPr>
                <w:tcW w:w="762" w:type="pct"/>
              </w:tcPr>
              <w:p w14:paraId="0DE40E6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6658869"/>
            <w:placeholder>
              <w:docPart w:val="B5D4CCC904394955801AA633B4B38B75"/>
            </w:placeholder>
            <w:showingPlcHdr/>
            <w:text/>
          </w:sdtPr>
          <w:sdtEndPr/>
          <w:sdtContent>
            <w:tc>
              <w:tcPr>
                <w:tcW w:w="875" w:type="pct"/>
              </w:tcPr>
              <w:p w14:paraId="01094E2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84152523"/>
            <w:placeholder>
              <w:docPart w:val="2BC187C6F3B640D4A3C37DC4D94417C3"/>
            </w:placeholder>
            <w:showingPlcHdr/>
            <w:date>
              <w:dateFormat w:val="dd/MM/yyyy"/>
              <w:lid w:val="fr-FR"/>
              <w:storeMappedDataAs w:val="dateTime"/>
              <w:calendar w:val="gregorian"/>
            </w:date>
          </w:sdtPr>
          <w:sdtEndPr/>
          <w:sdtContent>
            <w:tc>
              <w:tcPr>
                <w:tcW w:w="868" w:type="pct"/>
              </w:tcPr>
              <w:p w14:paraId="5D08D62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395426484"/>
            <w14:checkbox>
              <w14:checked w14:val="0"/>
              <w14:checkedState w14:val="2612" w14:font="MS Gothic"/>
              <w14:uncheckedState w14:val="2610" w14:font="MS Gothic"/>
            </w14:checkbox>
          </w:sdtPr>
          <w:sdtEndPr/>
          <w:sdtContent>
            <w:tc>
              <w:tcPr>
                <w:tcW w:w="439" w:type="pct"/>
              </w:tcPr>
              <w:p w14:paraId="370BC2A0"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133677995"/>
            <w:placeholder>
              <w:docPart w:val="45E79E5D1D5540949407F601AA410344"/>
            </w:placeholder>
            <w:showingPlcHdr/>
            <w:text/>
          </w:sdtPr>
          <w:sdtEndPr/>
          <w:sdtContent>
            <w:tc>
              <w:tcPr>
                <w:tcW w:w="1220" w:type="pct"/>
              </w:tcPr>
              <w:p w14:paraId="5936451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407489F" w14:textId="77777777" w:rsidTr="004A2E1E">
        <w:trPr>
          <w:trHeight w:val="907"/>
        </w:trPr>
        <w:tc>
          <w:tcPr>
            <w:tcW w:w="836" w:type="pct"/>
          </w:tcPr>
          <w:p w14:paraId="22DB4FB6"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Civil)</w:t>
            </w:r>
          </w:p>
        </w:tc>
        <w:sdt>
          <w:sdtPr>
            <w:rPr>
              <w:rFonts w:ascii="Arial Nova Light" w:hAnsi="Arial Nova Light"/>
            </w:rPr>
            <w:id w:val="426390399"/>
            <w:placeholder>
              <w:docPart w:val="123AF3A3E00F46F3A647490A611A29BD"/>
            </w:placeholder>
            <w:showingPlcHdr/>
            <w:text/>
          </w:sdtPr>
          <w:sdtEndPr/>
          <w:sdtContent>
            <w:tc>
              <w:tcPr>
                <w:tcW w:w="762" w:type="pct"/>
              </w:tcPr>
              <w:p w14:paraId="528DC17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34308738"/>
            <w:placeholder>
              <w:docPart w:val="33E8F4090F6B4BBF87A835B8B6DB26F0"/>
            </w:placeholder>
            <w:showingPlcHdr/>
            <w:text/>
          </w:sdtPr>
          <w:sdtEndPr/>
          <w:sdtContent>
            <w:tc>
              <w:tcPr>
                <w:tcW w:w="875" w:type="pct"/>
              </w:tcPr>
              <w:p w14:paraId="234510D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224130082"/>
            <w:placeholder>
              <w:docPart w:val="DF0E84FA0B6B4BC88D39DA9F66E1640C"/>
            </w:placeholder>
            <w:showingPlcHdr/>
            <w:date>
              <w:dateFormat w:val="dd/MM/yyyy"/>
              <w:lid w:val="fr-FR"/>
              <w:storeMappedDataAs w:val="dateTime"/>
              <w:calendar w:val="gregorian"/>
            </w:date>
          </w:sdtPr>
          <w:sdtEndPr/>
          <w:sdtContent>
            <w:tc>
              <w:tcPr>
                <w:tcW w:w="868" w:type="pct"/>
              </w:tcPr>
              <w:p w14:paraId="2BA2AFB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968362761"/>
            <w14:checkbox>
              <w14:checked w14:val="0"/>
              <w14:checkedState w14:val="2612" w14:font="MS Gothic"/>
              <w14:uncheckedState w14:val="2610" w14:font="MS Gothic"/>
            </w14:checkbox>
          </w:sdtPr>
          <w:sdtEndPr/>
          <w:sdtContent>
            <w:tc>
              <w:tcPr>
                <w:tcW w:w="439" w:type="pct"/>
              </w:tcPr>
              <w:p w14:paraId="1B3BC325"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340816292"/>
            <w:placeholder>
              <w:docPart w:val="B2F1D964C7FC4A9FAF90A4D97C5CAB8F"/>
            </w:placeholder>
            <w:showingPlcHdr/>
            <w:text/>
          </w:sdtPr>
          <w:sdtEndPr/>
          <w:sdtContent>
            <w:tc>
              <w:tcPr>
                <w:tcW w:w="1220" w:type="pct"/>
              </w:tcPr>
              <w:p w14:paraId="5EBA16B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341B4FF" w14:textId="77777777" w:rsidTr="004A2E1E">
        <w:trPr>
          <w:trHeight w:val="907"/>
        </w:trPr>
        <w:tc>
          <w:tcPr>
            <w:tcW w:w="836" w:type="pct"/>
          </w:tcPr>
          <w:p w14:paraId="4679CE2F"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électrique / automatisme)</w:t>
            </w:r>
          </w:p>
        </w:tc>
        <w:sdt>
          <w:sdtPr>
            <w:rPr>
              <w:rFonts w:ascii="Arial Nova Light" w:hAnsi="Arial Nova Light"/>
            </w:rPr>
            <w:id w:val="-1728993629"/>
            <w:placeholder>
              <w:docPart w:val="37C4279FC201458396E3D481CA340C92"/>
            </w:placeholder>
            <w:showingPlcHdr/>
            <w:text/>
          </w:sdtPr>
          <w:sdtEndPr/>
          <w:sdtContent>
            <w:tc>
              <w:tcPr>
                <w:tcW w:w="762" w:type="pct"/>
              </w:tcPr>
              <w:p w14:paraId="49E7B36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751270689"/>
            <w:placeholder>
              <w:docPart w:val="B4CB7CF07DFE4A62862683DA87DF7736"/>
            </w:placeholder>
            <w:showingPlcHdr/>
            <w:text/>
          </w:sdtPr>
          <w:sdtEndPr/>
          <w:sdtContent>
            <w:tc>
              <w:tcPr>
                <w:tcW w:w="875" w:type="pct"/>
              </w:tcPr>
              <w:p w14:paraId="58DB019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000385064"/>
            <w:placeholder>
              <w:docPart w:val="F2FE0948BAEE469E832788DCECECBFC7"/>
            </w:placeholder>
            <w:showingPlcHdr/>
            <w:date>
              <w:dateFormat w:val="dd/MM/yyyy"/>
              <w:lid w:val="fr-FR"/>
              <w:storeMappedDataAs w:val="dateTime"/>
              <w:calendar w:val="gregorian"/>
            </w:date>
          </w:sdtPr>
          <w:sdtEndPr/>
          <w:sdtContent>
            <w:tc>
              <w:tcPr>
                <w:tcW w:w="868" w:type="pct"/>
              </w:tcPr>
              <w:p w14:paraId="64D9B3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669245024"/>
            <w14:checkbox>
              <w14:checked w14:val="0"/>
              <w14:checkedState w14:val="2612" w14:font="MS Gothic"/>
              <w14:uncheckedState w14:val="2610" w14:font="MS Gothic"/>
            </w14:checkbox>
          </w:sdtPr>
          <w:sdtEndPr/>
          <w:sdtContent>
            <w:tc>
              <w:tcPr>
                <w:tcW w:w="439" w:type="pct"/>
              </w:tcPr>
              <w:p w14:paraId="0EC95DE6"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889909755"/>
            <w:placeholder>
              <w:docPart w:val="20DEB486C97043C0A4A96139F47F863C"/>
            </w:placeholder>
            <w:showingPlcHdr/>
            <w:text/>
          </w:sdtPr>
          <w:sdtEndPr/>
          <w:sdtContent>
            <w:tc>
              <w:tcPr>
                <w:tcW w:w="1220" w:type="pct"/>
              </w:tcPr>
              <w:p w14:paraId="5E23ECD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47FD0DE" w14:textId="77777777" w:rsidTr="004A2E1E">
        <w:trPr>
          <w:trHeight w:val="907"/>
        </w:trPr>
        <w:tc>
          <w:tcPr>
            <w:tcW w:w="836" w:type="pct"/>
          </w:tcPr>
          <w:p w14:paraId="2AC959A7"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mécanique)</w:t>
            </w:r>
          </w:p>
        </w:tc>
        <w:sdt>
          <w:sdtPr>
            <w:rPr>
              <w:rFonts w:ascii="Arial Nova Light" w:hAnsi="Arial Nova Light"/>
            </w:rPr>
            <w:id w:val="-638419736"/>
            <w:placeholder>
              <w:docPart w:val="8F16AC4695D04CD2A2ED86E56F9FEEF9"/>
            </w:placeholder>
            <w:showingPlcHdr/>
            <w:text/>
          </w:sdtPr>
          <w:sdtEndPr/>
          <w:sdtContent>
            <w:tc>
              <w:tcPr>
                <w:tcW w:w="762" w:type="pct"/>
              </w:tcPr>
              <w:p w14:paraId="09812C4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68449857"/>
            <w:placeholder>
              <w:docPart w:val="B530B680F1EE49978B7F043F73362199"/>
            </w:placeholder>
            <w:showingPlcHdr/>
            <w:text/>
          </w:sdtPr>
          <w:sdtEndPr/>
          <w:sdtContent>
            <w:tc>
              <w:tcPr>
                <w:tcW w:w="875" w:type="pct"/>
              </w:tcPr>
              <w:p w14:paraId="3B8CFDC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35711390"/>
            <w:placeholder>
              <w:docPart w:val="B52366BE312D4D78B2933D41CD6EFED6"/>
            </w:placeholder>
            <w:showingPlcHdr/>
            <w:date>
              <w:dateFormat w:val="dd/MM/yyyy"/>
              <w:lid w:val="fr-FR"/>
              <w:storeMappedDataAs w:val="dateTime"/>
              <w:calendar w:val="gregorian"/>
            </w:date>
          </w:sdtPr>
          <w:sdtEndPr/>
          <w:sdtContent>
            <w:tc>
              <w:tcPr>
                <w:tcW w:w="868" w:type="pct"/>
              </w:tcPr>
              <w:p w14:paraId="2AF1A96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718399"/>
            <w14:checkbox>
              <w14:checked w14:val="0"/>
              <w14:checkedState w14:val="2612" w14:font="MS Gothic"/>
              <w14:uncheckedState w14:val="2610" w14:font="MS Gothic"/>
            </w14:checkbox>
          </w:sdtPr>
          <w:sdtEndPr/>
          <w:sdtContent>
            <w:tc>
              <w:tcPr>
                <w:tcW w:w="439" w:type="pct"/>
              </w:tcPr>
              <w:p w14:paraId="13FC4E34"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26176898"/>
            <w:placeholder>
              <w:docPart w:val="F3EEA510775948179BF0AAFFCE0D34C4"/>
            </w:placeholder>
            <w:showingPlcHdr/>
            <w:text/>
          </w:sdtPr>
          <w:sdtEndPr/>
          <w:sdtContent>
            <w:tc>
              <w:tcPr>
                <w:tcW w:w="1220" w:type="pct"/>
              </w:tcPr>
              <w:p w14:paraId="5150D17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4596A16D" w14:textId="77777777" w:rsidTr="004A2E1E">
        <w:trPr>
          <w:trHeight w:val="907"/>
        </w:trPr>
        <w:tc>
          <w:tcPr>
            <w:tcW w:w="836" w:type="pct"/>
          </w:tcPr>
          <w:p w14:paraId="567C8EF1"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(Agronomie)</w:t>
            </w:r>
          </w:p>
        </w:tc>
        <w:sdt>
          <w:sdtPr>
            <w:rPr>
              <w:rFonts w:ascii="Arial Nova Light" w:hAnsi="Arial Nova Light"/>
            </w:rPr>
            <w:id w:val="1448434680"/>
            <w:placeholder>
              <w:docPart w:val="89C987912AFC4FB7B003CF021CF86FDD"/>
            </w:placeholder>
            <w:showingPlcHdr/>
            <w:text/>
          </w:sdtPr>
          <w:sdtEndPr/>
          <w:sdtContent>
            <w:tc>
              <w:tcPr>
                <w:tcW w:w="762" w:type="pct"/>
              </w:tcPr>
              <w:p w14:paraId="038499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855534654"/>
            <w:placeholder>
              <w:docPart w:val="1807AA0C49914C2DA123CDF074F260E4"/>
            </w:placeholder>
            <w:showingPlcHdr/>
            <w:text/>
          </w:sdtPr>
          <w:sdtEndPr/>
          <w:sdtContent>
            <w:tc>
              <w:tcPr>
                <w:tcW w:w="875" w:type="pct"/>
              </w:tcPr>
              <w:p w14:paraId="1102B20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351403184"/>
            <w:placeholder>
              <w:docPart w:val="BCCBB236C83443C8AC60F22E86202152"/>
            </w:placeholder>
            <w:showingPlcHdr/>
            <w:date>
              <w:dateFormat w:val="dd/MM/yyyy"/>
              <w:lid w:val="fr-FR"/>
              <w:storeMappedDataAs w:val="dateTime"/>
              <w:calendar w:val="gregorian"/>
            </w:date>
          </w:sdtPr>
          <w:sdtEndPr/>
          <w:sdtContent>
            <w:tc>
              <w:tcPr>
                <w:tcW w:w="868" w:type="pct"/>
              </w:tcPr>
              <w:p w14:paraId="2F7566A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530882189"/>
            <w14:checkbox>
              <w14:checked w14:val="0"/>
              <w14:checkedState w14:val="2612" w14:font="MS Gothic"/>
              <w14:uncheckedState w14:val="2610" w14:font="MS Gothic"/>
            </w14:checkbox>
          </w:sdtPr>
          <w:sdtEndPr/>
          <w:sdtContent>
            <w:tc>
              <w:tcPr>
                <w:tcW w:w="439" w:type="pct"/>
              </w:tcPr>
              <w:p w14:paraId="45F0DF67"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74273387"/>
            <w:placeholder>
              <w:docPart w:val="AC41D05CE8CB4BA2BF5FA53775536B4F"/>
            </w:placeholder>
            <w:showingPlcHdr/>
            <w:text/>
          </w:sdtPr>
          <w:sdtEndPr/>
          <w:sdtContent>
            <w:tc>
              <w:tcPr>
                <w:tcW w:w="1220" w:type="pct"/>
              </w:tcPr>
              <w:p w14:paraId="44B7431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3255E699" w14:textId="77777777" w:rsidTr="004A2E1E">
        <w:trPr>
          <w:trHeight w:val="907"/>
        </w:trPr>
        <w:tc>
          <w:tcPr>
            <w:tcW w:w="836" w:type="pct"/>
          </w:tcPr>
          <w:p w14:paraId="3EBBB009"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(Biologie)</w:t>
            </w:r>
          </w:p>
        </w:tc>
        <w:sdt>
          <w:sdtPr>
            <w:rPr>
              <w:rFonts w:ascii="Arial Nova Light" w:hAnsi="Arial Nova Light"/>
            </w:rPr>
            <w:id w:val="-823585111"/>
            <w:placeholder>
              <w:docPart w:val="56DA4142718F4EC9B3EE4A2538B9C6F6"/>
            </w:placeholder>
            <w:showingPlcHdr/>
            <w:text/>
          </w:sdtPr>
          <w:sdtEndPr/>
          <w:sdtContent>
            <w:tc>
              <w:tcPr>
                <w:tcW w:w="762" w:type="pct"/>
              </w:tcPr>
              <w:p w14:paraId="415D102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66919549"/>
            <w:placeholder>
              <w:docPart w:val="CCB9EF950342462AA20B1D98EA36B53A"/>
            </w:placeholder>
            <w:showingPlcHdr/>
            <w:text/>
          </w:sdtPr>
          <w:sdtEndPr/>
          <w:sdtContent>
            <w:tc>
              <w:tcPr>
                <w:tcW w:w="875" w:type="pct"/>
              </w:tcPr>
              <w:p w14:paraId="2A417B91"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2120590942"/>
            <w:placeholder>
              <w:docPart w:val="B8A5ED92349E49D9804F7D7B23EF6598"/>
            </w:placeholder>
            <w:showingPlcHdr/>
            <w:date>
              <w:dateFormat w:val="dd/MM/yyyy"/>
              <w:lid w:val="fr-FR"/>
              <w:storeMappedDataAs w:val="dateTime"/>
              <w:calendar w:val="gregorian"/>
            </w:date>
          </w:sdtPr>
          <w:sdtEndPr/>
          <w:sdtContent>
            <w:tc>
              <w:tcPr>
                <w:tcW w:w="868" w:type="pct"/>
              </w:tcPr>
              <w:p w14:paraId="2D2E238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019663412"/>
            <w14:checkbox>
              <w14:checked w14:val="0"/>
              <w14:checkedState w14:val="2612" w14:font="MS Gothic"/>
              <w14:uncheckedState w14:val="2610" w14:font="MS Gothic"/>
            </w14:checkbox>
          </w:sdtPr>
          <w:sdtEndPr/>
          <w:sdtContent>
            <w:tc>
              <w:tcPr>
                <w:tcW w:w="439" w:type="pct"/>
              </w:tcPr>
              <w:p w14:paraId="5E1587D8"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663202610"/>
            <w:placeholder>
              <w:docPart w:val="67E0BFAF4B7F4482BE4511BB2D50845E"/>
            </w:placeholder>
            <w:showingPlcHdr/>
            <w:text/>
          </w:sdtPr>
          <w:sdtEndPr/>
          <w:sdtContent>
            <w:tc>
              <w:tcPr>
                <w:tcW w:w="1220" w:type="pct"/>
              </w:tcPr>
              <w:p w14:paraId="7B09643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59829282" w14:textId="77777777" w:rsidTr="004A2E1E">
        <w:trPr>
          <w:trHeight w:val="907"/>
        </w:trPr>
        <w:tc>
          <w:tcPr>
            <w:tcW w:w="836" w:type="pct"/>
          </w:tcPr>
          <w:p w14:paraId="247C4EF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Management de projet</w:t>
            </w:r>
          </w:p>
        </w:tc>
        <w:sdt>
          <w:sdtPr>
            <w:rPr>
              <w:rFonts w:ascii="Arial Nova Light" w:hAnsi="Arial Nova Light"/>
            </w:rPr>
            <w:id w:val="682405409"/>
            <w:placeholder>
              <w:docPart w:val="3A3DACA58CD04A3CA3FD4DC4AB20E238"/>
            </w:placeholder>
            <w:showingPlcHdr/>
            <w:text/>
          </w:sdtPr>
          <w:sdtEndPr/>
          <w:sdtContent>
            <w:tc>
              <w:tcPr>
                <w:tcW w:w="762" w:type="pct"/>
              </w:tcPr>
              <w:p w14:paraId="4FEEAD0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du texte.</w:t>
                </w:r>
              </w:p>
            </w:tc>
          </w:sdtContent>
        </w:sdt>
        <w:sdt>
          <w:sdtPr>
            <w:rPr>
              <w:rFonts w:ascii="Arial Nova Light" w:hAnsi="Arial Nova Light"/>
            </w:rPr>
            <w:id w:val="-191235695"/>
            <w:placeholder>
              <w:docPart w:val="0090D64B98C94F50A62FDBA6B1AC0DD0"/>
            </w:placeholder>
            <w:showingPlcHdr/>
            <w:text/>
          </w:sdtPr>
          <w:sdtEndPr/>
          <w:sdtContent>
            <w:tc>
              <w:tcPr>
                <w:tcW w:w="875" w:type="pct"/>
              </w:tcPr>
              <w:p w14:paraId="1270C81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du texte.</w:t>
                </w:r>
              </w:p>
            </w:tc>
          </w:sdtContent>
        </w:sdt>
        <w:sdt>
          <w:sdtPr>
            <w:rPr>
              <w:rFonts w:ascii="Arial Nova Light" w:hAnsi="Arial Nova Light"/>
            </w:rPr>
            <w:id w:val="36716409"/>
            <w:placeholder>
              <w:docPart w:val="771BE9B1AA164E72911E35B17BA2E8D5"/>
            </w:placeholder>
            <w:showingPlcHdr/>
            <w:date>
              <w:dateFormat w:val="dd/MM/yyyy"/>
              <w:lid w:val="fr-FR"/>
              <w:storeMappedDataAs w:val="dateTime"/>
              <w:calendar w:val="gregorian"/>
            </w:date>
          </w:sdtPr>
          <w:sdtEndPr/>
          <w:sdtContent>
            <w:tc>
              <w:tcPr>
                <w:tcW w:w="868" w:type="pct"/>
              </w:tcPr>
              <w:p w14:paraId="0BB8554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une date.</w:t>
                </w:r>
              </w:p>
            </w:tc>
          </w:sdtContent>
        </w:sdt>
        <w:sdt>
          <w:sdtPr>
            <w:rPr>
              <w:rFonts w:ascii="Arial Nova Light" w:hAnsi="Arial Nova Light"/>
            </w:rPr>
            <w:id w:val="719638191"/>
            <w14:checkbox>
              <w14:checked w14:val="0"/>
              <w14:checkedState w14:val="2612" w14:font="MS Gothic"/>
              <w14:uncheckedState w14:val="2610" w14:font="MS Gothic"/>
            </w14:checkbox>
          </w:sdtPr>
          <w:sdtEndPr/>
          <w:sdtContent>
            <w:tc>
              <w:tcPr>
                <w:tcW w:w="439" w:type="pct"/>
              </w:tcPr>
              <w:p w14:paraId="39AC262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156340355"/>
            <w:placeholder>
              <w:docPart w:val="65D4C5CC102E44FF9DEC43C883C7F972"/>
            </w:placeholder>
            <w:showingPlcHdr/>
            <w:text/>
          </w:sdtPr>
          <w:sdtEndPr/>
          <w:sdtContent>
            <w:tc>
              <w:tcPr>
                <w:tcW w:w="1220" w:type="pct"/>
              </w:tcPr>
              <w:p w14:paraId="1C3FE00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72A6A7E" w14:textId="77777777" w:rsidTr="004A2E1E">
        <w:trPr>
          <w:trHeight w:val="907"/>
        </w:trPr>
        <w:tc>
          <w:tcPr>
            <w:tcW w:w="836" w:type="pct"/>
          </w:tcPr>
          <w:p w14:paraId="013B6BE2"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Système qualité</w:t>
            </w:r>
          </w:p>
        </w:tc>
        <w:sdt>
          <w:sdtPr>
            <w:rPr>
              <w:rFonts w:ascii="Arial Nova Light" w:hAnsi="Arial Nova Light"/>
            </w:rPr>
            <w:id w:val="1889986944"/>
            <w:placeholder>
              <w:docPart w:val="5F364D356A184598ADBDFC47083085ED"/>
            </w:placeholder>
            <w:showingPlcHdr/>
            <w:text/>
          </w:sdtPr>
          <w:sdtEndPr/>
          <w:sdtContent>
            <w:tc>
              <w:tcPr>
                <w:tcW w:w="762" w:type="pct"/>
              </w:tcPr>
              <w:p w14:paraId="5FA66AB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172997375"/>
            <w:placeholder>
              <w:docPart w:val="F13052F801AE436AB768925194E42441"/>
            </w:placeholder>
            <w:showingPlcHdr/>
            <w:text/>
          </w:sdtPr>
          <w:sdtEndPr/>
          <w:sdtContent>
            <w:tc>
              <w:tcPr>
                <w:tcW w:w="875" w:type="pct"/>
              </w:tcPr>
              <w:p w14:paraId="0E5979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970732119"/>
            <w:placeholder>
              <w:docPart w:val="4792A4745EEC431AA5BD42E6B5DF5509"/>
            </w:placeholder>
            <w:showingPlcHdr/>
            <w:date>
              <w:dateFormat w:val="dd/MM/yyyy"/>
              <w:lid w:val="fr-FR"/>
              <w:storeMappedDataAs w:val="dateTime"/>
              <w:calendar w:val="gregorian"/>
            </w:date>
          </w:sdtPr>
          <w:sdtEndPr/>
          <w:sdtContent>
            <w:tc>
              <w:tcPr>
                <w:tcW w:w="868" w:type="pct"/>
              </w:tcPr>
              <w:p w14:paraId="1997FD1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141732258"/>
            <w14:checkbox>
              <w14:checked w14:val="0"/>
              <w14:checkedState w14:val="2612" w14:font="MS Gothic"/>
              <w14:uncheckedState w14:val="2610" w14:font="MS Gothic"/>
            </w14:checkbox>
          </w:sdtPr>
          <w:sdtEndPr/>
          <w:sdtContent>
            <w:tc>
              <w:tcPr>
                <w:tcW w:w="439" w:type="pct"/>
              </w:tcPr>
              <w:p w14:paraId="76D46AE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200514316"/>
            <w:placeholder>
              <w:docPart w:val="9B1DC36FE3734E17BCD685E8624DE4C5"/>
            </w:placeholder>
            <w:showingPlcHdr/>
            <w:text/>
          </w:sdtPr>
          <w:sdtEndPr/>
          <w:sdtContent>
            <w:tc>
              <w:tcPr>
                <w:tcW w:w="1220" w:type="pct"/>
              </w:tcPr>
              <w:p w14:paraId="4E156E0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7226AE4F" w14:textId="77777777" w:rsidTr="004A2E1E">
        <w:trPr>
          <w:trHeight w:val="907"/>
        </w:trPr>
        <w:tc>
          <w:tcPr>
            <w:tcW w:w="836" w:type="pct"/>
          </w:tcPr>
          <w:p w14:paraId="214431DA"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50393603"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1837187317"/>
              <w:placeholder>
                <w:docPart w:val="2AAB55CC2A9441888AD25F83C614E9A0"/>
              </w:placeholder>
              <w:showingPlcHdr/>
            </w:sdtPr>
            <w:sdtEndPr/>
            <w:sdtContent>
              <w:p w14:paraId="3DD9E54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423147959"/>
            <w:placeholder>
              <w:docPart w:val="B3A6724265E54AC3869AAE109F7679F5"/>
            </w:placeholder>
            <w:showingPlcHdr/>
            <w:text/>
          </w:sdtPr>
          <w:sdtEndPr/>
          <w:sdtContent>
            <w:tc>
              <w:tcPr>
                <w:tcW w:w="762" w:type="pct"/>
              </w:tcPr>
              <w:p w14:paraId="6B3EE7D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98225959"/>
            <w:placeholder>
              <w:docPart w:val="8E7BF341AF424CDE84F439F5651BE954"/>
            </w:placeholder>
            <w:showingPlcHdr/>
            <w:text/>
          </w:sdtPr>
          <w:sdtEndPr/>
          <w:sdtContent>
            <w:tc>
              <w:tcPr>
                <w:tcW w:w="875" w:type="pct"/>
              </w:tcPr>
              <w:p w14:paraId="6750B1F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46916669"/>
            <w:placeholder>
              <w:docPart w:val="32A947F57D7D4618A8C7F5E357F7FAE7"/>
            </w:placeholder>
            <w:showingPlcHdr/>
            <w:date>
              <w:dateFormat w:val="dd/MM/yyyy"/>
              <w:lid w:val="fr-FR"/>
              <w:storeMappedDataAs w:val="dateTime"/>
              <w:calendar w:val="gregorian"/>
            </w:date>
          </w:sdtPr>
          <w:sdtEndPr/>
          <w:sdtContent>
            <w:tc>
              <w:tcPr>
                <w:tcW w:w="868" w:type="pct"/>
              </w:tcPr>
              <w:p w14:paraId="1DC7433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244566364"/>
            <w14:checkbox>
              <w14:checked w14:val="0"/>
              <w14:checkedState w14:val="2612" w14:font="MS Gothic"/>
              <w14:uncheckedState w14:val="2610" w14:font="MS Gothic"/>
            </w14:checkbox>
          </w:sdtPr>
          <w:sdtEndPr/>
          <w:sdtContent>
            <w:tc>
              <w:tcPr>
                <w:tcW w:w="439" w:type="pct"/>
              </w:tcPr>
              <w:p w14:paraId="0069841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926411375"/>
            <w:placeholder>
              <w:docPart w:val="75068CF5B6B64543A72497AE179A69EE"/>
            </w:placeholder>
            <w:showingPlcHdr/>
            <w:text/>
          </w:sdtPr>
          <w:sdtEndPr/>
          <w:sdtContent>
            <w:tc>
              <w:tcPr>
                <w:tcW w:w="1220" w:type="pct"/>
              </w:tcPr>
              <w:p w14:paraId="6AFC752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154DE4E2" w14:textId="77777777" w:rsidTr="004A2E1E">
        <w:trPr>
          <w:trHeight w:val="907"/>
        </w:trPr>
        <w:tc>
          <w:tcPr>
            <w:tcW w:w="836" w:type="pct"/>
          </w:tcPr>
          <w:p w14:paraId="50F9F8D2"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20CB6E54"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1684165322"/>
              <w:placeholder>
                <w:docPart w:val="19767507CCA24033977EEBE183FBF6F4"/>
              </w:placeholder>
              <w:showingPlcHdr/>
            </w:sdtPr>
            <w:sdtEndPr/>
            <w:sdtContent>
              <w:p w14:paraId="37543E6B" w14:textId="77777777" w:rsidR="00C30E2D" w:rsidRPr="00183E65" w:rsidRDefault="00C30E2D" w:rsidP="00815572">
                <w:pPr>
                  <w:spacing w:line="360" w:lineRule="auto"/>
                  <w:jc w:val="left"/>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1564682410"/>
            <w:placeholder>
              <w:docPart w:val="6C33123C7FFB40A6B66CF5746DC766B1"/>
            </w:placeholder>
            <w:showingPlcHdr/>
            <w:text/>
          </w:sdtPr>
          <w:sdtEndPr/>
          <w:sdtContent>
            <w:tc>
              <w:tcPr>
                <w:tcW w:w="762" w:type="pct"/>
              </w:tcPr>
              <w:p w14:paraId="35EB67A9"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40474395"/>
            <w:placeholder>
              <w:docPart w:val="6F574D7C65EB40AFB547519998FD39E7"/>
            </w:placeholder>
            <w:showingPlcHdr/>
            <w:text/>
          </w:sdtPr>
          <w:sdtEndPr/>
          <w:sdtContent>
            <w:tc>
              <w:tcPr>
                <w:tcW w:w="875" w:type="pct"/>
              </w:tcPr>
              <w:p w14:paraId="22F4A19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92903285"/>
            <w:placeholder>
              <w:docPart w:val="7C5D290AA72D4CAAB5D717CD459CD51A"/>
            </w:placeholder>
            <w:showingPlcHdr/>
            <w:date>
              <w:dateFormat w:val="dd/MM/yyyy"/>
              <w:lid w:val="fr-FR"/>
              <w:storeMappedDataAs w:val="dateTime"/>
              <w:calendar w:val="gregorian"/>
            </w:date>
          </w:sdtPr>
          <w:sdtEndPr/>
          <w:sdtContent>
            <w:tc>
              <w:tcPr>
                <w:tcW w:w="868" w:type="pct"/>
              </w:tcPr>
              <w:p w14:paraId="1DE8574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86593240"/>
            <w14:checkbox>
              <w14:checked w14:val="0"/>
              <w14:checkedState w14:val="2612" w14:font="MS Gothic"/>
              <w14:uncheckedState w14:val="2610" w14:font="MS Gothic"/>
            </w14:checkbox>
          </w:sdtPr>
          <w:sdtEndPr/>
          <w:sdtContent>
            <w:tc>
              <w:tcPr>
                <w:tcW w:w="439" w:type="pct"/>
              </w:tcPr>
              <w:p w14:paraId="756A1450"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273139949"/>
            <w:placeholder>
              <w:docPart w:val="1229949EF5DA40FC92B2DF0D31185826"/>
            </w:placeholder>
            <w:showingPlcHdr/>
            <w:text/>
          </w:sdtPr>
          <w:sdtEndPr/>
          <w:sdtContent>
            <w:tc>
              <w:tcPr>
                <w:tcW w:w="1220" w:type="pct"/>
              </w:tcPr>
              <w:p w14:paraId="019A3E1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021B6930" w14:textId="77777777" w:rsidTr="004A2E1E">
        <w:trPr>
          <w:trHeight w:val="907"/>
        </w:trPr>
        <w:tc>
          <w:tcPr>
            <w:tcW w:w="836" w:type="pct"/>
          </w:tcPr>
          <w:p w14:paraId="68527FBA"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3FFAEECE"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916704636"/>
              <w:placeholder>
                <w:docPart w:val="07F5CAD2DEF84F6BBCB66D2B58A65004"/>
              </w:placeholder>
              <w:showingPlcHdr/>
            </w:sdtPr>
            <w:sdtEndPr/>
            <w:sdtContent>
              <w:p w14:paraId="18A82A1B" w14:textId="77777777" w:rsidR="00C30E2D" w:rsidRPr="00183E65" w:rsidRDefault="00C30E2D" w:rsidP="00815572">
                <w:pPr>
                  <w:spacing w:line="360" w:lineRule="auto"/>
                  <w:jc w:val="left"/>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1047030002"/>
            <w:placeholder>
              <w:docPart w:val="97A75B092BC647778960EF8ADBF5D7FC"/>
            </w:placeholder>
            <w:showingPlcHdr/>
            <w:text/>
          </w:sdtPr>
          <w:sdtEndPr/>
          <w:sdtContent>
            <w:tc>
              <w:tcPr>
                <w:tcW w:w="762" w:type="pct"/>
              </w:tcPr>
              <w:p w14:paraId="06641C6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56982387"/>
            <w:placeholder>
              <w:docPart w:val="9E6AB676569C43C2B708379A0348B2FD"/>
            </w:placeholder>
            <w:showingPlcHdr/>
            <w:text/>
          </w:sdtPr>
          <w:sdtEndPr/>
          <w:sdtContent>
            <w:tc>
              <w:tcPr>
                <w:tcW w:w="875" w:type="pct"/>
              </w:tcPr>
              <w:p w14:paraId="49A2B06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252194301"/>
            <w:placeholder>
              <w:docPart w:val="AB1146D0CE8044C09F4A179DEEB150A4"/>
            </w:placeholder>
            <w:showingPlcHdr/>
            <w:date>
              <w:dateFormat w:val="dd/MM/yyyy"/>
              <w:lid w:val="fr-FR"/>
              <w:storeMappedDataAs w:val="dateTime"/>
              <w:calendar w:val="gregorian"/>
            </w:date>
          </w:sdtPr>
          <w:sdtEndPr/>
          <w:sdtContent>
            <w:tc>
              <w:tcPr>
                <w:tcW w:w="868" w:type="pct"/>
              </w:tcPr>
              <w:p w14:paraId="0155309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721125899"/>
            <w14:checkbox>
              <w14:checked w14:val="0"/>
              <w14:checkedState w14:val="2612" w14:font="MS Gothic"/>
              <w14:uncheckedState w14:val="2610" w14:font="MS Gothic"/>
            </w14:checkbox>
          </w:sdtPr>
          <w:sdtEndPr/>
          <w:sdtContent>
            <w:tc>
              <w:tcPr>
                <w:tcW w:w="439" w:type="pct"/>
              </w:tcPr>
              <w:p w14:paraId="3C36B36E"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263812386"/>
            <w:placeholder>
              <w:docPart w:val="F9D278F5AF2B49AEB2B8BA47423AEBD8"/>
            </w:placeholder>
            <w:showingPlcHdr/>
            <w:text/>
          </w:sdtPr>
          <w:sdtEndPr/>
          <w:sdtContent>
            <w:tc>
              <w:tcPr>
                <w:tcW w:w="1220" w:type="pct"/>
              </w:tcPr>
              <w:p w14:paraId="198E45E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bookmarkEnd w:id="62"/>
    </w:tbl>
    <w:p w14:paraId="709EFC80" w14:textId="77777777" w:rsidR="00C30E2D" w:rsidRPr="00183E65" w:rsidRDefault="00C30E2D" w:rsidP="00C30E2D">
      <w:pPr>
        <w:spacing w:line="360" w:lineRule="auto"/>
        <w:rPr>
          <w:rFonts w:ascii="Arial Nova Light" w:hAnsi="Arial Nova Light"/>
          <w:b/>
          <w:bCs/>
          <w:color w:val="003300"/>
          <w:sz w:val="6"/>
          <w:szCs w:val="6"/>
        </w:rPr>
        <w:sectPr w:rsidR="00C30E2D" w:rsidRPr="00183E65" w:rsidSect="005B4409">
          <w:headerReference w:type="first" r:id="rId17"/>
          <w:pgSz w:w="11906" w:h="16838"/>
          <w:pgMar w:top="1134" w:right="1418" w:bottom="1418" w:left="1418" w:header="709" w:footer="709" w:gutter="0"/>
          <w:cols w:space="708"/>
          <w:titlePg/>
          <w:docGrid w:linePitch="360"/>
        </w:sectPr>
      </w:pPr>
    </w:p>
    <w:p w14:paraId="1E499ED5" w14:textId="0E7065DF" w:rsidR="00C30E2D" w:rsidRPr="00183E65" w:rsidRDefault="00C30E2D" w:rsidP="00C30E2D">
      <w:pPr>
        <w:pStyle w:val="Titre3"/>
        <w:rPr>
          <w:sz w:val="28"/>
        </w:rPr>
      </w:pPr>
      <w:bookmarkStart w:id="63" w:name="_Toc67307402"/>
      <w:bookmarkStart w:id="64" w:name="_Ref68014308"/>
      <w:r w:rsidRPr="00183E65">
        <w:rPr>
          <w:sz w:val="28"/>
        </w:rPr>
        <w:lastRenderedPageBreak/>
        <w:t>Informations de facturation du candidat à destination de l’ATEE</w:t>
      </w:r>
      <w:r w:rsidR="00AA298A" w:rsidRPr="00183E65">
        <w:rPr>
          <w:sz w:val="28"/>
        </w:rPr>
        <w:t xml:space="preserve"> (critère R12)</w:t>
      </w:r>
      <w:bookmarkEnd w:id="63"/>
      <w:bookmarkEnd w:id="64"/>
    </w:p>
    <w:p w14:paraId="095F242E" w14:textId="77777777" w:rsidR="00C30E2D" w:rsidRPr="00183E65" w:rsidRDefault="00C30E2D" w:rsidP="00C30E2D">
      <w:pPr>
        <w:spacing w:line="360" w:lineRule="auto"/>
        <w:ind w:left="-426" w:right="-284"/>
        <w:jc w:val="center"/>
        <w:rPr>
          <w:rFonts w:ascii="Arial Nova Light" w:hAnsi="Arial Nova Light"/>
          <w:bCs/>
          <w:sz w:val="24"/>
          <w:szCs w:val="32"/>
          <w:lang w:eastAsia="fr-FR"/>
        </w:rPr>
      </w:pPr>
      <w:r w:rsidRPr="00183E65">
        <w:rPr>
          <w:rFonts w:ascii="Arial Nova Light" w:hAnsi="Arial Nova Light" w:cs="Arial"/>
          <w:b/>
          <w:bCs/>
          <w:noProof/>
          <w:spacing w:val="2"/>
          <w:lang w:eastAsia="fr-FR"/>
        </w:rPr>
        <w:drawing>
          <wp:inline distT="0" distB="0" distL="0" distR="0" wp14:anchorId="6D05EC48" wp14:editId="174689F5">
            <wp:extent cx="952500" cy="563157"/>
            <wp:effectExtent l="0" t="0" r="0" b="8890"/>
            <wp:docPr id="8" name="Image 8" descr="ATEE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E_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293" cy="569538"/>
                    </a:xfrm>
                    <a:prstGeom prst="rect">
                      <a:avLst/>
                    </a:prstGeom>
                    <a:noFill/>
                    <a:ln>
                      <a:noFill/>
                    </a:ln>
                  </pic:spPr>
                </pic:pic>
              </a:graphicData>
            </a:graphic>
          </wp:inline>
        </w:drawing>
      </w:r>
    </w:p>
    <w:p w14:paraId="21FBA12D" w14:textId="77777777" w:rsidR="00C30E2D" w:rsidRPr="00183E65" w:rsidRDefault="00C30E2D" w:rsidP="00AA298A">
      <w:pPr>
        <w:spacing w:line="360" w:lineRule="auto"/>
        <w:rPr>
          <w:rFonts w:ascii="Arial Nova Light" w:hAnsi="Arial Nova Light"/>
          <w:bCs/>
          <w:sz w:val="24"/>
          <w:szCs w:val="32"/>
          <w:lang w:eastAsia="fr-FR"/>
        </w:rPr>
      </w:pPr>
      <w:r w:rsidRPr="00183E65">
        <w:rPr>
          <w:rFonts w:ascii="Arial Nova Light" w:hAnsi="Arial Nova Light"/>
          <w:bCs/>
          <w:sz w:val="24"/>
          <w:szCs w:val="32"/>
          <w:lang w:eastAsia="fr-FR"/>
        </w:rPr>
        <w:t>Ce document contient les informations de facturation de l’entreprise qui candidate au label. Il sert à facturer les frais d’enregistrement ATEE.</w:t>
      </w:r>
    </w:p>
    <w:p w14:paraId="4D62F21F" w14:textId="77777777" w:rsidR="00C30E2D" w:rsidRPr="00183E65" w:rsidRDefault="00C30E2D" w:rsidP="00AA298A">
      <w:pPr>
        <w:spacing w:line="360" w:lineRule="auto"/>
        <w:rPr>
          <w:rFonts w:ascii="Arial Nova Light" w:hAnsi="Arial Nova Light"/>
          <w:bCs/>
          <w:sz w:val="24"/>
          <w:szCs w:val="32"/>
          <w:lang w:eastAsia="fr-FR"/>
        </w:rPr>
      </w:pPr>
    </w:p>
    <w:p w14:paraId="67EF60A2" w14:textId="77777777" w:rsidR="00C30E2D" w:rsidRPr="00183E65" w:rsidRDefault="00C30E2D" w:rsidP="00AA298A">
      <w:pPr>
        <w:spacing w:line="360" w:lineRule="auto"/>
        <w:rPr>
          <w:rFonts w:ascii="Arial Nova Light" w:hAnsi="Arial Nova Light"/>
          <w:bCs/>
          <w:sz w:val="24"/>
          <w:szCs w:val="32"/>
          <w:lang w:eastAsia="fr-FR"/>
        </w:rPr>
      </w:pPr>
      <w:r w:rsidRPr="00183E65">
        <w:rPr>
          <w:rFonts w:ascii="Arial Nova Light" w:hAnsi="Arial Nova Light"/>
          <w:bCs/>
          <w:sz w:val="24"/>
          <w:szCs w:val="32"/>
          <w:lang w:eastAsia="fr-FR"/>
        </w:rPr>
        <w:t>Ces informations doivent être transmises par l’organisme d’audit au Secrétariat du Label dès lors que la candidature a été validée qui lui délivre alors un numéro d’enregistrement.</w:t>
      </w:r>
    </w:p>
    <w:p w14:paraId="655B0ABB" w14:textId="77777777" w:rsidR="00C30E2D" w:rsidRPr="00183E65" w:rsidRDefault="00C30E2D" w:rsidP="00AA298A">
      <w:pPr>
        <w:spacing w:line="360" w:lineRule="auto"/>
        <w:jc w:val="center"/>
        <w:rPr>
          <w:rFonts w:ascii="Arial Nova Light" w:hAnsi="Arial Nova Light"/>
          <w:bCs/>
          <w:i/>
          <w:sz w:val="24"/>
          <w:szCs w:val="32"/>
          <w:lang w:eastAsia="fr-FR"/>
        </w:rPr>
      </w:pPr>
    </w:p>
    <w:p w14:paraId="70B786A4" w14:textId="77777777" w:rsidR="00C30E2D" w:rsidRPr="00183E65" w:rsidRDefault="00C30E2D" w:rsidP="00AA298A">
      <w:pPr>
        <w:spacing w:line="360" w:lineRule="auto"/>
        <w:jc w:val="left"/>
        <w:rPr>
          <w:rFonts w:ascii="Arial Nova Light" w:hAnsi="Arial Nova Light"/>
          <w:bCs/>
          <w:sz w:val="24"/>
          <w:szCs w:val="32"/>
          <w:lang w:eastAsia="fr-FR"/>
        </w:rPr>
      </w:pPr>
      <w:r w:rsidRPr="00183E65">
        <w:rPr>
          <w:rFonts w:ascii="Arial Nova Light" w:hAnsi="Arial Nova Light"/>
          <w:bCs/>
          <w:sz w:val="24"/>
          <w:szCs w:val="32"/>
          <w:lang w:eastAsia="fr-FR"/>
        </w:rPr>
        <w:t>Rappel des frais d’enregistrement ATEE :</w:t>
      </w:r>
    </w:p>
    <w:p w14:paraId="4BB53232" w14:textId="717B8F6E" w:rsidR="00C30E2D" w:rsidRPr="00183E65" w:rsidRDefault="00C30E2D" w:rsidP="00AA298A">
      <w:pPr>
        <w:pStyle w:val="NormalWeb"/>
        <w:shd w:val="clear" w:color="auto" w:fill="FFFFFF"/>
        <w:spacing w:before="0" w:beforeAutospacing="0" w:after="0" w:afterAutospacing="0" w:line="360" w:lineRule="auto"/>
        <w:jc w:val="center"/>
        <w:rPr>
          <w:rFonts w:ascii="Arial Nova Light" w:hAnsi="Arial Nova Light"/>
        </w:rPr>
      </w:pPr>
      <w:r w:rsidRPr="00183E65">
        <w:rPr>
          <w:rFonts w:ascii="Arial" w:hAnsi="Arial" w:cs="Arial"/>
        </w:rPr>
        <w:t>□</w:t>
      </w:r>
      <w:r w:rsidRPr="00183E65">
        <w:rPr>
          <w:rFonts w:ascii="Arial Nova Light" w:hAnsi="Arial Nova Light"/>
        </w:rPr>
        <w:t xml:space="preserve"> </w:t>
      </w:r>
      <w:r w:rsidR="008D5947">
        <w:rPr>
          <w:rFonts w:ascii="Arial Nova Light" w:hAnsi="Arial Nova Light"/>
        </w:rPr>
        <w:t>600</w:t>
      </w:r>
      <w:r w:rsidR="008D5947" w:rsidRPr="00183E65">
        <w:rPr>
          <w:rFonts w:ascii="Arial Nova Light" w:hAnsi="Arial Nova Light"/>
        </w:rPr>
        <w:t xml:space="preserve"> </w:t>
      </w:r>
      <w:r w:rsidRPr="00183E65">
        <w:rPr>
          <w:rFonts w:ascii="Arial Nova Light" w:hAnsi="Arial Nova Light"/>
        </w:rPr>
        <w:t>€ pour les </w:t>
      </w:r>
      <w:r w:rsidRPr="00183E65">
        <w:rPr>
          <w:rStyle w:val="lev"/>
          <w:rFonts w:ascii="Arial Nova Light" w:hAnsi="Arial Nova Light"/>
        </w:rPr>
        <w:t>adhérents au Club Biogaz</w:t>
      </w:r>
      <w:r w:rsidRPr="00183E65">
        <w:rPr>
          <w:rFonts w:ascii="Arial Nova Light" w:hAnsi="Arial Nova Light"/>
        </w:rPr>
        <w:t xml:space="preserve">           </w:t>
      </w:r>
    </w:p>
    <w:p w14:paraId="0153824F" w14:textId="2C3A5072" w:rsidR="00C30E2D" w:rsidRPr="00183E65" w:rsidRDefault="00C30E2D" w:rsidP="00AA298A">
      <w:pPr>
        <w:pStyle w:val="NormalWeb"/>
        <w:shd w:val="clear" w:color="auto" w:fill="FFFFFF"/>
        <w:spacing w:before="0" w:beforeAutospacing="0" w:after="0" w:afterAutospacing="0" w:line="360" w:lineRule="auto"/>
        <w:jc w:val="center"/>
        <w:rPr>
          <w:rStyle w:val="lev"/>
          <w:rFonts w:ascii="Arial Nova Light" w:hAnsi="Arial Nova Light"/>
        </w:rPr>
      </w:pPr>
      <w:r w:rsidRPr="00183E65">
        <w:rPr>
          <w:rFonts w:ascii="Arial" w:hAnsi="Arial" w:cs="Arial"/>
        </w:rPr>
        <w:t>□</w:t>
      </w:r>
      <w:r w:rsidRPr="00183E65">
        <w:rPr>
          <w:rFonts w:ascii="Arial Nova Light" w:hAnsi="Arial Nova Light"/>
        </w:rPr>
        <w:t xml:space="preserve"> </w:t>
      </w:r>
      <w:r w:rsidR="008D5947">
        <w:rPr>
          <w:rFonts w:ascii="Arial Nova Light" w:hAnsi="Arial Nova Light"/>
        </w:rPr>
        <w:t>1200</w:t>
      </w:r>
      <w:r w:rsidR="008D5947" w:rsidRPr="00183E65">
        <w:rPr>
          <w:rFonts w:ascii="Arial Nova Light" w:hAnsi="Arial Nova Light"/>
        </w:rPr>
        <w:t xml:space="preserve"> </w:t>
      </w:r>
      <w:r w:rsidRPr="00183E65">
        <w:rPr>
          <w:rFonts w:ascii="Arial Nova Light" w:hAnsi="Arial Nova Light"/>
        </w:rPr>
        <w:t>€ pour les </w:t>
      </w:r>
      <w:r w:rsidRPr="00183E65">
        <w:rPr>
          <w:rStyle w:val="lev"/>
          <w:rFonts w:ascii="Arial Nova Light" w:hAnsi="Arial Nova Light"/>
        </w:rPr>
        <w:t>non-adhérents au Club Biogaz</w:t>
      </w:r>
    </w:p>
    <w:p w14:paraId="7BBAB184" w14:textId="77777777" w:rsidR="00C30E2D" w:rsidRPr="00183E65" w:rsidRDefault="00C30E2D" w:rsidP="00C30E2D">
      <w:pPr>
        <w:pStyle w:val="NormalWeb"/>
        <w:shd w:val="clear" w:color="auto" w:fill="FFFFFF"/>
        <w:spacing w:before="0" w:beforeAutospacing="0" w:after="0" w:afterAutospacing="0" w:line="360" w:lineRule="auto"/>
        <w:jc w:val="center"/>
        <w:rPr>
          <w:rFonts w:ascii="Arial Nova Light" w:hAnsi="Arial Nova Light"/>
        </w:rPr>
      </w:pPr>
    </w:p>
    <w:tbl>
      <w:tblPr>
        <w:tblpPr w:leftFromText="141" w:rightFromText="141" w:vertAnchor="text" w:tblpXSpec="center" w:tblpY="1"/>
        <w:tblOverlap w:val="never"/>
        <w:tblW w:w="917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4A0" w:firstRow="1" w:lastRow="0" w:firstColumn="1" w:lastColumn="0" w:noHBand="0" w:noVBand="1"/>
      </w:tblPr>
      <w:tblGrid>
        <w:gridCol w:w="9176"/>
      </w:tblGrid>
      <w:tr w:rsidR="00C30E2D" w:rsidRPr="00183E65" w14:paraId="5A63DA0B" w14:textId="77777777" w:rsidTr="00815572">
        <w:trPr>
          <w:trHeight w:val="315"/>
        </w:trPr>
        <w:tc>
          <w:tcPr>
            <w:tcW w:w="9176" w:type="dxa"/>
            <w:shd w:val="clear" w:color="auto" w:fill="auto"/>
            <w:noWrap/>
            <w:vAlign w:val="center"/>
            <w:hideMark/>
          </w:tcPr>
          <w:p w14:paraId="44390439"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Adhérent ATEE :</w:t>
            </w:r>
          </w:p>
        </w:tc>
      </w:tr>
      <w:tr w:rsidR="00C30E2D" w:rsidRPr="00183E65" w14:paraId="6F0D349B" w14:textId="77777777" w:rsidTr="00815572">
        <w:trPr>
          <w:trHeight w:val="315"/>
        </w:trPr>
        <w:tc>
          <w:tcPr>
            <w:tcW w:w="9176" w:type="dxa"/>
            <w:shd w:val="clear" w:color="auto" w:fill="auto"/>
            <w:noWrap/>
            <w:vAlign w:val="center"/>
            <w:hideMark/>
          </w:tcPr>
          <w:p w14:paraId="43B0C1F2"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Forme juridique :</w:t>
            </w:r>
          </w:p>
        </w:tc>
      </w:tr>
      <w:tr w:rsidR="00C30E2D" w:rsidRPr="00183E65" w14:paraId="41F778BE" w14:textId="77777777" w:rsidTr="00815572">
        <w:trPr>
          <w:trHeight w:val="315"/>
        </w:trPr>
        <w:tc>
          <w:tcPr>
            <w:tcW w:w="9176" w:type="dxa"/>
            <w:shd w:val="clear" w:color="auto" w:fill="auto"/>
            <w:noWrap/>
            <w:vAlign w:val="center"/>
            <w:hideMark/>
          </w:tcPr>
          <w:p w14:paraId="68A81A63"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Nom de la Société :</w:t>
            </w:r>
          </w:p>
          <w:p w14:paraId="14094061" w14:textId="77777777" w:rsidR="00C30E2D" w:rsidRPr="00183E65" w:rsidRDefault="00C30E2D" w:rsidP="00815572">
            <w:pPr>
              <w:spacing w:line="360" w:lineRule="auto"/>
              <w:rPr>
                <w:rFonts w:ascii="Arial Nova Light" w:hAnsi="Arial Nova Light"/>
                <w:b/>
                <w:bCs/>
                <w:lang w:eastAsia="fr-FR"/>
              </w:rPr>
            </w:pPr>
          </w:p>
        </w:tc>
      </w:tr>
      <w:tr w:rsidR="00C30E2D" w:rsidRPr="00183E65" w14:paraId="297A086E" w14:textId="77777777" w:rsidTr="00815572">
        <w:trPr>
          <w:trHeight w:val="315"/>
        </w:trPr>
        <w:tc>
          <w:tcPr>
            <w:tcW w:w="9176" w:type="dxa"/>
            <w:shd w:val="clear" w:color="auto" w:fill="auto"/>
            <w:noWrap/>
            <w:vAlign w:val="center"/>
            <w:hideMark/>
          </w:tcPr>
          <w:p w14:paraId="4DDFF102"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Adresse :</w:t>
            </w:r>
          </w:p>
          <w:p w14:paraId="232DA75B" w14:textId="77777777" w:rsidR="00C30E2D" w:rsidRPr="00183E65" w:rsidRDefault="00C30E2D" w:rsidP="00815572">
            <w:pPr>
              <w:spacing w:line="360" w:lineRule="auto"/>
              <w:rPr>
                <w:rFonts w:ascii="Arial Nova Light" w:hAnsi="Arial Nova Light"/>
                <w:b/>
                <w:bCs/>
                <w:lang w:eastAsia="fr-FR"/>
              </w:rPr>
            </w:pPr>
          </w:p>
        </w:tc>
      </w:tr>
      <w:tr w:rsidR="00C30E2D" w:rsidRPr="00183E65" w14:paraId="6D46F461" w14:textId="77777777" w:rsidTr="00815572">
        <w:trPr>
          <w:trHeight w:val="315"/>
        </w:trPr>
        <w:tc>
          <w:tcPr>
            <w:tcW w:w="9176" w:type="dxa"/>
            <w:shd w:val="clear" w:color="auto" w:fill="auto"/>
            <w:noWrap/>
            <w:vAlign w:val="center"/>
            <w:hideMark/>
          </w:tcPr>
          <w:p w14:paraId="49A22A8B"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Code Postal :</w:t>
            </w:r>
          </w:p>
        </w:tc>
      </w:tr>
      <w:tr w:rsidR="00C30E2D" w:rsidRPr="00183E65" w14:paraId="42FB147E" w14:textId="77777777" w:rsidTr="00815572">
        <w:trPr>
          <w:trHeight w:val="315"/>
        </w:trPr>
        <w:tc>
          <w:tcPr>
            <w:tcW w:w="9176" w:type="dxa"/>
            <w:shd w:val="clear" w:color="auto" w:fill="auto"/>
            <w:noWrap/>
            <w:vAlign w:val="center"/>
          </w:tcPr>
          <w:p w14:paraId="561A1DEE"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Ville :</w:t>
            </w:r>
          </w:p>
        </w:tc>
      </w:tr>
      <w:tr w:rsidR="00C30E2D" w:rsidRPr="00183E65" w14:paraId="0D9E8CD7" w14:textId="77777777" w:rsidTr="00815572">
        <w:trPr>
          <w:trHeight w:val="315"/>
        </w:trPr>
        <w:tc>
          <w:tcPr>
            <w:tcW w:w="9176" w:type="dxa"/>
            <w:shd w:val="clear" w:color="auto" w:fill="auto"/>
            <w:noWrap/>
            <w:vAlign w:val="center"/>
            <w:hideMark/>
          </w:tcPr>
          <w:p w14:paraId="354E083B"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Pays :</w:t>
            </w:r>
          </w:p>
        </w:tc>
      </w:tr>
      <w:tr w:rsidR="00C30E2D" w:rsidRPr="00183E65" w14:paraId="5614E8FC" w14:textId="77777777" w:rsidTr="00815572">
        <w:trPr>
          <w:trHeight w:val="315"/>
        </w:trPr>
        <w:tc>
          <w:tcPr>
            <w:tcW w:w="9176" w:type="dxa"/>
            <w:shd w:val="clear" w:color="auto" w:fill="auto"/>
            <w:noWrap/>
            <w:vAlign w:val="center"/>
            <w:hideMark/>
          </w:tcPr>
          <w:p w14:paraId="168DB993"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de téléphone :</w:t>
            </w:r>
          </w:p>
        </w:tc>
      </w:tr>
      <w:tr w:rsidR="00C30E2D" w:rsidRPr="00183E65" w14:paraId="1DEEF398" w14:textId="77777777" w:rsidTr="00815572">
        <w:trPr>
          <w:trHeight w:val="315"/>
        </w:trPr>
        <w:tc>
          <w:tcPr>
            <w:tcW w:w="9176" w:type="dxa"/>
            <w:shd w:val="clear" w:color="auto" w:fill="auto"/>
            <w:noWrap/>
            <w:hideMark/>
          </w:tcPr>
          <w:p w14:paraId="7B3AE84E"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 xml:space="preserve">N° de SIRET : </w:t>
            </w:r>
          </w:p>
        </w:tc>
      </w:tr>
      <w:tr w:rsidR="00C30E2D" w:rsidRPr="00183E65" w14:paraId="76C5264F" w14:textId="77777777" w:rsidTr="00815572">
        <w:trPr>
          <w:trHeight w:val="315"/>
        </w:trPr>
        <w:tc>
          <w:tcPr>
            <w:tcW w:w="9176" w:type="dxa"/>
            <w:shd w:val="clear" w:color="auto" w:fill="auto"/>
            <w:noWrap/>
            <w:hideMark/>
          </w:tcPr>
          <w:p w14:paraId="7303E06A" w14:textId="77777777" w:rsidR="00C30E2D" w:rsidRPr="00183E65" w:rsidRDefault="00C30E2D" w:rsidP="00815572">
            <w:pPr>
              <w:spacing w:line="360" w:lineRule="auto"/>
              <w:rPr>
                <w:rFonts w:ascii="Arial Nova Light" w:hAnsi="Arial Nova Light"/>
                <w:lang w:eastAsia="fr-FR"/>
              </w:rPr>
            </w:pPr>
            <w:r w:rsidRPr="00183E65">
              <w:rPr>
                <w:rFonts w:ascii="Arial Nova Light" w:hAnsi="Arial Nova Light"/>
                <w:b/>
                <w:bCs/>
                <w:lang w:eastAsia="fr-FR"/>
              </w:rPr>
              <w:t>N° EXTERNE / 14 Caractères</w:t>
            </w:r>
            <w:r w:rsidRPr="00183E65">
              <w:rPr>
                <w:rFonts w:ascii="Arial Nova Light" w:hAnsi="Arial Nova Light"/>
                <w:lang w:eastAsia="fr-FR"/>
              </w:rPr>
              <w:t xml:space="preserve"> </w:t>
            </w:r>
            <w:r w:rsidRPr="00183E65">
              <w:rPr>
                <w:rFonts w:ascii="Arial Nova Light" w:hAnsi="Arial Nova Light"/>
                <w:sz w:val="16"/>
                <w:szCs w:val="16"/>
                <w:lang w:eastAsia="fr-FR"/>
              </w:rPr>
              <w:t>(pour les fournisseurs internationaux)</w:t>
            </w:r>
            <w:r w:rsidRPr="00183E65">
              <w:rPr>
                <w:rFonts w:ascii="Arial Nova Light" w:hAnsi="Arial Nova Light"/>
                <w:b/>
                <w:bCs/>
                <w:lang w:eastAsia="fr-FR"/>
              </w:rPr>
              <w:t xml:space="preserve"> : </w:t>
            </w:r>
          </w:p>
        </w:tc>
      </w:tr>
      <w:tr w:rsidR="00C30E2D" w:rsidRPr="00183E65" w14:paraId="4A818749" w14:textId="77777777" w:rsidTr="00815572">
        <w:trPr>
          <w:trHeight w:val="315"/>
        </w:trPr>
        <w:tc>
          <w:tcPr>
            <w:tcW w:w="9176" w:type="dxa"/>
            <w:shd w:val="clear" w:color="auto" w:fill="auto"/>
            <w:noWrap/>
            <w:hideMark/>
          </w:tcPr>
          <w:p w14:paraId="045BA2CF"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TVA INTRACOMMUNAUTAIRE :</w:t>
            </w:r>
          </w:p>
        </w:tc>
      </w:tr>
      <w:tr w:rsidR="00C30E2D" w:rsidRPr="00183E65" w14:paraId="551E9053" w14:textId="77777777" w:rsidTr="00815572">
        <w:trPr>
          <w:trHeight w:val="315"/>
        </w:trPr>
        <w:tc>
          <w:tcPr>
            <w:tcW w:w="9176" w:type="dxa"/>
            <w:shd w:val="clear" w:color="auto" w:fill="auto"/>
            <w:noWrap/>
            <w:hideMark/>
          </w:tcPr>
          <w:p w14:paraId="662FDC2D"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Code APE :</w:t>
            </w:r>
          </w:p>
        </w:tc>
      </w:tr>
      <w:tr w:rsidR="00C30E2D" w:rsidRPr="00183E65" w14:paraId="20E61163" w14:textId="77777777" w:rsidTr="00815572">
        <w:trPr>
          <w:trHeight w:val="490"/>
        </w:trPr>
        <w:tc>
          <w:tcPr>
            <w:tcW w:w="9176" w:type="dxa"/>
            <w:shd w:val="clear" w:color="auto" w:fill="auto"/>
            <w:noWrap/>
            <w:hideMark/>
          </w:tcPr>
          <w:p w14:paraId="1093A229"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 xml:space="preserve">Adresse de facturation (si différente) : </w:t>
            </w:r>
          </w:p>
          <w:p w14:paraId="0AC0C8DA" w14:textId="77777777" w:rsidR="00C30E2D" w:rsidRPr="00183E65" w:rsidRDefault="00C30E2D" w:rsidP="00815572">
            <w:pPr>
              <w:spacing w:line="360" w:lineRule="auto"/>
              <w:rPr>
                <w:rFonts w:ascii="Arial Nova Light" w:hAnsi="Arial Nova Light"/>
                <w:b/>
                <w:bCs/>
                <w:color w:val="00439D"/>
                <w:sz w:val="28"/>
                <w:szCs w:val="28"/>
                <w:lang w:eastAsia="fr-FR"/>
              </w:rPr>
            </w:pPr>
          </w:p>
        </w:tc>
      </w:tr>
    </w:tbl>
    <w:p w14:paraId="3535D3AA" w14:textId="77777777" w:rsidR="00C30E2D" w:rsidRPr="00183E65" w:rsidRDefault="00C30E2D" w:rsidP="00C30E2D">
      <w:pPr>
        <w:spacing w:line="360" w:lineRule="auto"/>
        <w:rPr>
          <w:rFonts w:ascii="Arial Nova Light" w:hAnsi="Arial Nova Light"/>
          <w:b/>
          <w:bCs/>
          <w:color w:val="003300"/>
          <w:sz w:val="6"/>
          <w:szCs w:val="6"/>
        </w:rPr>
      </w:pPr>
    </w:p>
    <w:p w14:paraId="3DF38F5A" w14:textId="77777777" w:rsidR="00197667" w:rsidRPr="00183E65" w:rsidRDefault="00197667" w:rsidP="00411379">
      <w:pPr>
        <w:pStyle w:val="Titre2"/>
        <w:numPr>
          <w:ilvl w:val="0"/>
          <w:numId w:val="17"/>
        </w:numPr>
        <w:spacing w:line="360" w:lineRule="auto"/>
        <w:rPr>
          <w:rFonts w:ascii="Arial Nova Light" w:hAnsi="Arial Nova Light"/>
          <w:b w:val="0"/>
          <w:bCs w:val="0"/>
          <w:color w:val="003300"/>
          <w:sz w:val="6"/>
          <w:szCs w:val="6"/>
        </w:rPr>
      </w:pPr>
    </w:p>
    <w:sectPr w:rsidR="00197667" w:rsidRPr="00183E65" w:rsidSect="00197667">
      <w:headerReference w:type="first" r:id="rId19"/>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1A393" w14:textId="77777777" w:rsidR="006478B4" w:rsidRDefault="006478B4" w:rsidP="005D5905">
      <w:r>
        <w:separator/>
      </w:r>
    </w:p>
  </w:endnote>
  <w:endnote w:type="continuationSeparator" w:id="0">
    <w:p w14:paraId="0B482F8C" w14:textId="77777777" w:rsidR="006478B4" w:rsidRDefault="006478B4" w:rsidP="005D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5A8C0" w14:textId="77777777" w:rsidR="006478B4" w:rsidRDefault="006478B4" w:rsidP="005D5905">
      <w:r>
        <w:separator/>
      </w:r>
    </w:p>
  </w:footnote>
  <w:footnote w:type="continuationSeparator" w:id="0">
    <w:p w14:paraId="3572545D" w14:textId="77777777" w:rsidR="006478B4" w:rsidRDefault="006478B4" w:rsidP="005D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42F7" w14:textId="77777777" w:rsidR="006478B4" w:rsidRPr="00500945" w:rsidRDefault="006478B4" w:rsidP="00BB5BF8">
    <w:pPr>
      <w:pStyle w:val="En-tte"/>
      <w:tabs>
        <w:tab w:val="clear" w:pos="9072"/>
        <w:tab w:val="right" w:pos="14286"/>
      </w:tabs>
    </w:pPr>
    <w:r>
      <w:rPr>
        <w:noProof/>
        <w:lang w:eastAsia="zh-CN"/>
      </w:rPr>
      <w:drawing>
        <wp:anchor distT="0" distB="0" distL="114300" distR="114300" simplePos="0" relativeHeight="251674624" behindDoc="0" locked="0" layoutInCell="1" allowOverlap="1" wp14:anchorId="5BEBB5B8" wp14:editId="7CA74B0D">
          <wp:simplePos x="0" y="0"/>
          <wp:positionH relativeFrom="margin">
            <wp:align>left</wp:align>
          </wp:positionH>
          <wp:positionV relativeFrom="margin">
            <wp:posOffset>-702121</wp:posOffset>
          </wp:positionV>
          <wp:extent cx="1265555" cy="478155"/>
          <wp:effectExtent l="0" t="0" r="0" b="0"/>
          <wp:wrapSquare wrapText="bothSides"/>
          <wp:docPr id="16" name="Image 16"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540B1BB" w14:textId="77777777" w:rsidR="006478B4" w:rsidRPr="00500945" w:rsidRDefault="006478B4" w:rsidP="00DF3A80">
    <w:pPr>
      <w:pStyle w:val="En-tte"/>
      <w:tabs>
        <w:tab w:val="clear" w:pos="9072"/>
        <w:tab w:val="right" w:pos="142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DCF3" w14:textId="1347E3D8" w:rsidR="006478B4" w:rsidRPr="00500945" w:rsidRDefault="006478B4" w:rsidP="00BB5BF8">
    <w:pPr>
      <w:pStyle w:val="En-tte"/>
      <w:tabs>
        <w:tab w:val="clear" w:pos="9072"/>
        <w:tab w:val="right" w:pos="14286"/>
      </w:tabs>
    </w:pPr>
    <w:r>
      <w:rPr>
        <w:noProof/>
        <w:lang w:eastAsia="zh-CN"/>
      </w:rPr>
      <w:drawing>
        <wp:anchor distT="0" distB="0" distL="114300" distR="114300" simplePos="0" relativeHeight="251669504" behindDoc="0" locked="0" layoutInCell="1" allowOverlap="1" wp14:anchorId="174ECD48" wp14:editId="62F4926E">
          <wp:simplePos x="0" y="0"/>
          <wp:positionH relativeFrom="margin">
            <wp:align>left</wp:align>
          </wp:positionH>
          <wp:positionV relativeFrom="margin">
            <wp:posOffset>-702121</wp:posOffset>
          </wp:positionV>
          <wp:extent cx="1265555" cy="478155"/>
          <wp:effectExtent l="0" t="0" r="0" b="0"/>
          <wp:wrapSquare wrapText="bothSides"/>
          <wp:docPr id="4" name="Image 4"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F9E4F24" w14:textId="6190CEC9" w:rsidR="006478B4" w:rsidRPr="00500945" w:rsidRDefault="006478B4" w:rsidP="00DF3A80">
    <w:pPr>
      <w:pStyle w:val="En-tte"/>
      <w:tabs>
        <w:tab w:val="clear" w:pos="9072"/>
        <w:tab w:val="right" w:pos="142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22F7E63"/>
    <w:multiLevelType w:val="hybridMultilevel"/>
    <w:tmpl w:val="2D6AAF20"/>
    <w:lvl w:ilvl="0" w:tplc="000AC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D14BD5"/>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pStyle w:val="Titre9"/>
      <w:lvlText w:val="%1.%2.%3.%4.%5.%6.%7.%8.%9."/>
      <w:lvlJc w:val="left"/>
      <w:pPr>
        <w:ind w:left="5028" w:hanging="1440"/>
      </w:pPr>
    </w:lvl>
  </w:abstractNum>
  <w:abstractNum w:abstractNumId="3" w15:restartNumberingAfterBreak="0">
    <w:nsid w:val="0AA75CC4"/>
    <w:multiLevelType w:val="hybridMultilevel"/>
    <w:tmpl w:val="1C069AD4"/>
    <w:lvl w:ilvl="0" w:tplc="75DA9A9E">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65933"/>
    <w:multiLevelType w:val="multilevel"/>
    <w:tmpl w:val="582CF564"/>
    <w:lvl w:ilvl="0">
      <w:start w:val="1"/>
      <w:numFmt w:val="bullet"/>
      <w:pStyle w:val="Listepuces1"/>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1580809"/>
    <w:multiLevelType w:val="hybridMultilevel"/>
    <w:tmpl w:val="DD3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C50AF"/>
    <w:multiLevelType w:val="hybridMultilevel"/>
    <w:tmpl w:val="7F488296"/>
    <w:lvl w:ilvl="0" w:tplc="849E48DC">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D6B6B"/>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970D19"/>
    <w:multiLevelType w:val="hybridMultilevel"/>
    <w:tmpl w:val="E64CA3F8"/>
    <w:lvl w:ilvl="0" w:tplc="3ACC36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2F33DA"/>
    <w:multiLevelType w:val="multilevel"/>
    <w:tmpl w:val="DBA4BB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F955CB2"/>
    <w:multiLevelType w:val="hybridMultilevel"/>
    <w:tmpl w:val="254093DC"/>
    <w:lvl w:ilvl="0" w:tplc="040C0019">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230D58CF"/>
    <w:multiLevelType w:val="multilevel"/>
    <w:tmpl w:val="FB44EDCE"/>
    <w:lvl w:ilvl="0">
      <w:start w:val="1"/>
      <w:numFmt w:val="upperRoman"/>
      <w:pStyle w:val="Titre1"/>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CF73993"/>
    <w:multiLevelType w:val="hybridMultilevel"/>
    <w:tmpl w:val="1F848B5C"/>
    <w:lvl w:ilvl="0" w:tplc="C9C63F7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1F1118"/>
    <w:multiLevelType w:val="hybridMultilevel"/>
    <w:tmpl w:val="7388B65A"/>
    <w:lvl w:ilvl="0" w:tplc="CCEE440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4A4C1B"/>
    <w:multiLevelType w:val="hybridMultilevel"/>
    <w:tmpl w:val="711E1600"/>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651CB3"/>
    <w:multiLevelType w:val="hybridMultilevel"/>
    <w:tmpl w:val="11E268D8"/>
    <w:lvl w:ilvl="0" w:tplc="AD2038BC">
      <w:start w:val="1"/>
      <w:numFmt w:val="upperRoman"/>
      <w:pStyle w:val="chart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4D23AD"/>
    <w:multiLevelType w:val="multilevel"/>
    <w:tmpl w:val="582CF564"/>
    <w:styleLink w:val="Pucesflche"/>
    <w:lvl w:ilvl="0">
      <w:start w:val="1"/>
      <w:numFmt w:val="bullet"/>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E224D85"/>
    <w:multiLevelType w:val="hybridMultilevel"/>
    <w:tmpl w:val="691C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245EF4"/>
    <w:multiLevelType w:val="hybridMultilevel"/>
    <w:tmpl w:val="289C721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CD36E03"/>
    <w:multiLevelType w:val="hybridMultilevel"/>
    <w:tmpl w:val="B2529E4A"/>
    <w:lvl w:ilvl="0" w:tplc="E75EAA52">
      <w:start w:val="1"/>
      <w:numFmt w:val="bullet"/>
      <w:pStyle w:val="ac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614FCE"/>
    <w:multiLevelType w:val="multilevel"/>
    <w:tmpl w:val="C816A3B2"/>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AF20997"/>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C012D5B"/>
    <w:multiLevelType w:val="hybridMultilevel"/>
    <w:tmpl w:val="939670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C315A1"/>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44535359">
    <w:abstractNumId w:val="16"/>
  </w:num>
  <w:num w:numId="2" w16cid:durableId="1445884852">
    <w:abstractNumId w:val="2"/>
  </w:num>
  <w:num w:numId="3" w16cid:durableId="256866646">
    <w:abstractNumId w:val="20"/>
  </w:num>
  <w:num w:numId="4" w16cid:durableId="733353522">
    <w:abstractNumId w:val="4"/>
  </w:num>
  <w:num w:numId="5" w16cid:durableId="1612205574">
    <w:abstractNumId w:val="19"/>
  </w:num>
  <w:num w:numId="6" w16cid:durableId="183331286">
    <w:abstractNumId w:val="12"/>
  </w:num>
  <w:num w:numId="7" w16cid:durableId="1603368754">
    <w:abstractNumId w:val="13"/>
  </w:num>
  <w:num w:numId="8" w16cid:durableId="326062134">
    <w:abstractNumId w:val="11"/>
  </w:num>
  <w:num w:numId="9" w16cid:durableId="1976526153">
    <w:abstractNumId w:val="15"/>
  </w:num>
  <w:num w:numId="10" w16cid:durableId="516428061">
    <w:abstractNumId w:val="6"/>
  </w:num>
  <w:num w:numId="11" w16cid:durableId="2133283809">
    <w:abstractNumId w:val="1"/>
  </w:num>
  <w:num w:numId="12" w16cid:durableId="214390737">
    <w:abstractNumId w:val="3"/>
  </w:num>
  <w:num w:numId="13" w16cid:durableId="605160919">
    <w:abstractNumId w:val="0"/>
  </w:num>
  <w:num w:numId="14" w16cid:durableId="1551531824">
    <w:abstractNumId w:val="5"/>
  </w:num>
  <w:num w:numId="15" w16cid:durableId="2062169436">
    <w:abstractNumId w:val="17"/>
  </w:num>
  <w:num w:numId="16" w16cid:durableId="1866478986">
    <w:abstractNumId w:val="22"/>
  </w:num>
  <w:num w:numId="17" w16cid:durableId="929316336">
    <w:abstractNumId w:val="9"/>
  </w:num>
  <w:num w:numId="18" w16cid:durableId="1253781934">
    <w:abstractNumId w:val="23"/>
  </w:num>
  <w:num w:numId="19" w16cid:durableId="1839954270">
    <w:abstractNumId w:val="7"/>
  </w:num>
  <w:num w:numId="20" w16cid:durableId="729497877">
    <w:abstractNumId w:val="21"/>
  </w:num>
  <w:num w:numId="21" w16cid:durableId="1562599253">
    <w:abstractNumId w:val="8"/>
  </w:num>
  <w:num w:numId="22" w16cid:durableId="1895237454">
    <w:abstractNumId w:val="18"/>
  </w:num>
  <w:num w:numId="23" w16cid:durableId="485821320">
    <w:abstractNumId w:val="14"/>
  </w:num>
  <w:num w:numId="24" w16cid:durableId="35804341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trackedChange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FE1"/>
    <w:rsid w:val="000102C7"/>
    <w:rsid w:val="00020514"/>
    <w:rsid w:val="00021936"/>
    <w:rsid w:val="00023EA1"/>
    <w:rsid w:val="000256DB"/>
    <w:rsid w:val="0002749A"/>
    <w:rsid w:val="000306E2"/>
    <w:rsid w:val="0003070E"/>
    <w:rsid w:val="000327A2"/>
    <w:rsid w:val="0004192E"/>
    <w:rsid w:val="00043B88"/>
    <w:rsid w:val="000467DE"/>
    <w:rsid w:val="00046BF5"/>
    <w:rsid w:val="0005009A"/>
    <w:rsid w:val="000505D1"/>
    <w:rsid w:val="00053A06"/>
    <w:rsid w:val="00054AF3"/>
    <w:rsid w:val="00056FC3"/>
    <w:rsid w:val="00057DA0"/>
    <w:rsid w:val="00060816"/>
    <w:rsid w:val="00061CD7"/>
    <w:rsid w:val="000621D8"/>
    <w:rsid w:val="00062E57"/>
    <w:rsid w:val="00067A4D"/>
    <w:rsid w:val="00071A0C"/>
    <w:rsid w:val="00080665"/>
    <w:rsid w:val="000821F9"/>
    <w:rsid w:val="00083221"/>
    <w:rsid w:val="00087470"/>
    <w:rsid w:val="0009038D"/>
    <w:rsid w:val="000906AF"/>
    <w:rsid w:val="00095D0D"/>
    <w:rsid w:val="000A1D91"/>
    <w:rsid w:val="000A519C"/>
    <w:rsid w:val="000A5963"/>
    <w:rsid w:val="000B01D7"/>
    <w:rsid w:val="000B0F08"/>
    <w:rsid w:val="000B2BEE"/>
    <w:rsid w:val="000B34E0"/>
    <w:rsid w:val="000B4294"/>
    <w:rsid w:val="000B5304"/>
    <w:rsid w:val="000B5308"/>
    <w:rsid w:val="000B716C"/>
    <w:rsid w:val="000C08CB"/>
    <w:rsid w:val="000C232D"/>
    <w:rsid w:val="000D1841"/>
    <w:rsid w:val="000D374D"/>
    <w:rsid w:val="000D4B01"/>
    <w:rsid w:val="000D6031"/>
    <w:rsid w:val="000D6E26"/>
    <w:rsid w:val="000D7D58"/>
    <w:rsid w:val="000E05E4"/>
    <w:rsid w:val="000E070C"/>
    <w:rsid w:val="000E2184"/>
    <w:rsid w:val="000E5BFC"/>
    <w:rsid w:val="000E63F8"/>
    <w:rsid w:val="000F002F"/>
    <w:rsid w:val="000F1E9B"/>
    <w:rsid w:val="0010122A"/>
    <w:rsid w:val="0010226B"/>
    <w:rsid w:val="00102889"/>
    <w:rsid w:val="0010746B"/>
    <w:rsid w:val="001106A2"/>
    <w:rsid w:val="00111068"/>
    <w:rsid w:val="0011218D"/>
    <w:rsid w:val="00112D7B"/>
    <w:rsid w:val="00115221"/>
    <w:rsid w:val="001161C9"/>
    <w:rsid w:val="00121620"/>
    <w:rsid w:val="001245A2"/>
    <w:rsid w:val="0012680C"/>
    <w:rsid w:val="00126CE0"/>
    <w:rsid w:val="00127724"/>
    <w:rsid w:val="0013529B"/>
    <w:rsid w:val="00153A50"/>
    <w:rsid w:val="0015498C"/>
    <w:rsid w:val="00154DC3"/>
    <w:rsid w:val="0016386C"/>
    <w:rsid w:val="0016456F"/>
    <w:rsid w:val="001660CA"/>
    <w:rsid w:val="00171764"/>
    <w:rsid w:val="001717C3"/>
    <w:rsid w:val="00172183"/>
    <w:rsid w:val="001737A9"/>
    <w:rsid w:val="001747A8"/>
    <w:rsid w:val="00183E65"/>
    <w:rsid w:val="00186CD6"/>
    <w:rsid w:val="00192886"/>
    <w:rsid w:val="0019340C"/>
    <w:rsid w:val="00195B84"/>
    <w:rsid w:val="00196BDC"/>
    <w:rsid w:val="00197667"/>
    <w:rsid w:val="001A1E05"/>
    <w:rsid w:val="001A2ACB"/>
    <w:rsid w:val="001A51A5"/>
    <w:rsid w:val="001A7028"/>
    <w:rsid w:val="001A71AB"/>
    <w:rsid w:val="001A7971"/>
    <w:rsid w:val="001B155D"/>
    <w:rsid w:val="001B1C52"/>
    <w:rsid w:val="001B2B12"/>
    <w:rsid w:val="001B45FB"/>
    <w:rsid w:val="001B6A35"/>
    <w:rsid w:val="001B6A98"/>
    <w:rsid w:val="001C196B"/>
    <w:rsid w:val="001C537E"/>
    <w:rsid w:val="001C5E4B"/>
    <w:rsid w:val="001C78EA"/>
    <w:rsid w:val="001D4563"/>
    <w:rsid w:val="001D6368"/>
    <w:rsid w:val="001D7A8B"/>
    <w:rsid w:val="001E0261"/>
    <w:rsid w:val="001E157C"/>
    <w:rsid w:val="001E301C"/>
    <w:rsid w:val="001F015B"/>
    <w:rsid w:val="001F68FC"/>
    <w:rsid w:val="001F7A71"/>
    <w:rsid w:val="002059A6"/>
    <w:rsid w:val="00205FE1"/>
    <w:rsid w:val="00221FD8"/>
    <w:rsid w:val="00224D15"/>
    <w:rsid w:val="00232777"/>
    <w:rsid w:val="002341D6"/>
    <w:rsid w:val="00236DCE"/>
    <w:rsid w:val="00241B83"/>
    <w:rsid w:val="0024342E"/>
    <w:rsid w:val="002435CC"/>
    <w:rsid w:val="00245C0F"/>
    <w:rsid w:val="002509B4"/>
    <w:rsid w:val="002509BD"/>
    <w:rsid w:val="00252464"/>
    <w:rsid w:val="0025387F"/>
    <w:rsid w:val="002549B1"/>
    <w:rsid w:val="00261273"/>
    <w:rsid w:val="00265F39"/>
    <w:rsid w:val="0027464C"/>
    <w:rsid w:val="00276490"/>
    <w:rsid w:val="0028114B"/>
    <w:rsid w:val="00281324"/>
    <w:rsid w:val="002823B6"/>
    <w:rsid w:val="00287D0E"/>
    <w:rsid w:val="00293222"/>
    <w:rsid w:val="002974B4"/>
    <w:rsid w:val="002A7E59"/>
    <w:rsid w:val="002B3CF9"/>
    <w:rsid w:val="002B3F19"/>
    <w:rsid w:val="002B4A09"/>
    <w:rsid w:val="002C1BCB"/>
    <w:rsid w:val="002C3299"/>
    <w:rsid w:val="002C3C04"/>
    <w:rsid w:val="002D0190"/>
    <w:rsid w:val="002D15B1"/>
    <w:rsid w:val="002D1AA8"/>
    <w:rsid w:val="002D5304"/>
    <w:rsid w:val="002D5FEA"/>
    <w:rsid w:val="002E50B8"/>
    <w:rsid w:val="002E60C6"/>
    <w:rsid w:val="002E709F"/>
    <w:rsid w:val="002E76AB"/>
    <w:rsid w:val="002F7CCD"/>
    <w:rsid w:val="00303FBF"/>
    <w:rsid w:val="0030607D"/>
    <w:rsid w:val="00310092"/>
    <w:rsid w:val="00313709"/>
    <w:rsid w:val="00317915"/>
    <w:rsid w:val="00325212"/>
    <w:rsid w:val="00325E09"/>
    <w:rsid w:val="0033003F"/>
    <w:rsid w:val="003302D0"/>
    <w:rsid w:val="00331C58"/>
    <w:rsid w:val="00336532"/>
    <w:rsid w:val="00336798"/>
    <w:rsid w:val="00337AC1"/>
    <w:rsid w:val="00341593"/>
    <w:rsid w:val="00342B3F"/>
    <w:rsid w:val="00356BE8"/>
    <w:rsid w:val="00357115"/>
    <w:rsid w:val="003600C7"/>
    <w:rsid w:val="003612D3"/>
    <w:rsid w:val="00365317"/>
    <w:rsid w:val="003665D5"/>
    <w:rsid w:val="00372A3E"/>
    <w:rsid w:val="00380750"/>
    <w:rsid w:val="0038118D"/>
    <w:rsid w:val="0038128B"/>
    <w:rsid w:val="0038234A"/>
    <w:rsid w:val="00382853"/>
    <w:rsid w:val="0038526D"/>
    <w:rsid w:val="00386604"/>
    <w:rsid w:val="003924F7"/>
    <w:rsid w:val="003A04FB"/>
    <w:rsid w:val="003A0786"/>
    <w:rsid w:val="003A7A36"/>
    <w:rsid w:val="003B2505"/>
    <w:rsid w:val="003B2BCE"/>
    <w:rsid w:val="003B317F"/>
    <w:rsid w:val="003B4AED"/>
    <w:rsid w:val="003B4B0D"/>
    <w:rsid w:val="003B6833"/>
    <w:rsid w:val="003C056F"/>
    <w:rsid w:val="003C19DF"/>
    <w:rsid w:val="003C20F3"/>
    <w:rsid w:val="003D0EC3"/>
    <w:rsid w:val="003D10EA"/>
    <w:rsid w:val="003D5B71"/>
    <w:rsid w:val="003E5A58"/>
    <w:rsid w:val="003F1178"/>
    <w:rsid w:val="003F4F94"/>
    <w:rsid w:val="003F5986"/>
    <w:rsid w:val="003F7EE4"/>
    <w:rsid w:val="0040009C"/>
    <w:rsid w:val="00400748"/>
    <w:rsid w:val="00402DBF"/>
    <w:rsid w:val="00405852"/>
    <w:rsid w:val="00411379"/>
    <w:rsid w:val="00412E10"/>
    <w:rsid w:val="00412E63"/>
    <w:rsid w:val="00427889"/>
    <w:rsid w:val="00436A96"/>
    <w:rsid w:val="004407D3"/>
    <w:rsid w:val="00442BB8"/>
    <w:rsid w:val="00445115"/>
    <w:rsid w:val="004521BC"/>
    <w:rsid w:val="004526D3"/>
    <w:rsid w:val="004549BE"/>
    <w:rsid w:val="00463F08"/>
    <w:rsid w:val="00464EE3"/>
    <w:rsid w:val="00466D07"/>
    <w:rsid w:val="00472884"/>
    <w:rsid w:val="00473690"/>
    <w:rsid w:val="00474C19"/>
    <w:rsid w:val="00475204"/>
    <w:rsid w:val="00491CE9"/>
    <w:rsid w:val="00496DF1"/>
    <w:rsid w:val="0049731A"/>
    <w:rsid w:val="004A2E1E"/>
    <w:rsid w:val="004A379F"/>
    <w:rsid w:val="004A42B1"/>
    <w:rsid w:val="004B44FE"/>
    <w:rsid w:val="004B4DEA"/>
    <w:rsid w:val="004B5BBD"/>
    <w:rsid w:val="004B735F"/>
    <w:rsid w:val="004C2194"/>
    <w:rsid w:val="004C3E16"/>
    <w:rsid w:val="004C42BB"/>
    <w:rsid w:val="004D183D"/>
    <w:rsid w:val="004D4DA7"/>
    <w:rsid w:val="004D5196"/>
    <w:rsid w:val="004E1216"/>
    <w:rsid w:val="004E13DF"/>
    <w:rsid w:val="004E35B1"/>
    <w:rsid w:val="004E788E"/>
    <w:rsid w:val="004F082A"/>
    <w:rsid w:val="004F345A"/>
    <w:rsid w:val="00500945"/>
    <w:rsid w:val="00501F2D"/>
    <w:rsid w:val="005040C4"/>
    <w:rsid w:val="0050733A"/>
    <w:rsid w:val="00507788"/>
    <w:rsid w:val="00507B87"/>
    <w:rsid w:val="0051009D"/>
    <w:rsid w:val="0051023A"/>
    <w:rsid w:val="00512B95"/>
    <w:rsid w:val="00513D34"/>
    <w:rsid w:val="00523425"/>
    <w:rsid w:val="00523882"/>
    <w:rsid w:val="0052752B"/>
    <w:rsid w:val="00530084"/>
    <w:rsid w:val="0053269D"/>
    <w:rsid w:val="005346AD"/>
    <w:rsid w:val="0053624E"/>
    <w:rsid w:val="00540975"/>
    <w:rsid w:val="00541D0A"/>
    <w:rsid w:val="00544B49"/>
    <w:rsid w:val="00550D9E"/>
    <w:rsid w:val="00554904"/>
    <w:rsid w:val="005578E4"/>
    <w:rsid w:val="005665B0"/>
    <w:rsid w:val="005704FD"/>
    <w:rsid w:val="00581442"/>
    <w:rsid w:val="00587283"/>
    <w:rsid w:val="00587C3F"/>
    <w:rsid w:val="00591252"/>
    <w:rsid w:val="00593807"/>
    <w:rsid w:val="005A0B17"/>
    <w:rsid w:val="005A12AD"/>
    <w:rsid w:val="005A3D82"/>
    <w:rsid w:val="005B36AD"/>
    <w:rsid w:val="005B4409"/>
    <w:rsid w:val="005C49A1"/>
    <w:rsid w:val="005C66D3"/>
    <w:rsid w:val="005D1AFE"/>
    <w:rsid w:val="005D5905"/>
    <w:rsid w:val="005D74A7"/>
    <w:rsid w:val="005E1BE0"/>
    <w:rsid w:val="005E4AD5"/>
    <w:rsid w:val="005F23A8"/>
    <w:rsid w:val="005F4A2C"/>
    <w:rsid w:val="005F5B72"/>
    <w:rsid w:val="005F6D9B"/>
    <w:rsid w:val="00600EB6"/>
    <w:rsid w:val="00603AB7"/>
    <w:rsid w:val="00604441"/>
    <w:rsid w:val="00605DA1"/>
    <w:rsid w:val="00605F71"/>
    <w:rsid w:val="006079D3"/>
    <w:rsid w:val="00610A2B"/>
    <w:rsid w:val="006162E2"/>
    <w:rsid w:val="006204F5"/>
    <w:rsid w:val="00620EB3"/>
    <w:rsid w:val="00627F71"/>
    <w:rsid w:val="00634B72"/>
    <w:rsid w:val="0064281D"/>
    <w:rsid w:val="00643913"/>
    <w:rsid w:val="00644EDE"/>
    <w:rsid w:val="006457AF"/>
    <w:rsid w:val="00646D22"/>
    <w:rsid w:val="006478B4"/>
    <w:rsid w:val="006519AE"/>
    <w:rsid w:val="00652DFA"/>
    <w:rsid w:val="00653B3A"/>
    <w:rsid w:val="0066184F"/>
    <w:rsid w:val="00662799"/>
    <w:rsid w:val="00665FF2"/>
    <w:rsid w:val="006665A7"/>
    <w:rsid w:val="00671C53"/>
    <w:rsid w:val="0067323F"/>
    <w:rsid w:val="00673B53"/>
    <w:rsid w:val="0067598F"/>
    <w:rsid w:val="00677601"/>
    <w:rsid w:val="00684786"/>
    <w:rsid w:val="006856AC"/>
    <w:rsid w:val="006867D9"/>
    <w:rsid w:val="0068763A"/>
    <w:rsid w:val="00687FF6"/>
    <w:rsid w:val="00694E42"/>
    <w:rsid w:val="00697977"/>
    <w:rsid w:val="006A220D"/>
    <w:rsid w:val="006A2ECD"/>
    <w:rsid w:val="006A3E65"/>
    <w:rsid w:val="006B0CD2"/>
    <w:rsid w:val="006B44E8"/>
    <w:rsid w:val="006B73A8"/>
    <w:rsid w:val="006C0A25"/>
    <w:rsid w:val="006C187A"/>
    <w:rsid w:val="006C267F"/>
    <w:rsid w:val="006C5B28"/>
    <w:rsid w:val="006C5CAF"/>
    <w:rsid w:val="006C5E60"/>
    <w:rsid w:val="006C72DA"/>
    <w:rsid w:val="006D0AAB"/>
    <w:rsid w:val="006D28A0"/>
    <w:rsid w:val="006F113E"/>
    <w:rsid w:val="006F6925"/>
    <w:rsid w:val="006F7451"/>
    <w:rsid w:val="00701477"/>
    <w:rsid w:val="00702D85"/>
    <w:rsid w:val="0070392D"/>
    <w:rsid w:val="00705E6B"/>
    <w:rsid w:val="007108AA"/>
    <w:rsid w:val="0072352B"/>
    <w:rsid w:val="00723AB6"/>
    <w:rsid w:val="007258BC"/>
    <w:rsid w:val="0073063A"/>
    <w:rsid w:val="00730882"/>
    <w:rsid w:val="00731A34"/>
    <w:rsid w:val="0073220E"/>
    <w:rsid w:val="00736B2C"/>
    <w:rsid w:val="0074428B"/>
    <w:rsid w:val="00744649"/>
    <w:rsid w:val="00753BBF"/>
    <w:rsid w:val="0076278F"/>
    <w:rsid w:val="00763727"/>
    <w:rsid w:val="00767F26"/>
    <w:rsid w:val="0078087D"/>
    <w:rsid w:val="0078298F"/>
    <w:rsid w:val="007843F2"/>
    <w:rsid w:val="007866B3"/>
    <w:rsid w:val="00792F23"/>
    <w:rsid w:val="007A0BE7"/>
    <w:rsid w:val="007A28DA"/>
    <w:rsid w:val="007A3BB1"/>
    <w:rsid w:val="007A4EA7"/>
    <w:rsid w:val="007A756F"/>
    <w:rsid w:val="007B0C1E"/>
    <w:rsid w:val="007B46CE"/>
    <w:rsid w:val="007C2BA2"/>
    <w:rsid w:val="007D2D05"/>
    <w:rsid w:val="007D3151"/>
    <w:rsid w:val="007D708E"/>
    <w:rsid w:val="007E0E3F"/>
    <w:rsid w:val="007E2262"/>
    <w:rsid w:val="007E3D70"/>
    <w:rsid w:val="007E40DB"/>
    <w:rsid w:val="007E4443"/>
    <w:rsid w:val="007F11AB"/>
    <w:rsid w:val="007F1DD1"/>
    <w:rsid w:val="007F7712"/>
    <w:rsid w:val="007F78CB"/>
    <w:rsid w:val="0080006A"/>
    <w:rsid w:val="008002FA"/>
    <w:rsid w:val="00802D67"/>
    <w:rsid w:val="00807006"/>
    <w:rsid w:val="00810EE8"/>
    <w:rsid w:val="00812350"/>
    <w:rsid w:val="00813F95"/>
    <w:rsid w:val="00815572"/>
    <w:rsid w:val="00817974"/>
    <w:rsid w:val="00820B3F"/>
    <w:rsid w:val="008214BC"/>
    <w:rsid w:val="008225D6"/>
    <w:rsid w:val="008227E8"/>
    <w:rsid w:val="0082339D"/>
    <w:rsid w:val="008234C5"/>
    <w:rsid w:val="00824FA8"/>
    <w:rsid w:val="008259A8"/>
    <w:rsid w:val="00825B9B"/>
    <w:rsid w:val="008277B2"/>
    <w:rsid w:val="008307BD"/>
    <w:rsid w:val="00832D2C"/>
    <w:rsid w:val="008341CA"/>
    <w:rsid w:val="00835AA7"/>
    <w:rsid w:val="00836E87"/>
    <w:rsid w:val="00841D35"/>
    <w:rsid w:val="00847001"/>
    <w:rsid w:val="00851385"/>
    <w:rsid w:val="0085688C"/>
    <w:rsid w:val="00861576"/>
    <w:rsid w:val="00861E13"/>
    <w:rsid w:val="008659A0"/>
    <w:rsid w:val="00867785"/>
    <w:rsid w:val="008678A3"/>
    <w:rsid w:val="00871BFC"/>
    <w:rsid w:val="00872C03"/>
    <w:rsid w:val="00874706"/>
    <w:rsid w:val="008762B2"/>
    <w:rsid w:val="00876F52"/>
    <w:rsid w:val="0088163F"/>
    <w:rsid w:val="0088620E"/>
    <w:rsid w:val="0089078F"/>
    <w:rsid w:val="00897342"/>
    <w:rsid w:val="008A0DB1"/>
    <w:rsid w:val="008A60DA"/>
    <w:rsid w:val="008A6393"/>
    <w:rsid w:val="008C47FB"/>
    <w:rsid w:val="008C57E1"/>
    <w:rsid w:val="008C5F5E"/>
    <w:rsid w:val="008C7991"/>
    <w:rsid w:val="008D1FE1"/>
    <w:rsid w:val="008D2109"/>
    <w:rsid w:val="008D5947"/>
    <w:rsid w:val="008E0FA7"/>
    <w:rsid w:val="008E154C"/>
    <w:rsid w:val="008E19F8"/>
    <w:rsid w:val="008E3E96"/>
    <w:rsid w:val="008E42AD"/>
    <w:rsid w:val="008E553F"/>
    <w:rsid w:val="008F0E8E"/>
    <w:rsid w:val="008F2EE7"/>
    <w:rsid w:val="00900715"/>
    <w:rsid w:val="00901F91"/>
    <w:rsid w:val="0090550D"/>
    <w:rsid w:val="00911CDF"/>
    <w:rsid w:val="00915324"/>
    <w:rsid w:val="009204EA"/>
    <w:rsid w:val="009224A1"/>
    <w:rsid w:val="00923B22"/>
    <w:rsid w:val="009279D4"/>
    <w:rsid w:val="00935418"/>
    <w:rsid w:val="0093688D"/>
    <w:rsid w:val="00937671"/>
    <w:rsid w:val="00947128"/>
    <w:rsid w:val="009506B5"/>
    <w:rsid w:val="00950ABA"/>
    <w:rsid w:val="00951C67"/>
    <w:rsid w:val="00952B1F"/>
    <w:rsid w:val="009556C0"/>
    <w:rsid w:val="0095584C"/>
    <w:rsid w:val="0095624B"/>
    <w:rsid w:val="009621BD"/>
    <w:rsid w:val="00962FEC"/>
    <w:rsid w:val="009701C6"/>
    <w:rsid w:val="00972109"/>
    <w:rsid w:val="0097346F"/>
    <w:rsid w:val="00973FF2"/>
    <w:rsid w:val="009826A7"/>
    <w:rsid w:val="00984723"/>
    <w:rsid w:val="00987815"/>
    <w:rsid w:val="00987CC0"/>
    <w:rsid w:val="00991F4C"/>
    <w:rsid w:val="00993E17"/>
    <w:rsid w:val="009B1508"/>
    <w:rsid w:val="009B167A"/>
    <w:rsid w:val="009B38C6"/>
    <w:rsid w:val="009B4519"/>
    <w:rsid w:val="009B748F"/>
    <w:rsid w:val="009B7BDB"/>
    <w:rsid w:val="009C371F"/>
    <w:rsid w:val="009C7DE8"/>
    <w:rsid w:val="009D17E6"/>
    <w:rsid w:val="009D3A71"/>
    <w:rsid w:val="009D5B22"/>
    <w:rsid w:val="009E4831"/>
    <w:rsid w:val="009E5C42"/>
    <w:rsid w:val="009F0E3D"/>
    <w:rsid w:val="009F272E"/>
    <w:rsid w:val="009F28CA"/>
    <w:rsid w:val="009F3BBD"/>
    <w:rsid w:val="00A00B26"/>
    <w:rsid w:val="00A034CB"/>
    <w:rsid w:val="00A04848"/>
    <w:rsid w:val="00A12384"/>
    <w:rsid w:val="00A12F39"/>
    <w:rsid w:val="00A1503F"/>
    <w:rsid w:val="00A21AE6"/>
    <w:rsid w:val="00A21F27"/>
    <w:rsid w:val="00A23BDE"/>
    <w:rsid w:val="00A24EC5"/>
    <w:rsid w:val="00A31BD8"/>
    <w:rsid w:val="00A35D70"/>
    <w:rsid w:val="00A43A42"/>
    <w:rsid w:val="00A6155C"/>
    <w:rsid w:val="00A61A01"/>
    <w:rsid w:val="00A75C0F"/>
    <w:rsid w:val="00A76165"/>
    <w:rsid w:val="00A77CE3"/>
    <w:rsid w:val="00A819A7"/>
    <w:rsid w:val="00A82AA5"/>
    <w:rsid w:val="00A83B92"/>
    <w:rsid w:val="00A85802"/>
    <w:rsid w:val="00A97E94"/>
    <w:rsid w:val="00AA298A"/>
    <w:rsid w:val="00AA50AC"/>
    <w:rsid w:val="00AA5A11"/>
    <w:rsid w:val="00AB564E"/>
    <w:rsid w:val="00AB72C7"/>
    <w:rsid w:val="00AC071B"/>
    <w:rsid w:val="00AC17D6"/>
    <w:rsid w:val="00AC77F6"/>
    <w:rsid w:val="00AD0343"/>
    <w:rsid w:val="00AD2134"/>
    <w:rsid w:val="00AD66D9"/>
    <w:rsid w:val="00AE6BF7"/>
    <w:rsid w:val="00AF0A42"/>
    <w:rsid w:val="00AF3084"/>
    <w:rsid w:val="00AF37CE"/>
    <w:rsid w:val="00B01991"/>
    <w:rsid w:val="00B12AD2"/>
    <w:rsid w:val="00B13BE2"/>
    <w:rsid w:val="00B1584A"/>
    <w:rsid w:val="00B210E7"/>
    <w:rsid w:val="00B21139"/>
    <w:rsid w:val="00B244E5"/>
    <w:rsid w:val="00B33530"/>
    <w:rsid w:val="00B33917"/>
    <w:rsid w:val="00B3603D"/>
    <w:rsid w:val="00B36C03"/>
    <w:rsid w:val="00B51835"/>
    <w:rsid w:val="00B52934"/>
    <w:rsid w:val="00B53B1F"/>
    <w:rsid w:val="00B54A7E"/>
    <w:rsid w:val="00B60DC7"/>
    <w:rsid w:val="00B7584B"/>
    <w:rsid w:val="00B844B2"/>
    <w:rsid w:val="00B869BE"/>
    <w:rsid w:val="00B877CE"/>
    <w:rsid w:val="00B90E41"/>
    <w:rsid w:val="00B97D36"/>
    <w:rsid w:val="00B97E7B"/>
    <w:rsid w:val="00BA01A1"/>
    <w:rsid w:val="00BA135F"/>
    <w:rsid w:val="00BA2FD5"/>
    <w:rsid w:val="00BB0E79"/>
    <w:rsid w:val="00BB318A"/>
    <w:rsid w:val="00BB39C4"/>
    <w:rsid w:val="00BB4A09"/>
    <w:rsid w:val="00BB5BF8"/>
    <w:rsid w:val="00BC39A1"/>
    <w:rsid w:val="00BC49CF"/>
    <w:rsid w:val="00BC597D"/>
    <w:rsid w:val="00BC78BC"/>
    <w:rsid w:val="00BD486B"/>
    <w:rsid w:val="00BD4CF6"/>
    <w:rsid w:val="00BD4D0A"/>
    <w:rsid w:val="00BD64AB"/>
    <w:rsid w:val="00BE575F"/>
    <w:rsid w:val="00BE6A36"/>
    <w:rsid w:val="00BE6FB4"/>
    <w:rsid w:val="00BF0F50"/>
    <w:rsid w:val="00BF153D"/>
    <w:rsid w:val="00BF1E4C"/>
    <w:rsid w:val="00BF33B7"/>
    <w:rsid w:val="00BF49AA"/>
    <w:rsid w:val="00BF71D9"/>
    <w:rsid w:val="00C00F81"/>
    <w:rsid w:val="00C02CEA"/>
    <w:rsid w:val="00C043F4"/>
    <w:rsid w:val="00C05E17"/>
    <w:rsid w:val="00C05EA6"/>
    <w:rsid w:val="00C10152"/>
    <w:rsid w:val="00C1727A"/>
    <w:rsid w:val="00C20B44"/>
    <w:rsid w:val="00C22D11"/>
    <w:rsid w:val="00C230A7"/>
    <w:rsid w:val="00C27A06"/>
    <w:rsid w:val="00C303BB"/>
    <w:rsid w:val="00C30E2D"/>
    <w:rsid w:val="00C31400"/>
    <w:rsid w:val="00C31441"/>
    <w:rsid w:val="00C370E2"/>
    <w:rsid w:val="00C40128"/>
    <w:rsid w:val="00C43C51"/>
    <w:rsid w:val="00C46BA6"/>
    <w:rsid w:val="00C476DE"/>
    <w:rsid w:val="00C4789F"/>
    <w:rsid w:val="00C47A7C"/>
    <w:rsid w:val="00C47BE7"/>
    <w:rsid w:val="00C50DD1"/>
    <w:rsid w:val="00C5221C"/>
    <w:rsid w:val="00C5414B"/>
    <w:rsid w:val="00C579FA"/>
    <w:rsid w:val="00C60DA3"/>
    <w:rsid w:val="00C60E72"/>
    <w:rsid w:val="00C66790"/>
    <w:rsid w:val="00C73373"/>
    <w:rsid w:val="00C746F9"/>
    <w:rsid w:val="00C7596B"/>
    <w:rsid w:val="00C77B7D"/>
    <w:rsid w:val="00C8159B"/>
    <w:rsid w:val="00C82C0D"/>
    <w:rsid w:val="00C83ADE"/>
    <w:rsid w:val="00C83E82"/>
    <w:rsid w:val="00C85777"/>
    <w:rsid w:val="00C87975"/>
    <w:rsid w:val="00C91D01"/>
    <w:rsid w:val="00C92B96"/>
    <w:rsid w:val="00C9366E"/>
    <w:rsid w:val="00C93AF9"/>
    <w:rsid w:val="00C94B4A"/>
    <w:rsid w:val="00C95547"/>
    <w:rsid w:val="00C961AD"/>
    <w:rsid w:val="00CB1C25"/>
    <w:rsid w:val="00CB42E9"/>
    <w:rsid w:val="00CB768C"/>
    <w:rsid w:val="00CC0ABC"/>
    <w:rsid w:val="00CC0C6E"/>
    <w:rsid w:val="00CC249C"/>
    <w:rsid w:val="00CD3E39"/>
    <w:rsid w:val="00CD70FA"/>
    <w:rsid w:val="00CE15EC"/>
    <w:rsid w:val="00CE75B7"/>
    <w:rsid w:val="00CE7C21"/>
    <w:rsid w:val="00CF2B85"/>
    <w:rsid w:val="00CF41F6"/>
    <w:rsid w:val="00CF5EFC"/>
    <w:rsid w:val="00CF6A09"/>
    <w:rsid w:val="00D00533"/>
    <w:rsid w:val="00D02F70"/>
    <w:rsid w:val="00D0300F"/>
    <w:rsid w:val="00D0308F"/>
    <w:rsid w:val="00D04064"/>
    <w:rsid w:val="00D044E7"/>
    <w:rsid w:val="00D0689E"/>
    <w:rsid w:val="00D074C2"/>
    <w:rsid w:val="00D21FDB"/>
    <w:rsid w:val="00D24792"/>
    <w:rsid w:val="00D25AFD"/>
    <w:rsid w:val="00D27BC6"/>
    <w:rsid w:val="00D32006"/>
    <w:rsid w:val="00D356C6"/>
    <w:rsid w:val="00D37257"/>
    <w:rsid w:val="00D41B49"/>
    <w:rsid w:val="00D41F73"/>
    <w:rsid w:val="00D42DBE"/>
    <w:rsid w:val="00D437CD"/>
    <w:rsid w:val="00D43FD0"/>
    <w:rsid w:val="00D46F9F"/>
    <w:rsid w:val="00D50D1C"/>
    <w:rsid w:val="00D5239E"/>
    <w:rsid w:val="00D54F7B"/>
    <w:rsid w:val="00D5582A"/>
    <w:rsid w:val="00D611A1"/>
    <w:rsid w:val="00D71477"/>
    <w:rsid w:val="00D71723"/>
    <w:rsid w:val="00D75262"/>
    <w:rsid w:val="00D81791"/>
    <w:rsid w:val="00D82948"/>
    <w:rsid w:val="00D94716"/>
    <w:rsid w:val="00D95BB2"/>
    <w:rsid w:val="00D96AFC"/>
    <w:rsid w:val="00D97216"/>
    <w:rsid w:val="00DA4140"/>
    <w:rsid w:val="00DA43D4"/>
    <w:rsid w:val="00DA5306"/>
    <w:rsid w:val="00DA6D20"/>
    <w:rsid w:val="00DA6D3C"/>
    <w:rsid w:val="00DA6E34"/>
    <w:rsid w:val="00DA79DA"/>
    <w:rsid w:val="00DB3273"/>
    <w:rsid w:val="00DB3F9F"/>
    <w:rsid w:val="00DC5950"/>
    <w:rsid w:val="00DD39B5"/>
    <w:rsid w:val="00DE0BDE"/>
    <w:rsid w:val="00DE79B3"/>
    <w:rsid w:val="00DF3A80"/>
    <w:rsid w:val="00E04DBF"/>
    <w:rsid w:val="00E07760"/>
    <w:rsid w:val="00E102F9"/>
    <w:rsid w:val="00E13180"/>
    <w:rsid w:val="00E16A2F"/>
    <w:rsid w:val="00E16D5D"/>
    <w:rsid w:val="00E219DC"/>
    <w:rsid w:val="00E22CED"/>
    <w:rsid w:val="00E233B3"/>
    <w:rsid w:val="00E257C1"/>
    <w:rsid w:val="00E26B02"/>
    <w:rsid w:val="00E27E07"/>
    <w:rsid w:val="00E43B63"/>
    <w:rsid w:val="00E44B1D"/>
    <w:rsid w:val="00E45937"/>
    <w:rsid w:val="00E50571"/>
    <w:rsid w:val="00E5298E"/>
    <w:rsid w:val="00E55F25"/>
    <w:rsid w:val="00E57BC7"/>
    <w:rsid w:val="00E6147B"/>
    <w:rsid w:val="00E62FEA"/>
    <w:rsid w:val="00E654CC"/>
    <w:rsid w:val="00E75766"/>
    <w:rsid w:val="00E80E4D"/>
    <w:rsid w:val="00E81B3B"/>
    <w:rsid w:val="00E8294F"/>
    <w:rsid w:val="00E82C1A"/>
    <w:rsid w:val="00E85956"/>
    <w:rsid w:val="00E87825"/>
    <w:rsid w:val="00E87B51"/>
    <w:rsid w:val="00E918BA"/>
    <w:rsid w:val="00E93C49"/>
    <w:rsid w:val="00E94057"/>
    <w:rsid w:val="00E94934"/>
    <w:rsid w:val="00E97676"/>
    <w:rsid w:val="00E97E08"/>
    <w:rsid w:val="00EA37D5"/>
    <w:rsid w:val="00EA41A5"/>
    <w:rsid w:val="00EA512D"/>
    <w:rsid w:val="00EB0DF7"/>
    <w:rsid w:val="00EB1D7D"/>
    <w:rsid w:val="00EC1FFE"/>
    <w:rsid w:val="00EC3432"/>
    <w:rsid w:val="00EC3954"/>
    <w:rsid w:val="00EC551A"/>
    <w:rsid w:val="00EC64B2"/>
    <w:rsid w:val="00EC7649"/>
    <w:rsid w:val="00ED438B"/>
    <w:rsid w:val="00ED553E"/>
    <w:rsid w:val="00ED5A88"/>
    <w:rsid w:val="00ED70B8"/>
    <w:rsid w:val="00EE4905"/>
    <w:rsid w:val="00EF4185"/>
    <w:rsid w:val="00EF46A1"/>
    <w:rsid w:val="00EF7385"/>
    <w:rsid w:val="00F02DAE"/>
    <w:rsid w:val="00F03D51"/>
    <w:rsid w:val="00F0439C"/>
    <w:rsid w:val="00F070DF"/>
    <w:rsid w:val="00F10AA2"/>
    <w:rsid w:val="00F1493C"/>
    <w:rsid w:val="00F17F6B"/>
    <w:rsid w:val="00F23524"/>
    <w:rsid w:val="00F25FB1"/>
    <w:rsid w:val="00F30418"/>
    <w:rsid w:val="00F32029"/>
    <w:rsid w:val="00F32133"/>
    <w:rsid w:val="00F32C54"/>
    <w:rsid w:val="00F34424"/>
    <w:rsid w:val="00F42E56"/>
    <w:rsid w:val="00F46A5F"/>
    <w:rsid w:val="00F47AE3"/>
    <w:rsid w:val="00F545C2"/>
    <w:rsid w:val="00F549C7"/>
    <w:rsid w:val="00F63D7E"/>
    <w:rsid w:val="00F65530"/>
    <w:rsid w:val="00F66C6E"/>
    <w:rsid w:val="00F77395"/>
    <w:rsid w:val="00F80CAC"/>
    <w:rsid w:val="00F818A0"/>
    <w:rsid w:val="00F8195F"/>
    <w:rsid w:val="00F8224F"/>
    <w:rsid w:val="00F82C85"/>
    <w:rsid w:val="00F85372"/>
    <w:rsid w:val="00F877AD"/>
    <w:rsid w:val="00F92353"/>
    <w:rsid w:val="00F928AA"/>
    <w:rsid w:val="00F93492"/>
    <w:rsid w:val="00F96D28"/>
    <w:rsid w:val="00FA4E72"/>
    <w:rsid w:val="00FA5197"/>
    <w:rsid w:val="00FA570A"/>
    <w:rsid w:val="00FA5E2C"/>
    <w:rsid w:val="00FB0671"/>
    <w:rsid w:val="00FC601A"/>
    <w:rsid w:val="00FC6F2C"/>
    <w:rsid w:val="00FC7A9F"/>
    <w:rsid w:val="00FD068F"/>
    <w:rsid w:val="00FD7F69"/>
    <w:rsid w:val="00FE04A5"/>
    <w:rsid w:val="00FE1374"/>
    <w:rsid w:val="00FE649C"/>
    <w:rsid w:val="00FE6D65"/>
    <w:rsid w:val="00FE7098"/>
    <w:rsid w:val="00FF1B45"/>
    <w:rsid w:val="00FF45A6"/>
    <w:rsid w:val="00FF5CB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E4675"/>
  <w15:chartTrackingRefBased/>
  <w15:docId w15:val="{FB2329E1-0AFA-481C-B5A9-5068E320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35"/>
    <w:pPr>
      <w:jc w:val="both"/>
    </w:pPr>
    <w:rPr>
      <w:rFonts w:ascii="Arial Narrow" w:hAnsi="Arial Narrow"/>
      <w:color w:val="000000"/>
      <w:sz w:val="22"/>
      <w:szCs w:val="22"/>
      <w:lang w:eastAsia="en-US"/>
    </w:rPr>
  </w:style>
  <w:style w:type="paragraph" w:styleId="Titre1">
    <w:name w:val="heading 1"/>
    <w:next w:val="Normal"/>
    <w:link w:val="Titre1Car"/>
    <w:qFormat/>
    <w:rsid w:val="00500945"/>
    <w:pPr>
      <w:keepNext/>
      <w:keepLines/>
      <w:numPr>
        <w:numId w:val="8"/>
      </w:numPr>
      <w:spacing w:before="360" w:after="120"/>
      <w:outlineLvl w:val="0"/>
    </w:pPr>
    <w:rPr>
      <w:rFonts w:ascii="Calibri" w:hAnsi="Calibri"/>
      <w:b/>
      <w:bCs/>
      <w:color w:val="003300"/>
      <w:sz w:val="28"/>
      <w:lang w:eastAsia="en-US"/>
    </w:rPr>
  </w:style>
  <w:style w:type="paragraph" w:styleId="Titre2">
    <w:name w:val="heading 2"/>
    <w:basedOn w:val="Normal"/>
    <w:next w:val="Normal"/>
    <w:link w:val="Titre2Car"/>
    <w:uiPriority w:val="9"/>
    <w:qFormat/>
    <w:rsid w:val="0067323F"/>
    <w:pPr>
      <w:keepNext/>
      <w:numPr>
        <w:ilvl w:val="1"/>
        <w:numId w:val="3"/>
      </w:numPr>
      <w:spacing w:before="120" w:after="120"/>
      <w:ind w:left="578" w:hanging="578"/>
      <w:outlineLvl w:val="1"/>
    </w:pPr>
    <w:rPr>
      <w:b/>
      <w:bCs/>
      <w:color w:val="003399"/>
      <w:sz w:val="24"/>
    </w:rPr>
  </w:style>
  <w:style w:type="paragraph" w:styleId="Titre3">
    <w:name w:val="heading 3"/>
    <w:basedOn w:val="Titre2"/>
    <w:next w:val="Normal"/>
    <w:link w:val="Titre3Car"/>
    <w:uiPriority w:val="9"/>
    <w:qFormat/>
    <w:rsid w:val="00753BBF"/>
    <w:pPr>
      <w:numPr>
        <w:ilvl w:val="0"/>
        <w:numId w:val="0"/>
      </w:numPr>
      <w:ind w:left="357"/>
      <w:outlineLvl w:val="2"/>
    </w:pPr>
    <w:rPr>
      <w:rFonts w:ascii="Arial Nova Light" w:hAnsi="Arial Nova Light"/>
      <w:color w:val="0070C0"/>
    </w:rPr>
  </w:style>
  <w:style w:type="paragraph" w:styleId="Titre4">
    <w:name w:val="heading 4"/>
    <w:basedOn w:val="Normal"/>
    <w:next w:val="Normal"/>
    <w:link w:val="Titre4Car"/>
    <w:uiPriority w:val="9"/>
    <w:unhideWhenUsed/>
    <w:qFormat/>
    <w:rsid w:val="00851385"/>
    <w:pPr>
      <w:keepNext/>
      <w:numPr>
        <w:ilvl w:val="3"/>
        <w:numId w:val="3"/>
      </w:numPr>
      <w:spacing w:before="240" w:after="60"/>
      <w:outlineLvl w:val="3"/>
    </w:pPr>
    <w:rPr>
      <w:rFonts w:ascii="Calibri" w:hAnsi="Calibri"/>
      <w:b/>
      <w:bCs/>
      <w:sz w:val="24"/>
      <w:szCs w:val="28"/>
    </w:rPr>
  </w:style>
  <w:style w:type="paragraph" w:styleId="Titre5">
    <w:name w:val="heading 5"/>
    <w:basedOn w:val="Normal"/>
    <w:next w:val="Normal"/>
    <w:link w:val="Titre5Car"/>
    <w:uiPriority w:val="9"/>
    <w:semiHidden/>
    <w:unhideWhenUsed/>
    <w:qFormat/>
    <w:rsid w:val="00EF46A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EF46A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EF46A1"/>
    <w:pPr>
      <w:numPr>
        <w:ilvl w:val="6"/>
        <w:numId w:val="3"/>
      </w:numPr>
      <w:spacing w:before="240" w:after="60"/>
      <w:outlineLvl w:val="6"/>
    </w:pPr>
    <w:rPr>
      <w:rFonts w:ascii="Calibri" w:hAnsi="Calibri"/>
      <w:sz w:val="24"/>
    </w:rPr>
  </w:style>
  <w:style w:type="paragraph" w:styleId="Titre8">
    <w:name w:val="heading 8"/>
    <w:basedOn w:val="Normal"/>
    <w:next w:val="Normal"/>
    <w:link w:val="Titre8Car"/>
    <w:uiPriority w:val="9"/>
    <w:semiHidden/>
    <w:unhideWhenUsed/>
    <w:qFormat/>
    <w:rsid w:val="00EF46A1"/>
    <w:pPr>
      <w:numPr>
        <w:ilvl w:val="7"/>
        <w:numId w:val="3"/>
      </w:numPr>
      <w:spacing w:before="240" w:after="60"/>
      <w:outlineLvl w:val="7"/>
    </w:pPr>
    <w:rPr>
      <w:rFonts w:ascii="Calibri" w:hAnsi="Calibri"/>
      <w:i/>
      <w:iCs/>
      <w:sz w:val="24"/>
    </w:rPr>
  </w:style>
  <w:style w:type="paragraph" w:styleId="Titre9">
    <w:name w:val="heading 9"/>
    <w:basedOn w:val="Normal"/>
    <w:next w:val="Normal"/>
    <w:link w:val="Titre9Car"/>
    <w:uiPriority w:val="9"/>
    <w:semiHidden/>
    <w:unhideWhenUsed/>
    <w:qFormat/>
    <w:rsid w:val="00EF46A1"/>
    <w:pPr>
      <w:numPr>
        <w:ilvl w:val="8"/>
        <w:numId w:val="2"/>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4716"/>
    <w:pPr>
      <w:tabs>
        <w:tab w:val="center" w:pos="4536"/>
        <w:tab w:val="right" w:pos="9072"/>
      </w:tabs>
    </w:pPr>
  </w:style>
  <w:style w:type="character" w:customStyle="1" w:styleId="En-tteCar">
    <w:name w:val="En-tête Car"/>
    <w:basedOn w:val="Policepardfaut"/>
    <w:link w:val="En-tte"/>
    <w:uiPriority w:val="99"/>
    <w:rsid w:val="00D94716"/>
  </w:style>
  <w:style w:type="paragraph" w:styleId="Pieddepage">
    <w:name w:val="footer"/>
    <w:basedOn w:val="Normal"/>
    <w:link w:val="PieddepageCar"/>
    <w:uiPriority w:val="99"/>
    <w:unhideWhenUsed/>
    <w:rsid w:val="00D94716"/>
    <w:pPr>
      <w:tabs>
        <w:tab w:val="center" w:pos="4536"/>
        <w:tab w:val="right" w:pos="9072"/>
      </w:tabs>
    </w:pPr>
  </w:style>
  <w:style w:type="character" w:customStyle="1" w:styleId="PieddepageCar">
    <w:name w:val="Pied de page Car"/>
    <w:basedOn w:val="Policepardfaut"/>
    <w:link w:val="Pieddepage"/>
    <w:uiPriority w:val="99"/>
    <w:qFormat/>
    <w:rsid w:val="00D94716"/>
  </w:style>
  <w:style w:type="paragraph" w:styleId="Textedebulles">
    <w:name w:val="Balloon Text"/>
    <w:basedOn w:val="Normal"/>
    <w:link w:val="TextedebullesCar"/>
    <w:uiPriority w:val="99"/>
    <w:semiHidden/>
    <w:unhideWhenUsed/>
    <w:rsid w:val="00D94716"/>
    <w:rPr>
      <w:rFonts w:ascii="Tahoma" w:hAnsi="Tahoma" w:cs="Tahoma"/>
      <w:sz w:val="16"/>
      <w:szCs w:val="16"/>
    </w:rPr>
  </w:style>
  <w:style w:type="character" w:customStyle="1" w:styleId="TextedebullesCar">
    <w:name w:val="Texte de bulles Car"/>
    <w:link w:val="Textedebulles"/>
    <w:uiPriority w:val="99"/>
    <w:semiHidden/>
    <w:rsid w:val="00D94716"/>
    <w:rPr>
      <w:rFonts w:ascii="Tahoma" w:hAnsi="Tahoma" w:cs="Tahoma"/>
      <w:sz w:val="16"/>
      <w:szCs w:val="16"/>
    </w:rPr>
  </w:style>
  <w:style w:type="paragraph" w:styleId="Titre">
    <w:name w:val="Title"/>
    <w:link w:val="TitreCar"/>
    <w:qFormat/>
    <w:rsid w:val="00851385"/>
    <w:pPr>
      <w:spacing w:after="240"/>
      <w:jc w:val="center"/>
    </w:pPr>
    <w:rPr>
      <w:rFonts w:ascii="Calibri" w:hAnsi="Calibri"/>
      <w:b/>
      <w:bCs/>
      <w:caps/>
      <w:sz w:val="44"/>
      <w:lang w:eastAsia="en-US"/>
    </w:rPr>
  </w:style>
  <w:style w:type="character" w:customStyle="1" w:styleId="TitreCar">
    <w:name w:val="Titre Car"/>
    <w:link w:val="Titre"/>
    <w:uiPriority w:val="10"/>
    <w:rsid w:val="00851385"/>
    <w:rPr>
      <w:rFonts w:ascii="Calibri" w:hAnsi="Calibri"/>
      <w:b/>
      <w:bCs/>
      <w:caps/>
      <w:sz w:val="44"/>
      <w:lang w:eastAsia="en-US"/>
    </w:rPr>
  </w:style>
  <w:style w:type="character" w:styleId="Lienhypertexte">
    <w:name w:val="Hyperlink"/>
    <w:uiPriority w:val="99"/>
    <w:unhideWhenUsed/>
    <w:qFormat/>
    <w:rsid w:val="00EF46A1"/>
    <w:rPr>
      <w:rFonts w:ascii="Arial" w:hAnsi="Arial"/>
      <w:color w:val="595959"/>
      <w:sz w:val="22"/>
      <w:u w:val="single"/>
    </w:rPr>
  </w:style>
  <w:style w:type="paragraph" w:customStyle="1" w:styleId="Listepuces1">
    <w:name w:val="Liste à puces1"/>
    <w:basedOn w:val="Normal"/>
    <w:qFormat/>
    <w:rsid w:val="00EF46A1"/>
    <w:pPr>
      <w:numPr>
        <w:numId w:val="4"/>
      </w:numPr>
    </w:pPr>
    <w:rPr>
      <w:lang w:eastAsia="ar-SA"/>
    </w:rPr>
  </w:style>
  <w:style w:type="numbering" w:customStyle="1" w:styleId="Pucesflche">
    <w:name w:val="Puces flèche"/>
    <w:rsid w:val="00D94716"/>
    <w:pPr>
      <w:numPr>
        <w:numId w:val="1"/>
      </w:numPr>
    </w:pPr>
  </w:style>
  <w:style w:type="paragraph" w:styleId="Paragraphedeliste">
    <w:name w:val="List Paragraph"/>
    <w:basedOn w:val="Normal"/>
    <w:link w:val="ParagraphedelisteCar"/>
    <w:uiPriority w:val="34"/>
    <w:qFormat/>
    <w:rsid w:val="00EF46A1"/>
    <w:pPr>
      <w:ind w:left="720"/>
      <w:contextualSpacing/>
    </w:pPr>
  </w:style>
  <w:style w:type="character" w:customStyle="1" w:styleId="Titre1Car">
    <w:name w:val="Titre 1 Car"/>
    <w:link w:val="Titre1"/>
    <w:rsid w:val="00500945"/>
    <w:rPr>
      <w:rFonts w:ascii="Calibri" w:hAnsi="Calibri"/>
      <w:b/>
      <w:bCs/>
      <w:color w:val="003300"/>
      <w:sz w:val="28"/>
      <w:lang w:eastAsia="en-US"/>
    </w:rPr>
  </w:style>
  <w:style w:type="character" w:customStyle="1" w:styleId="Titre2Car">
    <w:name w:val="Titre 2 Car"/>
    <w:link w:val="Titre2"/>
    <w:uiPriority w:val="9"/>
    <w:rsid w:val="0067323F"/>
    <w:rPr>
      <w:rFonts w:ascii="Arial Narrow" w:hAnsi="Arial Narrow"/>
      <w:b/>
      <w:bCs/>
      <w:color w:val="003399"/>
      <w:sz w:val="24"/>
      <w:szCs w:val="22"/>
      <w:lang w:eastAsia="en-US"/>
    </w:rPr>
  </w:style>
  <w:style w:type="character" w:customStyle="1" w:styleId="Titre3Car">
    <w:name w:val="Titre 3 Car"/>
    <w:link w:val="Titre3"/>
    <w:uiPriority w:val="9"/>
    <w:rsid w:val="00753BBF"/>
    <w:rPr>
      <w:rFonts w:ascii="Arial Nova Light" w:hAnsi="Arial Nova Light"/>
      <w:b/>
      <w:bCs/>
      <w:color w:val="0070C0"/>
      <w:sz w:val="24"/>
      <w:szCs w:val="22"/>
      <w:lang w:eastAsia="en-US"/>
    </w:rPr>
  </w:style>
  <w:style w:type="character" w:customStyle="1" w:styleId="Titre4Car">
    <w:name w:val="Titre 4 Car"/>
    <w:link w:val="Titre4"/>
    <w:uiPriority w:val="9"/>
    <w:rsid w:val="00851385"/>
    <w:rPr>
      <w:rFonts w:ascii="Calibri" w:hAnsi="Calibri"/>
      <w:b/>
      <w:bCs/>
      <w:color w:val="000000"/>
      <w:sz w:val="24"/>
      <w:szCs w:val="28"/>
      <w:lang w:eastAsia="en-US"/>
    </w:rPr>
  </w:style>
  <w:style w:type="character" w:customStyle="1" w:styleId="Titre5Car">
    <w:name w:val="Titre 5 Car"/>
    <w:link w:val="Titre5"/>
    <w:uiPriority w:val="9"/>
    <w:semiHidden/>
    <w:rsid w:val="00EF46A1"/>
    <w:rPr>
      <w:rFonts w:ascii="Calibri" w:hAnsi="Calibri"/>
      <w:b/>
      <w:bCs/>
      <w:i/>
      <w:iCs/>
      <w:color w:val="000000"/>
      <w:sz w:val="26"/>
      <w:szCs w:val="26"/>
      <w:lang w:eastAsia="en-US"/>
    </w:rPr>
  </w:style>
  <w:style w:type="character" w:customStyle="1" w:styleId="Titre6Car">
    <w:name w:val="Titre 6 Car"/>
    <w:link w:val="Titre6"/>
    <w:uiPriority w:val="9"/>
    <w:semiHidden/>
    <w:rsid w:val="00EF46A1"/>
    <w:rPr>
      <w:rFonts w:ascii="Calibri" w:hAnsi="Calibri"/>
      <w:b/>
      <w:bCs/>
      <w:color w:val="000000"/>
      <w:sz w:val="22"/>
      <w:szCs w:val="22"/>
      <w:lang w:eastAsia="en-US"/>
    </w:rPr>
  </w:style>
  <w:style w:type="character" w:customStyle="1" w:styleId="Titre7Car">
    <w:name w:val="Titre 7 Car"/>
    <w:link w:val="Titre7"/>
    <w:uiPriority w:val="9"/>
    <w:semiHidden/>
    <w:rsid w:val="00EF46A1"/>
    <w:rPr>
      <w:rFonts w:ascii="Calibri" w:hAnsi="Calibri"/>
      <w:color w:val="000000"/>
      <w:sz w:val="24"/>
      <w:szCs w:val="22"/>
      <w:lang w:eastAsia="en-US"/>
    </w:rPr>
  </w:style>
  <w:style w:type="character" w:customStyle="1" w:styleId="Titre8Car">
    <w:name w:val="Titre 8 Car"/>
    <w:link w:val="Titre8"/>
    <w:uiPriority w:val="9"/>
    <w:semiHidden/>
    <w:rsid w:val="00EF46A1"/>
    <w:rPr>
      <w:rFonts w:ascii="Calibri" w:hAnsi="Calibri"/>
      <w:i/>
      <w:iCs/>
      <w:color w:val="000000"/>
      <w:sz w:val="24"/>
      <w:szCs w:val="22"/>
      <w:lang w:eastAsia="en-US"/>
    </w:rPr>
  </w:style>
  <w:style w:type="character" w:customStyle="1" w:styleId="Titre9Car">
    <w:name w:val="Titre 9 Car"/>
    <w:link w:val="Titre9"/>
    <w:uiPriority w:val="9"/>
    <w:semiHidden/>
    <w:rsid w:val="00EF46A1"/>
    <w:rPr>
      <w:rFonts w:ascii="Cambria" w:hAnsi="Cambria"/>
      <w:color w:val="000000"/>
      <w:sz w:val="22"/>
      <w:szCs w:val="22"/>
      <w:lang w:eastAsia="en-US"/>
    </w:rPr>
  </w:style>
  <w:style w:type="paragraph" w:styleId="Commentaire">
    <w:name w:val="annotation text"/>
    <w:basedOn w:val="Normal"/>
    <w:link w:val="CommentaireCar"/>
    <w:unhideWhenUsed/>
    <w:rsid w:val="001A7971"/>
  </w:style>
  <w:style w:type="character" w:customStyle="1" w:styleId="CommentaireCar">
    <w:name w:val="Commentaire Car"/>
    <w:link w:val="Commentaire"/>
    <w:rsid w:val="001A7971"/>
    <w:rPr>
      <w:rFonts w:ascii="Arial" w:eastAsia="Times New Roman" w:hAnsi="Arial" w:cs="Times New Roman"/>
      <w:szCs w:val="24"/>
      <w:lang w:eastAsia="fr-FR"/>
    </w:rPr>
  </w:style>
  <w:style w:type="character" w:styleId="Marquedecommentaire">
    <w:name w:val="annotation reference"/>
    <w:semiHidden/>
    <w:unhideWhenUsed/>
    <w:rsid w:val="001A7971"/>
    <w:rPr>
      <w:sz w:val="18"/>
    </w:rPr>
  </w:style>
  <w:style w:type="paragraph" w:styleId="NormalWeb">
    <w:name w:val="Normal (Web)"/>
    <w:basedOn w:val="Normal"/>
    <w:uiPriority w:val="99"/>
    <w:unhideWhenUsed/>
    <w:rsid w:val="001A7971"/>
    <w:pPr>
      <w:spacing w:before="100" w:beforeAutospacing="1" w:after="100" w:afterAutospacing="1"/>
    </w:pPr>
    <w:rPr>
      <w:rFonts w:ascii="Times New Roman" w:hAnsi="Times New Roman"/>
      <w:sz w:val="24"/>
    </w:rPr>
  </w:style>
  <w:style w:type="character" w:styleId="Lienhypertextesuivivisit">
    <w:name w:val="FollowedHyperlink"/>
    <w:uiPriority w:val="99"/>
    <w:semiHidden/>
    <w:unhideWhenUsed/>
    <w:rsid w:val="00463F08"/>
    <w:rPr>
      <w:color w:val="800080"/>
      <w:u w:val="single"/>
    </w:rPr>
  </w:style>
  <w:style w:type="paragraph" w:styleId="Objetducommentaire">
    <w:name w:val="annotation subject"/>
    <w:basedOn w:val="Commentaire"/>
    <w:next w:val="Commentaire"/>
    <w:link w:val="ObjetducommentaireCar"/>
    <w:uiPriority w:val="99"/>
    <w:semiHidden/>
    <w:unhideWhenUsed/>
    <w:rsid w:val="007C2BA2"/>
    <w:rPr>
      <w:b/>
      <w:bCs/>
      <w:sz w:val="20"/>
      <w:szCs w:val="20"/>
    </w:rPr>
  </w:style>
  <w:style w:type="character" w:customStyle="1" w:styleId="ObjetducommentaireCar">
    <w:name w:val="Objet du commentaire Car"/>
    <w:link w:val="Objetducommentaire"/>
    <w:uiPriority w:val="99"/>
    <w:semiHidden/>
    <w:rsid w:val="007C2BA2"/>
    <w:rPr>
      <w:rFonts w:ascii="Arial" w:eastAsia="Times New Roman" w:hAnsi="Arial" w:cs="Times New Roman"/>
      <w:b/>
      <w:bCs/>
      <w:sz w:val="20"/>
      <w:szCs w:val="20"/>
      <w:lang w:eastAsia="fr-FR"/>
    </w:rPr>
  </w:style>
  <w:style w:type="paragraph" w:styleId="Notedebasdepage">
    <w:name w:val="footnote text"/>
    <w:basedOn w:val="Normal"/>
    <w:link w:val="NotedebasdepageCar"/>
    <w:uiPriority w:val="99"/>
    <w:semiHidden/>
    <w:unhideWhenUsed/>
    <w:rsid w:val="00C73373"/>
    <w:rPr>
      <w:sz w:val="20"/>
      <w:szCs w:val="20"/>
    </w:rPr>
  </w:style>
  <w:style w:type="character" w:customStyle="1" w:styleId="NotedebasdepageCar">
    <w:name w:val="Note de bas de page Car"/>
    <w:link w:val="Notedebasdepage"/>
    <w:uiPriority w:val="99"/>
    <w:semiHidden/>
    <w:rsid w:val="00C73373"/>
    <w:rPr>
      <w:rFonts w:ascii="Arial" w:eastAsia="Times New Roman" w:hAnsi="Arial" w:cs="Times New Roman"/>
      <w:sz w:val="20"/>
      <w:szCs w:val="20"/>
      <w:lang w:eastAsia="fr-FR"/>
    </w:rPr>
  </w:style>
  <w:style w:type="character" w:styleId="Appelnotedebasdep">
    <w:name w:val="footnote reference"/>
    <w:uiPriority w:val="99"/>
    <w:semiHidden/>
    <w:unhideWhenUsed/>
    <w:rsid w:val="00C73373"/>
    <w:rPr>
      <w:vertAlign w:val="superscript"/>
    </w:rPr>
  </w:style>
  <w:style w:type="paragraph" w:customStyle="1" w:styleId="Default">
    <w:name w:val="Default"/>
    <w:rsid w:val="00EF46A1"/>
    <w:pPr>
      <w:autoSpaceDE w:val="0"/>
      <w:autoSpaceDN w:val="0"/>
      <w:adjustRightInd w:val="0"/>
    </w:pPr>
    <w:rPr>
      <w:rFonts w:ascii="Comic Sans MS" w:hAnsi="Comic Sans MS" w:cs="Comic Sans MS"/>
      <w:color w:val="000000"/>
      <w:sz w:val="24"/>
      <w:szCs w:val="24"/>
      <w:lang w:eastAsia="en-US"/>
    </w:rPr>
  </w:style>
  <w:style w:type="paragraph" w:customStyle="1" w:styleId="Liens">
    <w:name w:val="Liens"/>
    <w:basedOn w:val="Paragraphedeliste"/>
    <w:link w:val="LiensCar"/>
    <w:qFormat/>
    <w:rsid w:val="00EF46A1"/>
    <w:pPr>
      <w:pBdr>
        <w:top w:val="single" w:sz="4" w:space="2" w:color="808080"/>
        <w:left w:val="single" w:sz="4" w:space="4" w:color="808080"/>
        <w:bottom w:val="single" w:sz="4" w:space="2" w:color="808080"/>
        <w:right w:val="single" w:sz="4" w:space="4" w:color="808080"/>
      </w:pBdr>
      <w:spacing w:before="200" w:after="200"/>
      <w:ind w:left="0"/>
    </w:pPr>
  </w:style>
  <w:style w:type="character" w:customStyle="1" w:styleId="LiensCar">
    <w:name w:val="Liens Car"/>
    <w:link w:val="Liens"/>
    <w:rsid w:val="00EF46A1"/>
    <w:rPr>
      <w:rFonts w:ascii="Arial" w:hAnsi="Arial"/>
      <w:sz w:val="22"/>
      <w:szCs w:val="24"/>
    </w:rPr>
  </w:style>
  <w:style w:type="paragraph" w:styleId="Lgende">
    <w:name w:val="caption"/>
    <w:basedOn w:val="Normal"/>
    <w:next w:val="Normal"/>
    <w:uiPriority w:val="35"/>
    <w:unhideWhenUsed/>
    <w:qFormat/>
    <w:rsid w:val="00EF46A1"/>
    <w:pPr>
      <w:spacing w:after="200"/>
    </w:pPr>
    <w:rPr>
      <w:b/>
      <w:bCs/>
      <w:color w:val="4F81BD"/>
      <w:sz w:val="18"/>
      <w:szCs w:val="18"/>
    </w:rPr>
  </w:style>
  <w:style w:type="character" w:styleId="lev">
    <w:name w:val="Strong"/>
    <w:uiPriority w:val="22"/>
    <w:qFormat/>
    <w:rsid w:val="00EF46A1"/>
    <w:rPr>
      <w:b/>
      <w:bCs/>
    </w:rPr>
  </w:style>
  <w:style w:type="paragraph" w:styleId="Sansinterligne">
    <w:name w:val="No Spacing"/>
    <w:link w:val="SansinterligneCar"/>
    <w:uiPriority w:val="1"/>
    <w:qFormat/>
    <w:rsid w:val="00EF46A1"/>
    <w:rPr>
      <w:rFonts w:ascii="Calibri" w:hAnsi="Calibri"/>
      <w:sz w:val="22"/>
      <w:szCs w:val="22"/>
      <w:lang w:eastAsia="en-US"/>
    </w:rPr>
  </w:style>
  <w:style w:type="character" w:customStyle="1" w:styleId="SansinterligneCar">
    <w:name w:val="Sans interligne Car"/>
    <w:link w:val="Sansinterligne"/>
    <w:uiPriority w:val="1"/>
    <w:rsid w:val="00EF46A1"/>
    <w:rPr>
      <w:rFonts w:ascii="Calibri" w:eastAsia="Times New Roman" w:hAnsi="Calibri" w:cs="Times New Roman"/>
      <w:sz w:val="22"/>
      <w:szCs w:val="22"/>
    </w:rPr>
  </w:style>
  <w:style w:type="character" w:customStyle="1" w:styleId="ParagraphedelisteCar">
    <w:name w:val="Paragraphe de liste Car"/>
    <w:link w:val="Paragraphedeliste"/>
    <w:uiPriority w:val="34"/>
    <w:qFormat/>
    <w:rsid w:val="00EF46A1"/>
    <w:rPr>
      <w:rFonts w:ascii="Arial" w:hAnsi="Arial"/>
      <w:sz w:val="22"/>
      <w:szCs w:val="24"/>
    </w:rPr>
  </w:style>
  <w:style w:type="paragraph" w:styleId="En-ttedetabledesmatires">
    <w:name w:val="TOC Heading"/>
    <w:basedOn w:val="Titre1"/>
    <w:next w:val="Normal"/>
    <w:uiPriority w:val="39"/>
    <w:unhideWhenUsed/>
    <w:qFormat/>
    <w:rsid w:val="00EF46A1"/>
    <w:pPr>
      <w:numPr>
        <w:numId w:val="0"/>
      </w:numPr>
      <w:spacing w:before="480" w:after="0" w:line="276" w:lineRule="auto"/>
      <w:outlineLvl w:val="9"/>
    </w:pPr>
    <w:rPr>
      <w:rFonts w:ascii="Cambria" w:hAnsi="Cambria"/>
      <w:color w:val="365F91"/>
      <w:szCs w:val="28"/>
    </w:rPr>
  </w:style>
  <w:style w:type="paragraph" w:customStyle="1" w:styleId="ajoutpostreuniontitre">
    <w:name w:val="ajout_post_reunion_titre"/>
    <w:basedOn w:val="Normal"/>
    <w:link w:val="ajoutpostreuniontitreCar"/>
    <w:qFormat/>
    <w:rsid w:val="001D4563"/>
    <w:rPr>
      <w:rFonts w:ascii="Calibri" w:hAnsi="Calibri"/>
      <w:color w:val="007033"/>
      <w:sz w:val="24"/>
    </w:rPr>
  </w:style>
  <w:style w:type="paragraph" w:customStyle="1" w:styleId="action">
    <w:name w:val="action"/>
    <w:basedOn w:val="ajoutpostreuniontitre"/>
    <w:link w:val="actionCar"/>
    <w:qFormat/>
    <w:rsid w:val="002B3F19"/>
    <w:pPr>
      <w:numPr>
        <w:numId w:val="5"/>
      </w:numPr>
    </w:pPr>
    <w:rPr>
      <w:b/>
      <w:color w:val="0070C0"/>
    </w:rPr>
  </w:style>
  <w:style w:type="character" w:customStyle="1" w:styleId="ajoutpostreuniontitreCar">
    <w:name w:val="ajout_post_reunion_titre Car"/>
    <w:link w:val="ajoutpostreuniontitre"/>
    <w:rsid w:val="001D4563"/>
    <w:rPr>
      <w:rFonts w:ascii="Calibri" w:hAnsi="Calibri"/>
      <w:color w:val="007033"/>
      <w:sz w:val="24"/>
      <w:szCs w:val="24"/>
    </w:rPr>
  </w:style>
  <w:style w:type="character" w:styleId="Textedelespacerserv">
    <w:name w:val="Placeholder Text"/>
    <w:basedOn w:val="Policepardfaut"/>
    <w:uiPriority w:val="99"/>
    <w:semiHidden/>
    <w:rsid w:val="009D3A71"/>
    <w:rPr>
      <w:color w:val="808080"/>
    </w:rPr>
  </w:style>
  <w:style w:type="character" w:customStyle="1" w:styleId="actionCar">
    <w:name w:val="action Car"/>
    <w:link w:val="action"/>
    <w:rsid w:val="002B3F19"/>
    <w:rPr>
      <w:rFonts w:ascii="Calibri" w:hAnsi="Calibri"/>
      <w:b/>
      <w:color w:val="0070C0"/>
      <w:sz w:val="24"/>
      <w:szCs w:val="22"/>
      <w:lang w:eastAsia="en-US"/>
    </w:rPr>
  </w:style>
  <w:style w:type="character" w:customStyle="1" w:styleId="definition">
    <w:name w:val="definition"/>
    <w:basedOn w:val="Policepardfaut"/>
    <w:rsid w:val="00EA512D"/>
  </w:style>
  <w:style w:type="table" w:styleId="Grilledutableau">
    <w:name w:val="Table Grid"/>
    <w:basedOn w:val="TableauNormal"/>
    <w:uiPriority w:val="59"/>
    <w:rsid w:val="00DC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
    <w:name w:val="Annexe"/>
    <w:basedOn w:val="Titre1"/>
    <w:link w:val="AnnexeCar"/>
    <w:qFormat/>
    <w:rsid w:val="00F46A5F"/>
    <w:pPr>
      <w:numPr>
        <w:numId w:val="0"/>
      </w:numPr>
    </w:pPr>
    <w:rPr>
      <w:caps/>
    </w:rPr>
  </w:style>
  <w:style w:type="paragraph" w:styleId="TM1">
    <w:name w:val="toc 1"/>
    <w:basedOn w:val="Normal"/>
    <w:next w:val="Normal"/>
    <w:autoRedefine/>
    <w:uiPriority w:val="39"/>
    <w:unhideWhenUsed/>
    <w:rsid w:val="00F46A5F"/>
    <w:pPr>
      <w:spacing w:after="100"/>
    </w:pPr>
  </w:style>
  <w:style w:type="character" w:customStyle="1" w:styleId="AnnexeCar">
    <w:name w:val="Annexe Car"/>
    <w:basedOn w:val="Titre1Car"/>
    <w:link w:val="Annexe"/>
    <w:rsid w:val="00F46A5F"/>
    <w:rPr>
      <w:rFonts w:ascii="Calibri" w:hAnsi="Calibri"/>
      <w:b/>
      <w:bCs/>
      <w:caps/>
      <w:color w:val="003300"/>
      <w:sz w:val="28"/>
      <w:lang w:eastAsia="en-US"/>
    </w:rPr>
  </w:style>
  <w:style w:type="paragraph" w:styleId="TM3">
    <w:name w:val="toc 3"/>
    <w:basedOn w:val="Normal"/>
    <w:next w:val="Normal"/>
    <w:autoRedefine/>
    <w:uiPriority w:val="39"/>
    <w:unhideWhenUsed/>
    <w:rsid w:val="00F46A5F"/>
    <w:pPr>
      <w:spacing w:after="100"/>
      <w:ind w:left="440"/>
    </w:pPr>
  </w:style>
  <w:style w:type="paragraph" w:styleId="TM2">
    <w:name w:val="toc 2"/>
    <w:basedOn w:val="Normal"/>
    <w:next w:val="Normal"/>
    <w:autoRedefine/>
    <w:uiPriority w:val="39"/>
    <w:unhideWhenUsed/>
    <w:rsid w:val="00F46A5F"/>
    <w:pPr>
      <w:spacing w:after="100" w:line="259" w:lineRule="auto"/>
      <w:ind w:left="220"/>
    </w:pPr>
    <w:rPr>
      <w:rFonts w:asciiTheme="minorHAnsi" w:eastAsiaTheme="minorEastAsia" w:hAnsiTheme="minorHAnsi" w:cstheme="minorBidi"/>
      <w:color w:val="auto"/>
      <w:lang w:eastAsia="zh-CN"/>
    </w:rPr>
  </w:style>
  <w:style w:type="paragraph" w:styleId="TM4">
    <w:name w:val="toc 4"/>
    <w:basedOn w:val="Normal"/>
    <w:next w:val="Normal"/>
    <w:autoRedefine/>
    <w:uiPriority w:val="39"/>
    <w:unhideWhenUsed/>
    <w:rsid w:val="00F46A5F"/>
    <w:pPr>
      <w:spacing w:after="100" w:line="259" w:lineRule="auto"/>
      <w:ind w:left="660"/>
    </w:pPr>
    <w:rPr>
      <w:rFonts w:asciiTheme="minorHAnsi" w:eastAsiaTheme="minorEastAsia" w:hAnsiTheme="minorHAnsi" w:cstheme="minorBidi"/>
      <w:color w:val="auto"/>
      <w:lang w:eastAsia="zh-CN"/>
    </w:rPr>
  </w:style>
  <w:style w:type="paragraph" w:styleId="TM5">
    <w:name w:val="toc 5"/>
    <w:basedOn w:val="Normal"/>
    <w:next w:val="Normal"/>
    <w:autoRedefine/>
    <w:uiPriority w:val="39"/>
    <w:unhideWhenUsed/>
    <w:rsid w:val="00F46A5F"/>
    <w:pPr>
      <w:spacing w:after="100" w:line="259" w:lineRule="auto"/>
      <w:ind w:left="880"/>
    </w:pPr>
    <w:rPr>
      <w:rFonts w:asciiTheme="minorHAnsi" w:eastAsiaTheme="minorEastAsia" w:hAnsiTheme="minorHAnsi" w:cstheme="minorBidi"/>
      <w:color w:val="auto"/>
      <w:lang w:eastAsia="zh-CN"/>
    </w:rPr>
  </w:style>
  <w:style w:type="paragraph" w:styleId="TM6">
    <w:name w:val="toc 6"/>
    <w:basedOn w:val="Normal"/>
    <w:next w:val="Normal"/>
    <w:autoRedefine/>
    <w:uiPriority w:val="39"/>
    <w:unhideWhenUsed/>
    <w:rsid w:val="00F46A5F"/>
    <w:pPr>
      <w:spacing w:after="100" w:line="259" w:lineRule="auto"/>
      <w:ind w:left="1100"/>
    </w:pPr>
    <w:rPr>
      <w:rFonts w:asciiTheme="minorHAnsi" w:eastAsiaTheme="minorEastAsia" w:hAnsiTheme="minorHAnsi" w:cstheme="minorBidi"/>
      <w:color w:val="auto"/>
      <w:lang w:eastAsia="zh-CN"/>
    </w:rPr>
  </w:style>
  <w:style w:type="paragraph" w:styleId="TM7">
    <w:name w:val="toc 7"/>
    <w:basedOn w:val="Normal"/>
    <w:next w:val="Normal"/>
    <w:autoRedefine/>
    <w:uiPriority w:val="39"/>
    <w:unhideWhenUsed/>
    <w:rsid w:val="00F46A5F"/>
    <w:pPr>
      <w:spacing w:after="100" w:line="259" w:lineRule="auto"/>
      <w:ind w:left="1320"/>
    </w:pPr>
    <w:rPr>
      <w:rFonts w:asciiTheme="minorHAnsi" w:eastAsiaTheme="minorEastAsia" w:hAnsiTheme="minorHAnsi" w:cstheme="minorBidi"/>
      <w:color w:val="auto"/>
      <w:lang w:eastAsia="zh-CN"/>
    </w:rPr>
  </w:style>
  <w:style w:type="paragraph" w:styleId="TM8">
    <w:name w:val="toc 8"/>
    <w:basedOn w:val="Normal"/>
    <w:next w:val="Normal"/>
    <w:autoRedefine/>
    <w:uiPriority w:val="39"/>
    <w:unhideWhenUsed/>
    <w:rsid w:val="00F46A5F"/>
    <w:pPr>
      <w:spacing w:after="100" w:line="259" w:lineRule="auto"/>
      <w:ind w:left="1540"/>
    </w:pPr>
    <w:rPr>
      <w:rFonts w:asciiTheme="minorHAnsi" w:eastAsiaTheme="minorEastAsia" w:hAnsiTheme="minorHAnsi" w:cstheme="minorBidi"/>
      <w:color w:val="auto"/>
      <w:lang w:eastAsia="zh-CN"/>
    </w:rPr>
  </w:style>
  <w:style w:type="paragraph" w:styleId="TM9">
    <w:name w:val="toc 9"/>
    <w:basedOn w:val="Normal"/>
    <w:next w:val="Normal"/>
    <w:autoRedefine/>
    <w:uiPriority w:val="39"/>
    <w:unhideWhenUsed/>
    <w:rsid w:val="00F46A5F"/>
    <w:pPr>
      <w:spacing w:after="100" w:line="259" w:lineRule="auto"/>
      <w:ind w:left="1760"/>
    </w:pPr>
    <w:rPr>
      <w:rFonts w:asciiTheme="minorHAnsi" w:eastAsiaTheme="minorEastAsia" w:hAnsiTheme="minorHAnsi" w:cstheme="minorBidi"/>
      <w:color w:val="auto"/>
      <w:lang w:eastAsia="zh-CN"/>
    </w:rPr>
  </w:style>
  <w:style w:type="paragraph" w:styleId="Rvision">
    <w:name w:val="Revision"/>
    <w:hidden/>
    <w:uiPriority w:val="99"/>
    <w:semiHidden/>
    <w:rsid w:val="00AD66D9"/>
    <w:rPr>
      <w:rFonts w:ascii="Arial Narrow" w:hAnsi="Arial Narrow"/>
      <w:color w:val="000000"/>
      <w:sz w:val="22"/>
      <w:szCs w:val="22"/>
      <w:lang w:eastAsia="fr-FR"/>
    </w:rPr>
  </w:style>
  <w:style w:type="table" w:styleId="TableauGrille4-Accentuation6">
    <w:name w:val="Grid Table 4 Accent 6"/>
    <w:basedOn w:val="TableauNormal"/>
    <w:uiPriority w:val="49"/>
    <w:rsid w:val="002E76AB"/>
    <w:tblPr>
      <w:tblStyleRowBandSize w:val="1"/>
      <w:tblStyleColBandSize w:val="1"/>
      <w:tblBorders>
        <w:top w:val="single" w:sz="4" w:space="0" w:color="18FF9A" w:themeColor="accent6" w:themeTint="99"/>
        <w:left w:val="single" w:sz="4" w:space="0" w:color="18FF9A" w:themeColor="accent6" w:themeTint="99"/>
        <w:bottom w:val="single" w:sz="4" w:space="0" w:color="18FF9A" w:themeColor="accent6" w:themeTint="99"/>
        <w:right w:val="single" w:sz="4" w:space="0" w:color="18FF9A" w:themeColor="accent6" w:themeTint="99"/>
        <w:insideH w:val="single" w:sz="4" w:space="0" w:color="18FF9A" w:themeColor="accent6" w:themeTint="99"/>
        <w:insideV w:val="single" w:sz="4" w:space="0" w:color="18FF9A" w:themeColor="accent6" w:themeTint="99"/>
      </w:tblBorders>
    </w:tblPr>
    <w:tblStylePr w:type="firstRow">
      <w:rPr>
        <w:b/>
        <w:bCs/>
        <w:color w:val="FFFFFF" w:themeColor="background1"/>
      </w:rPr>
      <w:tblPr/>
      <w:tcPr>
        <w:tcBorders>
          <w:top w:val="single" w:sz="4" w:space="0" w:color="007D47" w:themeColor="accent6"/>
          <w:left w:val="single" w:sz="4" w:space="0" w:color="007D47" w:themeColor="accent6"/>
          <w:bottom w:val="single" w:sz="4" w:space="0" w:color="007D47" w:themeColor="accent6"/>
          <w:right w:val="single" w:sz="4" w:space="0" w:color="007D47" w:themeColor="accent6"/>
          <w:insideH w:val="nil"/>
          <w:insideV w:val="nil"/>
        </w:tcBorders>
        <w:shd w:val="clear" w:color="auto" w:fill="007D47" w:themeFill="accent6"/>
      </w:tcPr>
    </w:tblStylePr>
    <w:tblStylePr w:type="lastRow">
      <w:rPr>
        <w:b/>
        <w:bCs/>
      </w:rPr>
      <w:tblPr/>
      <w:tcPr>
        <w:tcBorders>
          <w:top w:val="double" w:sz="4" w:space="0" w:color="007D47" w:themeColor="accent6"/>
        </w:tcBorders>
      </w:tcPr>
    </w:tblStylePr>
    <w:tblStylePr w:type="firstCol">
      <w:rPr>
        <w:b/>
        <w:bCs/>
      </w:rPr>
    </w:tblStylePr>
    <w:tblStylePr w:type="lastCol">
      <w:rPr>
        <w:b/>
        <w:bCs/>
      </w:rPr>
    </w:tblStylePr>
    <w:tblStylePr w:type="band1Vert">
      <w:tblPr/>
      <w:tcPr>
        <w:shd w:val="clear" w:color="auto" w:fill="B2FFDD" w:themeFill="accent6" w:themeFillTint="33"/>
      </w:tcPr>
    </w:tblStylePr>
    <w:tblStylePr w:type="band1Horz">
      <w:tblPr/>
      <w:tcPr>
        <w:shd w:val="clear" w:color="auto" w:fill="B2FFDD" w:themeFill="accent6" w:themeFillTint="33"/>
      </w:tcPr>
    </w:tblStylePr>
  </w:style>
  <w:style w:type="paragraph" w:customStyle="1" w:styleId="msonormal0">
    <w:name w:val="msonormal"/>
    <w:basedOn w:val="Normal"/>
    <w:rsid w:val="00FF1B45"/>
    <w:pPr>
      <w:spacing w:before="100" w:beforeAutospacing="1" w:after="100" w:afterAutospacing="1"/>
    </w:pPr>
    <w:rPr>
      <w:rFonts w:ascii="Times New Roman" w:hAnsi="Times New Roman"/>
      <w:color w:val="auto"/>
      <w:sz w:val="24"/>
      <w:szCs w:val="24"/>
      <w:lang w:eastAsia="zh-CN"/>
    </w:rPr>
  </w:style>
  <w:style w:type="paragraph" w:customStyle="1" w:styleId="font5">
    <w:name w:val="font5"/>
    <w:basedOn w:val="Normal"/>
    <w:rsid w:val="00FF1B45"/>
    <w:pPr>
      <w:spacing w:before="100" w:beforeAutospacing="1" w:after="100" w:afterAutospacing="1"/>
    </w:pPr>
    <w:rPr>
      <w:rFonts w:ascii="Tahoma" w:hAnsi="Tahoma" w:cs="Tahoma"/>
      <w:sz w:val="18"/>
      <w:szCs w:val="18"/>
      <w:lang w:eastAsia="zh-CN"/>
    </w:rPr>
  </w:style>
  <w:style w:type="paragraph" w:customStyle="1" w:styleId="font6">
    <w:name w:val="font6"/>
    <w:basedOn w:val="Normal"/>
    <w:rsid w:val="00FF1B45"/>
    <w:pPr>
      <w:spacing w:before="100" w:beforeAutospacing="1" w:after="100" w:afterAutospacing="1"/>
    </w:pPr>
    <w:rPr>
      <w:rFonts w:ascii="Tahoma" w:hAnsi="Tahoma" w:cs="Tahoma"/>
      <w:b/>
      <w:bCs/>
      <w:sz w:val="18"/>
      <w:szCs w:val="18"/>
      <w:lang w:eastAsia="zh-CN"/>
    </w:rPr>
  </w:style>
  <w:style w:type="paragraph" w:customStyle="1" w:styleId="font7">
    <w:name w:val="font7"/>
    <w:basedOn w:val="Normal"/>
    <w:rsid w:val="00FF1B45"/>
    <w:pPr>
      <w:spacing w:before="100" w:beforeAutospacing="1" w:after="100" w:afterAutospacing="1"/>
    </w:pPr>
    <w:rPr>
      <w:color w:val="004D8E"/>
      <w:lang w:eastAsia="zh-CN"/>
    </w:rPr>
  </w:style>
  <w:style w:type="paragraph" w:customStyle="1" w:styleId="font8">
    <w:name w:val="font8"/>
    <w:basedOn w:val="Normal"/>
    <w:rsid w:val="00FF1B45"/>
    <w:pPr>
      <w:spacing w:before="100" w:beforeAutospacing="1" w:after="100" w:afterAutospacing="1"/>
    </w:pPr>
    <w:rPr>
      <w:rFonts w:ascii="Calibri" w:hAnsi="Calibri" w:cs="Calibri"/>
      <w:color w:val="004D8E"/>
      <w:sz w:val="16"/>
      <w:szCs w:val="16"/>
      <w:lang w:eastAsia="zh-CN"/>
    </w:rPr>
  </w:style>
  <w:style w:type="paragraph" w:customStyle="1" w:styleId="font9">
    <w:name w:val="font9"/>
    <w:basedOn w:val="Normal"/>
    <w:rsid w:val="00FF1B45"/>
    <w:pPr>
      <w:spacing w:before="100" w:beforeAutospacing="1" w:after="100" w:afterAutospacing="1"/>
    </w:pPr>
    <w:rPr>
      <w:rFonts w:ascii="Calibri" w:hAnsi="Calibri" w:cs="Calibri"/>
      <w:color w:val="004D8E"/>
      <w:lang w:eastAsia="zh-CN"/>
    </w:rPr>
  </w:style>
  <w:style w:type="paragraph" w:customStyle="1" w:styleId="xl65">
    <w:name w:val="xl65"/>
    <w:basedOn w:val="Normal"/>
    <w:rsid w:val="00FF1B45"/>
    <w:pPr>
      <w:spacing w:before="100" w:beforeAutospacing="1" w:after="100" w:afterAutospacing="1"/>
    </w:pPr>
    <w:rPr>
      <w:color w:val="auto"/>
      <w:sz w:val="24"/>
      <w:szCs w:val="24"/>
      <w:lang w:eastAsia="zh-CN"/>
    </w:rPr>
  </w:style>
  <w:style w:type="paragraph" w:customStyle="1" w:styleId="xl66">
    <w:name w:val="xl6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7">
    <w:name w:val="xl67"/>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68">
    <w:name w:val="xl68"/>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9">
    <w:name w:val="xl6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70">
    <w:name w:val="xl70"/>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71">
    <w:name w:val="xl7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2">
    <w:name w:val="xl7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3">
    <w:name w:val="xl7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74">
    <w:name w:val="xl74"/>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5">
    <w:name w:val="xl75"/>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76">
    <w:name w:val="xl76"/>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77">
    <w:name w:val="xl77"/>
    <w:basedOn w:val="Normal"/>
    <w:rsid w:val="00FF1B45"/>
    <w:pPr>
      <w:spacing w:before="100" w:beforeAutospacing="1" w:after="100" w:afterAutospacing="1"/>
      <w:textAlignment w:val="top"/>
    </w:pPr>
    <w:rPr>
      <w:color w:val="auto"/>
      <w:sz w:val="24"/>
      <w:szCs w:val="24"/>
      <w:lang w:eastAsia="zh-CN"/>
    </w:rPr>
  </w:style>
  <w:style w:type="paragraph" w:customStyle="1" w:styleId="xl78">
    <w:name w:val="xl7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79">
    <w:name w:val="xl7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80">
    <w:name w:val="xl80"/>
    <w:basedOn w:val="Normal"/>
    <w:rsid w:val="00FF1B45"/>
    <w:pPr>
      <w:spacing w:before="100" w:beforeAutospacing="1" w:after="100" w:afterAutospacing="1"/>
    </w:pPr>
    <w:rPr>
      <w:color w:val="auto"/>
      <w:sz w:val="24"/>
      <w:szCs w:val="24"/>
      <w:lang w:eastAsia="zh-CN"/>
    </w:rPr>
  </w:style>
  <w:style w:type="paragraph" w:customStyle="1" w:styleId="xl81">
    <w:name w:val="xl81"/>
    <w:basedOn w:val="Normal"/>
    <w:rsid w:val="00FF1B45"/>
    <w:pPr>
      <w:spacing w:before="100" w:beforeAutospacing="1" w:after="100" w:afterAutospacing="1"/>
      <w:jc w:val="center"/>
    </w:pPr>
    <w:rPr>
      <w:color w:val="auto"/>
      <w:sz w:val="24"/>
      <w:szCs w:val="24"/>
      <w:lang w:eastAsia="zh-CN"/>
    </w:rPr>
  </w:style>
  <w:style w:type="paragraph" w:customStyle="1" w:styleId="xl82">
    <w:name w:val="xl82"/>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83">
    <w:name w:val="xl83"/>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84">
    <w:name w:val="xl8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sz w:val="24"/>
      <w:szCs w:val="24"/>
      <w:lang w:eastAsia="zh-CN"/>
    </w:rPr>
  </w:style>
  <w:style w:type="paragraph" w:customStyle="1" w:styleId="xl85">
    <w:name w:val="xl85"/>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6">
    <w:name w:val="xl8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7">
    <w:name w:val="xl87"/>
    <w:basedOn w:val="Normal"/>
    <w:rsid w:val="00FF1B45"/>
    <w:pPr>
      <w:spacing w:before="100" w:beforeAutospacing="1" w:after="100" w:afterAutospacing="1"/>
    </w:pPr>
    <w:rPr>
      <w:b/>
      <w:bCs/>
      <w:color w:val="auto"/>
      <w:sz w:val="24"/>
      <w:szCs w:val="24"/>
      <w:lang w:eastAsia="zh-CN"/>
    </w:rPr>
  </w:style>
  <w:style w:type="paragraph" w:customStyle="1" w:styleId="xl88">
    <w:name w:val="xl88"/>
    <w:basedOn w:val="Normal"/>
    <w:rsid w:val="00FF1B45"/>
    <w:pPr>
      <w:spacing w:before="100" w:beforeAutospacing="1" w:after="100" w:afterAutospacing="1"/>
    </w:pPr>
    <w:rPr>
      <w:color w:val="004D8E"/>
      <w:sz w:val="24"/>
      <w:szCs w:val="24"/>
      <w:lang w:eastAsia="zh-CN"/>
    </w:rPr>
  </w:style>
  <w:style w:type="paragraph" w:customStyle="1" w:styleId="xl89">
    <w:name w:val="xl89"/>
    <w:basedOn w:val="Normal"/>
    <w:rsid w:val="00FF1B45"/>
    <w:pPr>
      <w:spacing w:before="100" w:beforeAutospacing="1" w:after="100" w:afterAutospacing="1"/>
    </w:pPr>
    <w:rPr>
      <w:color w:val="auto"/>
      <w:sz w:val="20"/>
      <w:szCs w:val="20"/>
      <w:lang w:eastAsia="zh-CN"/>
    </w:rPr>
  </w:style>
  <w:style w:type="paragraph" w:customStyle="1" w:styleId="xl90">
    <w:name w:val="xl90"/>
    <w:basedOn w:val="Normal"/>
    <w:rsid w:val="00FF1B45"/>
    <w:pPr>
      <w:pBdr>
        <w:top w:val="single" w:sz="4" w:space="0" w:color="auto"/>
        <w:bottom w:val="single" w:sz="4" w:space="0" w:color="auto"/>
        <w:right w:val="single" w:sz="8" w:space="0" w:color="auto"/>
      </w:pBdr>
      <w:spacing w:before="100" w:beforeAutospacing="1" w:after="100" w:afterAutospacing="1"/>
      <w:textAlignment w:val="top"/>
    </w:pPr>
    <w:rPr>
      <w:color w:val="004D8E"/>
      <w:sz w:val="24"/>
      <w:szCs w:val="24"/>
      <w:lang w:eastAsia="zh-CN"/>
    </w:rPr>
  </w:style>
  <w:style w:type="paragraph" w:customStyle="1" w:styleId="xl91">
    <w:name w:val="xl91"/>
    <w:basedOn w:val="Normal"/>
    <w:rsid w:val="00FF1B45"/>
    <w:pPr>
      <w:pBdr>
        <w:top w:val="single" w:sz="4" w:space="0" w:color="auto"/>
        <w:bottom w:val="single" w:sz="4" w:space="0" w:color="auto"/>
        <w:right w:val="single" w:sz="8" w:space="0" w:color="auto"/>
      </w:pBdr>
      <w:spacing w:before="100" w:beforeAutospacing="1" w:after="100" w:afterAutospacing="1"/>
    </w:pPr>
    <w:rPr>
      <w:color w:val="004D8E"/>
      <w:sz w:val="24"/>
      <w:szCs w:val="24"/>
      <w:lang w:eastAsia="zh-CN"/>
    </w:rPr>
  </w:style>
  <w:style w:type="paragraph" w:customStyle="1" w:styleId="xl92">
    <w:name w:val="xl92"/>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93">
    <w:name w:val="xl9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94">
    <w:name w:val="xl94"/>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95">
    <w:name w:val="xl95"/>
    <w:basedOn w:val="Normal"/>
    <w:rsid w:val="00FF1B45"/>
    <w:pPr>
      <w:pBdr>
        <w:top w:val="single" w:sz="8"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96">
    <w:name w:val="xl96"/>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7">
    <w:name w:val="xl97"/>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8">
    <w:name w:val="xl98"/>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99">
    <w:name w:val="xl99"/>
    <w:basedOn w:val="Normal"/>
    <w:rsid w:val="00FF1B45"/>
    <w:pPr>
      <w:pBdr>
        <w:top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0">
    <w:name w:val="xl100"/>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01">
    <w:name w:val="xl101"/>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2">
    <w:name w:val="xl102"/>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3">
    <w:name w:val="xl103"/>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4">
    <w:name w:val="xl104"/>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5">
    <w:name w:val="xl105"/>
    <w:basedOn w:val="Normal"/>
    <w:rsid w:val="00FF1B45"/>
    <w:pPr>
      <w:pBdr>
        <w:top w:val="single" w:sz="4" w:space="0" w:color="auto"/>
        <w:bottom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6">
    <w:name w:val="xl106"/>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7">
    <w:name w:val="xl107"/>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08">
    <w:name w:val="xl108"/>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09">
    <w:name w:val="xl109"/>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110">
    <w:name w:val="xl110"/>
    <w:basedOn w:val="Normal"/>
    <w:rsid w:val="00FF1B45"/>
    <w:pPr>
      <w:spacing w:before="100" w:beforeAutospacing="1" w:after="100" w:afterAutospacing="1"/>
      <w:jc w:val="right"/>
      <w:textAlignment w:val="center"/>
    </w:pPr>
    <w:rPr>
      <w:color w:val="auto"/>
      <w:sz w:val="24"/>
      <w:szCs w:val="24"/>
      <w:lang w:eastAsia="zh-CN"/>
    </w:rPr>
  </w:style>
  <w:style w:type="paragraph" w:customStyle="1" w:styleId="xl111">
    <w:name w:val="xl111"/>
    <w:basedOn w:val="Normal"/>
    <w:rsid w:val="00FF1B45"/>
    <w:pPr>
      <w:pBdr>
        <w:top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2">
    <w:name w:val="xl11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lang w:eastAsia="zh-CN"/>
    </w:rPr>
  </w:style>
  <w:style w:type="paragraph" w:customStyle="1" w:styleId="xl113">
    <w:name w:val="xl113"/>
    <w:basedOn w:val="Normal"/>
    <w:rsid w:val="00FF1B45"/>
    <w:pPr>
      <w:spacing w:before="100" w:beforeAutospacing="1" w:after="100" w:afterAutospacing="1"/>
      <w:jc w:val="center"/>
    </w:pPr>
    <w:rPr>
      <w:color w:val="auto"/>
      <w:sz w:val="16"/>
      <w:szCs w:val="16"/>
      <w:lang w:eastAsia="zh-CN"/>
    </w:rPr>
  </w:style>
  <w:style w:type="paragraph" w:customStyle="1" w:styleId="xl114">
    <w:name w:val="xl11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15">
    <w:name w:val="xl115"/>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116">
    <w:name w:val="xl116"/>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117">
    <w:name w:val="xl117"/>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8">
    <w:name w:val="xl11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9">
    <w:name w:val="xl11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20">
    <w:name w:val="xl120"/>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21">
    <w:name w:val="xl121"/>
    <w:basedOn w:val="Normal"/>
    <w:rsid w:val="00FF1B45"/>
    <w:pPr>
      <w:spacing w:before="100" w:beforeAutospacing="1" w:after="100" w:afterAutospacing="1"/>
    </w:pPr>
    <w:rPr>
      <w:color w:val="auto"/>
      <w:sz w:val="24"/>
      <w:szCs w:val="24"/>
      <w:lang w:eastAsia="zh-CN"/>
    </w:rPr>
  </w:style>
  <w:style w:type="paragraph" w:customStyle="1" w:styleId="xl122">
    <w:name w:val="xl12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3">
    <w:name w:val="xl12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4">
    <w:name w:val="xl124"/>
    <w:basedOn w:val="Normal"/>
    <w:rsid w:val="00FF1B45"/>
    <w:pPr>
      <w:pBdr>
        <w:top w:val="single" w:sz="8"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5">
    <w:name w:val="xl125"/>
    <w:basedOn w:val="Normal"/>
    <w:rsid w:val="00FF1B45"/>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6">
    <w:name w:val="xl126"/>
    <w:basedOn w:val="Normal"/>
    <w:rsid w:val="00FF1B45"/>
    <w:pPr>
      <w:pBdr>
        <w:top w:val="single" w:sz="4" w:space="0" w:color="auto"/>
        <w:left w:val="single" w:sz="4" w:space="0" w:color="auto"/>
        <w:bottom w:val="single" w:sz="8" w:space="0" w:color="auto"/>
      </w:pBdr>
      <w:spacing w:before="100" w:beforeAutospacing="1" w:after="100" w:afterAutospacing="1"/>
      <w:jc w:val="right"/>
      <w:textAlignment w:val="center"/>
    </w:pPr>
    <w:rPr>
      <w:b/>
      <w:bCs/>
      <w:sz w:val="18"/>
      <w:szCs w:val="18"/>
      <w:lang w:eastAsia="zh-CN"/>
    </w:rPr>
  </w:style>
  <w:style w:type="paragraph" w:customStyle="1" w:styleId="xl127">
    <w:name w:val="xl127"/>
    <w:basedOn w:val="Normal"/>
    <w:rsid w:val="00FF1B4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8">
    <w:name w:val="xl128"/>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9">
    <w:name w:val="xl129"/>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auto"/>
      <w:sz w:val="24"/>
      <w:szCs w:val="24"/>
      <w:lang w:eastAsia="zh-CN"/>
    </w:rPr>
  </w:style>
  <w:style w:type="paragraph" w:customStyle="1" w:styleId="xl130">
    <w:name w:val="xl130"/>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auto"/>
      <w:sz w:val="24"/>
      <w:szCs w:val="24"/>
      <w:lang w:eastAsia="zh-CN"/>
    </w:rPr>
  </w:style>
  <w:style w:type="paragraph" w:customStyle="1" w:styleId="xl131">
    <w:name w:val="xl131"/>
    <w:basedOn w:val="Normal"/>
    <w:rsid w:val="00FF1B45"/>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32">
    <w:name w:val="xl13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33">
    <w:name w:val="xl13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20"/>
      <w:szCs w:val="20"/>
      <w:lang w:eastAsia="zh-CN"/>
    </w:rPr>
  </w:style>
  <w:style w:type="paragraph" w:customStyle="1" w:styleId="xl134">
    <w:name w:val="xl134"/>
    <w:basedOn w:val="Normal"/>
    <w:rsid w:val="00FF1B45"/>
    <w:pPr>
      <w:pBdr>
        <w:top w:val="single" w:sz="8"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5">
    <w:name w:val="xl135"/>
    <w:basedOn w:val="Normal"/>
    <w:rsid w:val="00FF1B45"/>
    <w:pPr>
      <w:pBdr>
        <w:top w:val="single" w:sz="4"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6">
    <w:name w:val="xl136"/>
    <w:basedOn w:val="Normal"/>
    <w:rsid w:val="00FF1B45"/>
    <w:pPr>
      <w:pBdr>
        <w:top w:val="single" w:sz="4" w:space="0" w:color="auto"/>
        <w:left w:val="single" w:sz="8" w:space="0" w:color="auto"/>
        <w:bottom w:val="single" w:sz="8" w:space="0" w:color="auto"/>
      </w:pBdr>
      <w:spacing w:before="100" w:beforeAutospacing="1" w:after="100" w:afterAutospacing="1"/>
      <w:jc w:val="center"/>
      <w:textAlignment w:val="center"/>
    </w:pPr>
    <w:rPr>
      <w:color w:val="auto"/>
      <w:sz w:val="16"/>
      <w:szCs w:val="16"/>
      <w:lang w:eastAsia="zh-CN"/>
    </w:rPr>
  </w:style>
  <w:style w:type="paragraph" w:customStyle="1" w:styleId="xl137">
    <w:name w:val="xl137"/>
    <w:basedOn w:val="Normal"/>
    <w:rsid w:val="00FF1B45"/>
    <w:pPr>
      <w:pBdr>
        <w:top w:val="single" w:sz="8"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8">
    <w:name w:val="xl138"/>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9">
    <w:name w:val="xl139"/>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0">
    <w:name w:val="xl140"/>
    <w:basedOn w:val="Normal"/>
    <w:rsid w:val="00FF1B45"/>
    <w:pPr>
      <w:pBdr>
        <w:top w:val="single" w:sz="4"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1">
    <w:name w:val="xl14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sz w:val="24"/>
      <w:szCs w:val="24"/>
      <w:lang w:eastAsia="zh-CN"/>
    </w:rPr>
  </w:style>
  <w:style w:type="paragraph" w:customStyle="1" w:styleId="xl142">
    <w:name w:val="xl142"/>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color w:val="auto"/>
      <w:sz w:val="24"/>
      <w:szCs w:val="24"/>
      <w:lang w:eastAsia="zh-CN"/>
    </w:rPr>
  </w:style>
  <w:style w:type="paragraph" w:customStyle="1" w:styleId="xl143">
    <w:name w:val="xl143"/>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44">
    <w:name w:val="xl144"/>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45">
    <w:name w:val="xl145"/>
    <w:basedOn w:val="Normal"/>
    <w:rsid w:val="00BC49CF"/>
    <w:pPr>
      <w:pBdr>
        <w:top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6">
    <w:name w:val="xl146"/>
    <w:basedOn w:val="Normal"/>
    <w:rsid w:val="00BC49CF"/>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7">
    <w:name w:val="xl147"/>
    <w:basedOn w:val="Normal"/>
    <w:rsid w:val="00BC49CF"/>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8">
    <w:name w:val="xl148"/>
    <w:basedOn w:val="Normal"/>
    <w:rsid w:val="00BC49CF"/>
    <w:pPr>
      <w:pBdr>
        <w:top w:val="single" w:sz="4" w:space="0" w:color="auto"/>
        <w:left w:val="single" w:sz="4" w:space="0" w:color="auto"/>
      </w:pBdr>
      <w:spacing w:before="100" w:beforeAutospacing="1" w:after="100" w:afterAutospacing="1"/>
      <w:jc w:val="center"/>
      <w:textAlignment w:val="center"/>
    </w:pPr>
    <w:rPr>
      <w:b/>
      <w:bCs/>
      <w:sz w:val="18"/>
      <w:szCs w:val="18"/>
      <w:lang w:eastAsia="zh-CN"/>
    </w:rPr>
  </w:style>
  <w:style w:type="paragraph" w:customStyle="1" w:styleId="xl149">
    <w:name w:val="xl149"/>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0">
    <w:name w:val="xl150"/>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1">
    <w:name w:val="xl151"/>
    <w:basedOn w:val="Normal"/>
    <w:rsid w:val="00BC49CF"/>
    <w:pPr>
      <w:pBdr>
        <w:top w:val="single" w:sz="4" w:space="0" w:color="auto"/>
        <w:lef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2">
    <w:name w:val="xl152"/>
    <w:basedOn w:val="Normal"/>
    <w:rsid w:val="00BC49CF"/>
    <w:pPr>
      <w:pBdr>
        <w:top w:val="single" w:sz="4" w:space="0" w:color="auto"/>
        <w:left w:val="single" w:sz="4" w:space="0" w:color="auto"/>
      </w:pBdr>
      <w:spacing w:before="100" w:beforeAutospacing="1" w:after="100" w:afterAutospacing="1"/>
      <w:jc w:val="center"/>
    </w:pPr>
    <w:rPr>
      <w:color w:val="auto"/>
      <w:sz w:val="24"/>
      <w:szCs w:val="24"/>
      <w:lang w:eastAsia="zh-CN"/>
    </w:rPr>
  </w:style>
  <w:style w:type="paragraph" w:customStyle="1" w:styleId="xl153">
    <w:name w:val="xl153"/>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4">
    <w:name w:val="xl154"/>
    <w:basedOn w:val="Normal"/>
    <w:rsid w:val="00BC49CF"/>
    <w:pPr>
      <w:pBdr>
        <w:top w:val="single" w:sz="8"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5">
    <w:name w:val="xl155"/>
    <w:basedOn w:val="Normal"/>
    <w:rsid w:val="00BC49CF"/>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lang w:eastAsia="zh-CN"/>
    </w:rPr>
  </w:style>
  <w:style w:type="paragraph" w:customStyle="1" w:styleId="xl156">
    <w:name w:val="xl156"/>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57">
    <w:name w:val="xl157"/>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8">
    <w:name w:val="xl158"/>
    <w:basedOn w:val="Normal"/>
    <w:rsid w:val="00BC49CF"/>
    <w:pPr>
      <w:pBdr>
        <w:top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9">
    <w:name w:val="xl159"/>
    <w:basedOn w:val="Normal"/>
    <w:rsid w:val="00BC49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60">
    <w:name w:val="xl160"/>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m-7702051934848820917msolistparagraph">
    <w:name w:val="m_-7702051934848820917msolistparagraph"/>
    <w:basedOn w:val="Normal"/>
    <w:rsid w:val="00E97676"/>
    <w:pPr>
      <w:spacing w:before="100" w:beforeAutospacing="1" w:after="100" w:afterAutospacing="1"/>
    </w:pPr>
    <w:rPr>
      <w:rFonts w:ascii="Times New Roman" w:hAnsi="Times New Roman"/>
      <w:color w:val="auto"/>
      <w:sz w:val="24"/>
      <w:szCs w:val="24"/>
      <w:lang w:eastAsia="zh-CN"/>
    </w:rPr>
  </w:style>
  <w:style w:type="table" w:styleId="TableauGrille4-Accentuation3">
    <w:name w:val="Grid Table 4 Accent 3"/>
    <w:basedOn w:val="TableauNormal"/>
    <w:uiPriority w:val="49"/>
    <w:rsid w:val="00E87825"/>
    <w:rPr>
      <w:rFonts w:asciiTheme="minorHAnsi" w:eastAsiaTheme="minorHAnsi" w:hAnsiTheme="minorHAnsi" w:cstheme="minorBidi"/>
      <w:sz w:val="22"/>
      <w:szCs w:val="22"/>
      <w:lang w:eastAsia="fr-FR"/>
    </w:rPr>
    <w:tblPr>
      <w:tblStyleRowBandSize w:val="1"/>
      <w:tblStyleColBandSize w:val="1"/>
      <w:tblBorders>
        <w:top w:val="single" w:sz="4" w:space="0" w:color="2DB4FF" w:themeColor="accent3" w:themeTint="99"/>
        <w:left w:val="single" w:sz="4" w:space="0" w:color="2DB4FF" w:themeColor="accent3" w:themeTint="99"/>
        <w:bottom w:val="single" w:sz="4" w:space="0" w:color="2DB4FF" w:themeColor="accent3" w:themeTint="99"/>
        <w:right w:val="single" w:sz="4" w:space="0" w:color="2DB4FF" w:themeColor="accent3" w:themeTint="99"/>
        <w:insideH w:val="single" w:sz="4" w:space="0" w:color="2DB4FF" w:themeColor="accent3" w:themeTint="99"/>
        <w:insideV w:val="single" w:sz="4" w:space="0" w:color="2DB4FF" w:themeColor="accent3" w:themeTint="99"/>
      </w:tblBorders>
    </w:tblPr>
    <w:tblStylePr w:type="firstRow">
      <w:rPr>
        <w:b/>
        <w:bCs/>
        <w:color w:val="FFFFFF" w:themeColor="background1"/>
      </w:rPr>
      <w:tblPr/>
      <w:tcPr>
        <w:tcBorders>
          <w:top w:val="single" w:sz="4" w:space="0" w:color="0068A1" w:themeColor="accent3"/>
          <w:left w:val="single" w:sz="4" w:space="0" w:color="0068A1" w:themeColor="accent3"/>
          <w:bottom w:val="single" w:sz="4" w:space="0" w:color="0068A1" w:themeColor="accent3"/>
          <w:right w:val="single" w:sz="4" w:space="0" w:color="0068A1" w:themeColor="accent3"/>
          <w:insideH w:val="nil"/>
          <w:insideV w:val="nil"/>
        </w:tcBorders>
        <w:shd w:val="clear" w:color="auto" w:fill="0068A1" w:themeFill="accent3"/>
      </w:tcPr>
    </w:tblStylePr>
    <w:tblStylePr w:type="lastRow">
      <w:rPr>
        <w:b/>
        <w:bCs/>
      </w:rPr>
      <w:tblPr/>
      <w:tcPr>
        <w:tcBorders>
          <w:top w:val="double" w:sz="4" w:space="0" w:color="0068A1" w:themeColor="accent3"/>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TableauListe3-Accentuation6">
    <w:name w:val="List Table 3 Accent 6"/>
    <w:basedOn w:val="TableauNormal"/>
    <w:uiPriority w:val="48"/>
    <w:rsid w:val="005D5905"/>
    <w:tblPr>
      <w:tblStyleRowBandSize w:val="1"/>
      <w:tblStyleColBandSize w:val="1"/>
      <w:tblBorders>
        <w:top w:val="single" w:sz="4" w:space="0" w:color="007D47" w:themeColor="accent6"/>
        <w:left w:val="single" w:sz="4" w:space="0" w:color="007D47" w:themeColor="accent6"/>
        <w:bottom w:val="single" w:sz="4" w:space="0" w:color="007D47" w:themeColor="accent6"/>
        <w:right w:val="single" w:sz="4" w:space="0" w:color="007D47" w:themeColor="accent6"/>
      </w:tblBorders>
    </w:tblPr>
    <w:tblStylePr w:type="firstRow">
      <w:rPr>
        <w:b/>
        <w:bCs/>
        <w:color w:val="FFFFFF" w:themeColor="background1"/>
      </w:rPr>
      <w:tblPr/>
      <w:tcPr>
        <w:shd w:val="clear" w:color="auto" w:fill="007D47" w:themeFill="accent6"/>
      </w:tcPr>
    </w:tblStylePr>
    <w:tblStylePr w:type="lastRow">
      <w:rPr>
        <w:b/>
        <w:bCs/>
      </w:rPr>
      <w:tblPr/>
      <w:tcPr>
        <w:tcBorders>
          <w:top w:val="double" w:sz="4" w:space="0" w:color="007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47" w:themeColor="accent6"/>
          <w:right w:val="single" w:sz="4" w:space="0" w:color="007D47" w:themeColor="accent6"/>
        </w:tcBorders>
      </w:tcPr>
    </w:tblStylePr>
    <w:tblStylePr w:type="band1Horz">
      <w:tblPr/>
      <w:tcPr>
        <w:tcBorders>
          <w:top w:val="single" w:sz="4" w:space="0" w:color="007D47" w:themeColor="accent6"/>
          <w:bottom w:val="single" w:sz="4" w:space="0" w:color="007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47" w:themeColor="accent6"/>
          <w:left w:val="nil"/>
        </w:tcBorders>
      </w:tcPr>
    </w:tblStylePr>
    <w:tblStylePr w:type="swCell">
      <w:tblPr/>
      <w:tcPr>
        <w:tcBorders>
          <w:top w:val="double" w:sz="4" w:space="0" w:color="007D47" w:themeColor="accent6"/>
          <w:right w:val="nil"/>
        </w:tcBorders>
      </w:tcPr>
    </w:tblStylePr>
  </w:style>
  <w:style w:type="paragraph" w:customStyle="1" w:styleId="charte">
    <w:name w:val="charte"/>
    <w:basedOn w:val="Paragraphedeliste"/>
    <w:link w:val="charteCar"/>
    <w:qFormat/>
    <w:rsid w:val="006162E2"/>
    <w:pPr>
      <w:numPr>
        <w:numId w:val="9"/>
      </w:numPr>
      <w:spacing w:before="120" w:after="240"/>
      <w:ind w:left="811" w:hanging="357"/>
      <w:contextualSpacing w:val="0"/>
    </w:pPr>
    <w:rPr>
      <w:rFonts w:asciiTheme="minorHAnsi" w:hAnsiTheme="minorHAnsi"/>
      <w:b/>
      <w:color w:val="003E23" w:themeColor="accent6" w:themeShade="80"/>
      <w:sz w:val="28"/>
      <w:szCs w:val="28"/>
    </w:rPr>
  </w:style>
  <w:style w:type="character" w:customStyle="1" w:styleId="charteCar">
    <w:name w:val="charte Car"/>
    <w:basedOn w:val="Titre1Car"/>
    <w:link w:val="charte"/>
    <w:rsid w:val="006162E2"/>
    <w:rPr>
      <w:rFonts w:asciiTheme="minorHAnsi" w:hAnsiTheme="minorHAnsi"/>
      <w:b/>
      <w:bCs w:val="0"/>
      <w:color w:val="003E23" w:themeColor="accent6" w:themeShade="80"/>
      <w:sz w:val="28"/>
      <w:szCs w:val="28"/>
      <w:lang w:eastAsia="en-US"/>
    </w:rPr>
  </w:style>
  <w:style w:type="paragraph" w:customStyle="1" w:styleId="Style1">
    <w:name w:val="Style1"/>
    <w:basedOn w:val="Normal"/>
    <w:link w:val="Style1Car"/>
    <w:qFormat/>
    <w:rsid w:val="00236DCE"/>
    <w:rPr>
      <w:b/>
      <w:color w:val="0068A1" w:themeColor="accent3"/>
      <w:sz w:val="24"/>
    </w:rPr>
  </w:style>
  <w:style w:type="character" w:customStyle="1" w:styleId="Style1Car">
    <w:name w:val="Style1 Car"/>
    <w:basedOn w:val="Policepardfaut"/>
    <w:link w:val="Style1"/>
    <w:rsid w:val="00236DCE"/>
    <w:rPr>
      <w:rFonts w:ascii="Arial Narrow" w:hAnsi="Arial Narrow"/>
      <w:b/>
      <w:color w:val="0068A1" w:themeColor="accent3"/>
      <w:sz w:val="24"/>
      <w:szCs w:val="22"/>
      <w:lang w:eastAsia="en-US"/>
    </w:rPr>
  </w:style>
  <w:style w:type="character" w:styleId="Mentionnonrsolue">
    <w:name w:val="Unresolved Mention"/>
    <w:basedOn w:val="Policepardfaut"/>
    <w:uiPriority w:val="99"/>
    <w:semiHidden/>
    <w:unhideWhenUsed/>
    <w:rsid w:val="00EE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71436">
      <w:bodyDiv w:val="1"/>
      <w:marLeft w:val="0"/>
      <w:marRight w:val="0"/>
      <w:marTop w:val="0"/>
      <w:marBottom w:val="0"/>
      <w:divBdr>
        <w:top w:val="none" w:sz="0" w:space="0" w:color="auto"/>
        <w:left w:val="none" w:sz="0" w:space="0" w:color="auto"/>
        <w:bottom w:val="none" w:sz="0" w:space="0" w:color="auto"/>
        <w:right w:val="none" w:sz="0" w:space="0" w:color="auto"/>
      </w:divBdr>
    </w:div>
    <w:div w:id="208222721">
      <w:bodyDiv w:val="1"/>
      <w:marLeft w:val="0"/>
      <w:marRight w:val="0"/>
      <w:marTop w:val="0"/>
      <w:marBottom w:val="0"/>
      <w:divBdr>
        <w:top w:val="none" w:sz="0" w:space="0" w:color="auto"/>
        <w:left w:val="none" w:sz="0" w:space="0" w:color="auto"/>
        <w:bottom w:val="none" w:sz="0" w:space="0" w:color="auto"/>
        <w:right w:val="none" w:sz="0" w:space="0" w:color="auto"/>
      </w:divBdr>
    </w:div>
    <w:div w:id="219487443">
      <w:bodyDiv w:val="1"/>
      <w:marLeft w:val="0"/>
      <w:marRight w:val="0"/>
      <w:marTop w:val="0"/>
      <w:marBottom w:val="0"/>
      <w:divBdr>
        <w:top w:val="none" w:sz="0" w:space="0" w:color="auto"/>
        <w:left w:val="none" w:sz="0" w:space="0" w:color="auto"/>
        <w:bottom w:val="none" w:sz="0" w:space="0" w:color="auto"/>
        <w:right w:val="none" w:sz="0" w:space="0" w:color="auto"/>
      </w:divBdr>
    </w:div>
    <w:div w:id="267664330">
      <w:bodyDiv w:val="1"/>
      <w:marLeft w:val="0"/>
      <w:marRight w:val="0"/>
      <w:marTop w:val="0"/>
      <w:marBottom w:val="0"/>
      <w:divBdr>
        <w:top w:val="none" w:sz="0" w:space="0" w:color="auto"/>
        <w:left w:val="none" w:sz="0" w:space="0" w:color="auto"/>
        <w:bottom w:val="none" w:sz="0" w:space="0" w:color="auto"/>
        <w:right w:val="none" w:sz="0" w:space="0" w:color="auto"/>
      </w:divBdr>
    </w:div>
    <w:div w:id="352460628">
      <w:bodyDiv w:val="1"/>
      <w:marLeft w:val="0"/>
      <w:marRight w:val="0"/>
      <w:marTop w:val="0"/>
      <w:marBottom w:val="0"/>
      <w:divBdr>
        <w:top w:val="none" w:sz="0" w:space="0" w:color="auto"/>
        <w:left w:val="none" w:sz="0" w:space="0" w:color="auto"/>
        <w:bottom w:val="none" w:sz="0" w:space="0" w:color="auto"/>
        <w:right w:val="none" w:sz="0" w:space="0" w:color="auto"/>
      </w:divBdr>
    </w:div>
    <w:div w:id="422458456">
      <w:bodyDiv w:val="1"/>
      <w:marLeft w:val="0"/>
      <w:marRight w:val="0"/>
      <w:marTop w:val="0"/>
      <w:marBottom w:val="0"/>
      <w:divBdr>
        <w:top w:val="none" w:sz="0" w:space="0" w:color="auto"/>
        <w:left w:val="none" w:sz="0" w:space="0" w:color="auto"/>
        <w:bottom w:val="none" w:sz="0" w:space="0" w:color="auto"/>
        <w:right w:val="none" w:sz="0" w:space="0" w:color="auto"/>
      </w:divBdr>
    </w:div>
    <w:div w:id="452283682">
      <w:bodyDiv w:val="1"/>
      <w:marLeft w:val="0"/>
      <w:marRight w:val="0"/>
      <w:marTop w:val="0"/>
      <w:marBottom w:val="0"/>
      <w:divBdr>
        <w:top w:val="none" w:sz="0" w:space="0" w:color="auto"/>
        <w:left w:val="none" w:sz="0" w:space="0" w:color="auto"/>
        <w:bottom w:val="none" w:sz="0" w:space="0" w:color="auto"/>
        <w:right w:val="none" w:sz="0" w:space="0" w:color="auto"/>
      </w:divBdr>
    </w:div>
    <w:div w:id="472406780">
      <w:bodyDiv w:val="1"/>
      <w:marLeft w:val="0"/>
      <w:marRight w:val="0"/>
      <w:marTop w:val="0"/>
      <w:marBottom w:val="0"/>
      <w:divBdr>
        <w:top w:val="none" w:sz="0" w:space="0" w:color="auto"/>
        <w:left w:val="none" w:sz="0" w:space="0" w:color="auto"/>
        <w:bottom w:val="none" w:sz="0" w:space="0" w:color="auto"/>
        <w:right w:val="none" w:sz="0" w:space="0" w:color="auto"/>
      </w:divBdr>
    </w:div>
    <w:div w:id="501432373">
      <w:bodyDiv w:val="1"/>
      <w:marLeft w:val="0"/>
      <w:marRight w:val="0"/>
      <w:marTop w:val="0"/>
      <w:marBottom w:val="0"/>
      <w:divBdr>
        <w:top w:val="none" w:sz="0" w:space="0" w:color="auto"/>
        <w:left w:val="none" w:sz="0" w:space="0" w:color="auto"/>
        <w:bottom w:val="none" w:sz="0" w:space="0" w:color="auto"/>
        <w:right w:val="none" w:sz="0" w:space="0" w:color="auto"/>
      </w:divBdr>
    </w:div>
    <w:div w:id="685907441">
      <w:bodyDiv w:val="1"/>
      <w:marLeft w:val="0"/>
      <w:marRight w:val="0"/>
      <w:marTop w:val="0"/>
      <w:marBottom w:val="0"/>
      <w:divBdr>
        <w:top w:val="none" w:sz="0" w:space="0" w:color="auto"/>
        <w:left w:val="none" w:sz="0" w:space="0" w:color="auto"/>
        <w:bottom w:val="none" w:sz="0" w:space="0" w:color="auto"/>
        <w:right w:val="none" w:sz="0" w:space="0" w:color="auto"/>
      </w:divBdr>
    </w:div>
    <w:div w:id="730075044">
      <w:bodyDiv w:val="1"/>
      <w:marLeft w:val="0"/>
      <w:marRight w:val="0"/>
      <w:marTop w:val="0"/>
      <w:marBottom w:val="0"/>
      <w:divBdr>
        <w:top w:val="none" w:sz="0" w:space="0" w:color="auto"/>
        <w:left w:val="none" w:sz="0" w:space="0" w:color="auto"/>
        <w:bottom w:val="none" w:sz="0" w:space="0" w:color="auto"/>
        <w:right w:val="none" w:sz="0" w:space="0" w:color="auto"/>
      </w:divBdr>
      <w:divsChild>
        <w:div w:id="687830839">
          <w:marLeft w:val="0"/>
          <w:marRight w:val="0"/>
          <w:marTop w:val="0"/>
          <w:marBottom w:val="0"/>
          <w:divBdr>
            <w:top w:val="none" w:sz="0" w:space="0" w:color="auto"/>
            <w:left w:val="none" w:sz="0" w:space="0" w:color="auto"/>
            <w:bottom w:val="none" w:sz="0" w:space="0" w:color="auto"/>
            <w:right w:val="none" w:sz="0" w:space="0" w:color="auto"/>
          </w:divBdr>
        </w:div>
        <w:div w:id="467473731">
          <w:marLeft w:val="0"/>
          <w:marRight w:val="0"/>
          <w:marTop w:val="0"/>
          <w:marBottom w:val="0"/>
          <w:divBdr>
            <w:top w:val="none" w:sz="0" w:space="0" w:color="auto"/>
            <w:left w:val="none" w:sz="0" w:space="0" w:color="auto"/>
            <w:bottom w:val="none" w:sz="0" w:space="0" w:color="auto"/>
            <w:right w:val="none" w:sz="0" w:space="0" w:color="auto"/>
          </w:divBdr>
        </w:div>
        <w:div w:id="801922883">
          <w:marLeft w:val="0"/>
          <w:marRight w:val="0"/>
          <w:marTop w:val="0"/>
          <w:marBottom w:val="0"/>
          <w:divBdr>
            <w:top w:val="none" w:sz="0" w:space="0" w:color="auto"/>
            <w:left w:val="none" w:sz="0" w:space="0" w:color="auto"/>
            <w:bottom w:val="none" w:sz="0" w:space="0" w:color="auto"/>
            <w:right w:val="none" w:sz="0" w:space="0" w:color="auto"/>
          </w:divBdr>
        </w:div>
        <w:div w:id="996492551">
          <w:marLeft w:val="0"/>
          <w:marRight w:val="0"/>
          <w:marTop w:val="0"/>
          <w:marBottom w:val="0"/>
          <w:divBdr>
            <w:top w:val="none" w:sz="0" w:space="0" w:color="auto"/>
            <w:left w:val="none" w:sz="0" w:space="0" w:color="auto"/>
            <w:bottom w:val="none" w:sz="0" w:space="0" w:color="auto"/>
            <w:right w:val="none" w:sz="0" w:space="0" w:color="auto"/>
          </w:divBdr>
        </w:div>
        <w:div w:id="1224876288">
          <w:marLeft w:val="0"/>
          <w:marRight w:val="0"/>
          <w:marTop w:val="0"/>
          <w:marBottom w:val="0"/>
          <w:divBdr>
            <w:top w:val="none" w:sz="0" w:space="0" w:color="auto"/>
            <w:left w:val="none" w:sz="0" w:space="0" w:color="auto"/>
            <w:bottom w:val="none" w:sz="0" w:space="0" w:color="auto"/>
            <w:right w:val="none" w:sz="0" w:space="0" w:color="auto"/>
          </w:divBdr>
        </w:div>
        <w:div w:id="568198785">
          <w:marLeft w:val="0"/>
          <w:marRight w:val="0"/>
          <w:marTop w:val="0"/>
          <w:marBottom w:val="0"/>
          <w:divBdr>
            <w:top w:val="none" w:sz="0" w:space="0" w:color="auto"/>
            <w:left w:val="none" w:sz="0" w:space="0" w:color="auto"/>
            <w:bottom w:val="none" w:sz="0" w:space="0" w:color="auto"/>
            <w:right w:val="none" w:sz="0" w:space="0" w:color="auto"/>
          </w:divBdr>
        </w:div>
        <w:div w:id="296423656">
          <w:marLeft w:val="0"/>
          <w:marRight w:val="0"/>
          <w:marTop w:val="0"/>
          <w:marBottom w:val="0"/>
          <w:divBdr>
            <w:top w:val="none" w:sz="0" w:space="0" w:color="auto"/>
            <w:left w:val="none" w:sz="0" w:space="0" w:color="auto"/>
            <w:bottom w:val="none" w:sz="0" w:space="0" w:color="auto"/>
            <w:right w:val="none" w:sz="0" w:space="0" w:color="auto"/>
          </w:divBdr>
        </w:div>
      </w:divsChild>
    </w:div>
    <w:div w:id="751658910">
      <w:bodyDiv w:val="1"/>
      <w:marLeft w:val="0"/>
      <w:marRight w:val="0"/>
      <w:marTop w:val="0"/>
      <w:marBottom w:val="0"/>
      <w:divBdr>
        <w:top w:val="none" w:sz="0" w:space="0" w:color="auto"/>
        <w:left w:val="none" w:sz="0" w:space="0" w:color="auto"/>
        <w:bottom w:val="none" w:sz="0" w:space="0" w:color="auto"/>
        <w:right w:val="none" w:sz="0" w:space="0" w:color="auto"/>
      </w:divBdr>
    </w:div>
    <w:div w:id="837496650">
      <w:bodyDiv w:val="1"/>
      <w:marLeft w:val="0"/>
      <w:marRight w:val="0"/>
      <w:marTop w:val="0"/>
      <w:marBottom w:val="0"/>
      <w:divBdr>
        <w:top w:val="none" w:sz="0" w:space="0" w:color="auto"/>
        <w:left w:val="none" w:sz="0" w:space="0" w:color="auto"/>
        <w:bottom w:val="none" w:sz="0" w:space="0" w:color="auto"/>
        <w:right w:val="none" w:sz="0" w:space="0" w:color="auto"/>
      </w:divBdr>
    </w:div>
    <w:div w:id="871655120">
      <w:bodyDiv w:val="1"/>
      <w:marLeft w:val="0"/>
      <w:marRight w:val="0"/>
      <w:marTop w:val="0"/>
      <w:marBottom w:val="0"/>
      <w:divBdr>
        <w:top w:val="none" w:sz="0" w:space="0" w:color="auto"/>
        <w:left w:val="none" w:sz="0" w:space="0" w:color="auto"/>
        <w:bottom w:val="none" w:sz="0" w:space="0" w:color="auto"/>
        <w:right w:val="none" w:sz="0" w:space="0" w:color="auto"/>
      </w:divBdr>
    </w:div>
    <w:div w:id="915162487">
      <w:bodyDiv w:val="1"/>
      <w:marLeft w:val="0"/>
      <w:marRight w:val="0"/>
      <w:marTop w:val="0"/>
      <w:marBottom w:val="0"/>
      <w:divBdr>
        <w:top w:val="none" w:sz="0" w:space="0" w:color="auto"/>
        <w:left w:val="none" w:sz="0" w:space="0" w:color="auto"/>
        <w:bottom w:val="none" w:sz="0" w:space="0" w:color="auto"/>
        <w:right w:val="none" w:sz="0" w:space="0" w:color="auto"/>
      </w:divBdr>
    </w:div>
    <w:div w:id="1062559368">
      <w:bodyDiv w:val="1"/>
      <w:marLeft w:val="0"/>
      <w:marRight w:val="0"/>
      <w:marTop w:val="0"/>
      <w:marBottom w:val="0"/>
      <w:divBdr>
        <w:top w:val="none" w:sz="0" w:space="0" w:color="auto"/>
        <w:left w:val="none" w:sz="0" w:space="0" w:color="auto"/>
        <w:bottom w:val="none" w:sz="0" w:space="0" w:color="auto"/>
        <w:right w:val="none" w:sz="0" w:space="0" w:color="auto"/>
      </w:divBdr>
    </w:div>
    <w:div w:id="1085808824">
      <w:bodyDiv w:val="1"/>
      <w:marLeft w:val="0"/>
      <w:marRight w:val="0"/>
      <w:marTop w:val="0"/>
      <w:marBottom w:val="0"/>
      <w:divBdr>
        <w:top w:val="none" w:sz="0" w:space="0" w:color="auto"/>
        <w:left w:val="none" w:sz="0" w:space="0" w:color="auto"/>
        <w:bottom w:val="none" w:sz="0" w:space="0" w:color="auto"/>
        <w:right w:val="none" w:sz="0" w:space="0" w:color="auto"/>
      </w:divBdr>
    </w:div>
    <w:div w:id="1144272891">
      <w:bodyDiv w:val="1"/>
      <w:marLeft w:val="0"/>
      <w:marRight w:val="0"/>
      <w:marTop w:val="0"/>
      <w:marBottom w:val="0"/>
      <w:divBdr>
        <w:top w:val="none" w:sz="0" w:space="0" w:color="auto"/>
        <w:left w:val="none" w:sz="0" w:space="0" w:color="auto"/>
        <w:bottom w:val="none" w:sz="0" w:space="0" w:color="auto"/>
        <w:right w:val="none" w:sz="0" w:space="0" w:color="auto"/>
      </w:divBdr>
    </w:div>
    <w:div w:id="1156994089">
      <w:bodyDiv w:val="1"/>
      <w:marLeft w:val="0"/>
      <w:marRight w:val="0"/>
      <w:marTop w:val="0"/>
      <w:marBottom w:val="0"/>
      <w:divBdr>
        <w:top w:val="none" w:sz="0" w:space="0" w:color="auto"/>
        <w:left w:val="none" w:sz="0" w:space="0" w:color="auto"/>
        <w:bottom w:val="none" w:sz="0" w:space="0" w:color="auto"/>
        <w:right w:val="none" w:sz="0" w:space="0" w:color="auto"/>
      </w:divBdr>
    </w:div>
    <w:div w:id="1255288078">
      <w:bodyDiv w:val="1"/>
      <w:marLeft w:val="0"/>
      <w:marRight w:val="0"/>
      <w:marTop w:val="0"/>
      <w:marBottom w:val="0"/>
      <w:divBdr>
        <w:top w:val="none" w:sz="0" w:space="0" w:color="auto"/>
        <w:left w:val="none" w:sz="0" w:space="0" w:color="auto"/>
        <w:bottom w:val="none" w:sz="0" w:space="0" w:color="auto"/>
        <w:right w:val="none" w:sz="0" w:space="0" w:color="auto"/>
      </w:divBdr>
    </w:div>
    <w:div w:id="1317683128">
      <w:bodyDiv w:val="1"/>
      <w:marLeft w:val="0"/>
      <w:marRight w:val="0"/>
      <w:marTop w:val="0"/>
      <w:marBottom w:val="0"/>
      <w:divBdr>
        <w:top w:val="none" w:sz="0" w:space="0" w:color="auto"/>
        <w:left w:val="none" w:sz="0" w:space="0" w:color="auto"/>
        <w:bottom w:val="none" w:sz="0" w:space="0" w:color="auto"/>
        <w:right w:val="none" w:sz="0" w:space="0" w:color="auto"/>
      </w:divBdr>
    </w:div>
    <w:div w:id="1386367019">
      <w:bodyDiv w:val="1"/>
      <w:marLeft w:val="0"/>
      <w:marRight w:val="0"/>
      <w:marTop w:val="0"/>
      <w:marBottom w:val="0"/>
      <w:divBdr>
        <w:top w:val="none" w:sz="0" w:space="0" w:color="auto"/>
        <w:left w:val="none" w:sz="0" w:space="0" w:color="auto"/>
        <w:bottom w:val="none" w:sz="0" w:space="0" w:color="auto"/>
        <w:right w:val="none" w:sz="0" w:space="0" w:color="auto"/>
      </w:divBdr>
    </w:div>
    <w:div w:id="1436365233">
      <w:bodyDiv w:val="1"/>
      <w:marLeft w:val="0"/>
      <w:marRight w:val="0"/>
      <w:marTop w:val="0"/>
      <w:marBottom w:val="0"/>
      <w:divBdr>
        <w:top w:val="none" w:sz="0" w:space="0" w:color="auto"/>
        <w:left w:val="none" w:sz="0" w:space="0" w:color="auto"/>
        <w:bottom w:val="none" w:sz="0" w:space="0" w:color="auto"/>
        <w:right w:val="none" w:sz="0" w:space="0" w:color="auto"/>
      </w:divBdr>
    </w:div>
    <w:div w:id="1493259535">
      <w:bodyDiv w:val="1"/>
      <w:marLeft w:val="0"/>
      <w:marRight w:val="0"/>
      <w:marTop w:val="0"/>
      <w:marBottom w:val="0"/>
      <w:divBdr>
        <w:top w:val="none" w:sz="0" w:space="0" w:color="auto"/>
        <w:left w:val="none" w:sz="0" w:space="0" w:color="auto"/>
        <w:bottom w:val="none" w:sz="0" w:space="0" w:color="auto"/>
        <w:right w:val="none" w:sz="0" w:space="0" w:color="auto"/>
      </w:divBdr>
    </w:div>
    <w:div w:id="1593471809">
      <w:bodyDiv w:val="1"/>
      <w:marLeft w:val="0"/>
      <w:marRight w:val="0"/>
      <w:marTop w:val="0"/>
      <w:marBottom w:val="0"/>
      <w:divBdr>
        <w:top w:val="none" w:sz="0" w:space="0" w:color="auto"/>
        <w:left w:val="none" w:sz="0" w:space="0" w:color="auto"/>
        <w:bottom w:val="none" w:sz="0" w:space="0" w:color="auto"/>
        <w:right w:val="none" w:sz="0" w:space="0" w:color="auto"/>
      </w:divBdr>
    </w:div>
    <w:div w:id="1607424297">
      <w:bodyDiv w:val="1"/>
      <w:marLeft w:val="0"/>
      <w:marRight w:val="0"/>
      <w:marTop w:val="0"/>
      <w:marBottom w:val="0"/>
      <w:divBdr>
        <w:top w:val="none" w:sz="0" w:space="0" w:color="auto"/>
        <w:left w:val="none" w:sz="0" w:space="0" w:color="auto"/>
        <w:bottom w:val="none" w:sz="0" w:space="0" w:color="auto"/>
        <w:right w:val="none" w:sz="0" w:space="0" w:color="auto"/>
      </w:divBdr>
    </w:div>
    <w:div w:id="1611626947">
      <w:bodyDiv w:val="1"/>
      <w:marLeft w:val="0"/>
      <w:marRight w:val="0"/>
      <w:marTop w:val="0"/>
      <w:marBottom w:val="0"/>
      <w:divBdr>
        <w:top w:val="none" w:sz="0" w:space="0" w:color="auto"/>
        <w:left w:val="none" w:sz="0" w:space="0" w:color="auto"/>
        <w:bottom w:val="none" w:sz="0" w:space="0" w:color="auto"/>
        <w:right w:val="none" w:sz="0" w:space="0" w:color="auto"/>
      </w:divBdr>
    </w:div>
    <w:div w:id="1629044100">
      <w:bodyDiv w:val="1"/>
      <w:marLeft w:val="0"/>
      <w:marRight w:val="0"/>
      <w:marTop w:val="0"/>
      <w:marBottom w:val="0"/>
      <w:divBdr>
        <w:top w:val="none" w:sz="0" w:space="0" w:color="auto"/>
        <w:left w:val="none" w:sz="0" w:space="0" w:color="auto"/>
        <w:bottom w:val="none" w:sz="0" w:space="0" w:color="auto"/>
        <w:right w:val="none" w:sz="0" w:space="0" w:color="auto"/>
      </w:divBdr>
    </w:div>
    <w:div w:id="1678850819">
      <w:bodyDiv w:val="1"/>
      <w:marLeft w:val="0"/>
      <w:marRight w:val="0"/>
      <w:marTop w:val="0"/>
      <w:marBottom w:val="0"/>
      <w:divBdr>
        <w:top w:val="none" w:sz="0" w:space="0" w:color="auto"/>
        <w:left w:val="none" w:sz="0" w:space="0" w:color="auto"/>
        <w:bottom w:val="none" w:sz="0" w:space="0" w:color="auto"/>
        <w:right w:val="none" w:sz="0" w:space="0" w:color="auto"/>
      </w:divBdr>
    </w:div>
    <w:div w:id="1759331896">
      <w:bodyDiv w:val="1"/>
      <w:marLeft w:val="0"/>
      <w:marRight w:val="0"/>
      <w:marTop w:val="0"/>
      <w:marBottom w:val="0"/>
      <w:divBdr>
        <w:top w:val="none" w:sz="0" w:space="0" w:color="auto"/>
        <w:left w:val="none" w:sz="0" w:space="0" w:color="auto"/>
        <w:bottom w:val="none" w:sz="0" w:space="0" w:color="auto"/>
        <w:right w:val="none" w:sz="0" w:space="0" w:color="auto"/>
      </w:divBdr>
    </w:div>
    <w:div w:id="1814789114">
      <w:bodyDiv w:val="1"/>
      <w:marLeft w:val="0"/>
      <w:marRight w:val="0"/>
      <w:marTop w:val="0"/>
      <w:marBottom w:val="0"/>
      <w:divBdr>
        <w:top w:val="none" w:sz="0" w:space="0" w:color="auto"/>
        <w:left w:val="none" w:sz="0" w:space="0" w:color="auto"/>
        <w:bottom w:val="none" w:sz="0" w:space="0" w:color="auto"/>
        <w:right w:val="none" w:sz="0" w:space="0" w:color="auto"/>
      </w:divBdr>
    </w:div>
    <w:div w:id="1836533448">
      <w:bodyDiv w:val="1"/>
      <w:marLeft w:val="0"/>
      <w:marRight w:val="0"/>
      <w:marTop w:val="0"/>
      <w:marBottom w:val="0"/>
      <w:divBdr>
        <w:top w:val="none" w:sz="0" w:space="0" w:color="auto"/>
        <w:left w:val="none" w:sz="0" w:space="0" w:color="auto"/>
        <w:bottom w:val="none" w:sz="0" w:space="0" w:color="auto"/>
        <w:right w:val="none" w:sz="0" w:space="0" w:color="auto"/>
      </w:divBdr>
    </w:div>
    <w:div w:id="1839227956">
      <w:bodyDiv w:val="1"/>
      <w:marLeft w:val="0"/>
      <w:marRight w:val="0"/>
      <w:marTop w:val="0"/>
      <w:marBottom w:val="0"/>
      <w:divBdr>
        <w:top w:val="none" w:sz="0" w:space="0" w:color="auto"/>
        <w:left w:val="none" w:sz="0" w:space="0" w:color="auto"/>
        <w:bottom w:val="none" w:sz="0" w:space="0" w:color="auto"/>
        <w:right w:val="none" w:sz="0" w:space="0" w:color="auto"/>
      </w:divBdr>
    </w:div>
    <w:div w:id="1868711934">
      <w:bodyDiv w:val="1"/>
      <w:marLeft w:val="0"/>
      <w:marRight w:val="0"/>
      <w:marTop w:val="0"/>
      <w:marBottom w:val="0"/>
      <w:divBdr>
        <w:top w:val="none" w:sz="0" w:space="0" w:color="auto"/>
        <w:left w:val="none" w:sz="0" w:space="0" w:color="auto"/>
        <w:bottom w:val="none" w:sz="0" w:space="0" w:color="auto"/>
        <w:right w:val="none" w:sz="0" w:space="0" w:color="auto"/>
      </w:divBdr>
    </w:div>
    <w:div w:id="1957322906">
      <w:bodyDiv w:val="1"/>
      <w:marLeft w:val="0"/>
      <w:marRight w:val="0"/>
      <w:marTop w:val="0"/>
      <w:marBottom w:val="0"/>
      <w:divBdr>
        <w:top w:val="none" w:sz="0" w:space="0" w:color="auto"/>
        <w:left w:val="none" w:sz="0" w:space="0" w:color="auto"/>
        <w:bottom w:val="none" w:sz="0" w:space="0" w:color="auto"/>
        <w:right w:val="none" w:sz="0" w:space="0" w:color="auto"/>
      </w:divBdr>
    </w:div>
    <w:div w:id="1975283110">
      <w:bodyDiv w:val="1"/>
      <w:marLeft w:val="0"/>
      <w:marRight w:val="0"/>
      <w:marTop w:val="0"/>
      <w:marBottom w:val="0"/>
      <w:divBdr>
        <w:top w:val="none" w:sz="0" w:space="0" w:color="auto"/>
        <w:left w:val="none" w:sz="0" w:space="0" w:color="auto"/>
        <w:bottom w:val="none" w:sz="0" w:space="0" w:color="auto"/>
        <w:right w:val="none" w:sz="0" w:space="0" w:color="auto"/>
      </w:divBdr>
    </w:div>
    <w:div w:id="2039424702">
      <w:bodyDiv w:val="1"/>
      <w:marLeft w:val="0"/>
      <w:marRight w:val="0"/>
      <w:marTop w:val="0"/>
      <w:marBottom w:val="0"/>
      <w:divBdr>
        <w:top w:val="none" w:sz="0" w:space="0" w:color="auto"/>
        <w:left w:val="none" w:sz="0" w:space="0" w:color="auto"/>
        <w:bottom w:val="none" w:sz="0" w:space="0" w:color="auto"/>
        <w:right w:val="none" w:sz="0" w:space="0" w:color="auto"/>
      </w:divBdr>
    </w:div>
    <w:div w:id="206886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ee.fr/energies-renouvelables/club-biogaz/qualimethar-je-candidate"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qualimetha@atee.fr"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ee.fr/energies-renouvelables/club-biogaz/qualimethar-audit-et-auditeur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aud\Documents\Arnaud_club_biogaz\_A00_administration_du_club\1_Modeles_de_docs\2015_charte_CBz\2015_modele_CR_reunio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70533A02BD4B2F8F12500D0292375F"/>
        <w:category>
          <w:name w:val="Général"/>
          <w:gallery w:val="placeholder"/>
        </w:category>
        <w:types>
          <w:type w:val="bbPlcHdr"/>
        </w:types>
        <w:behaviors>
          <w:behavior w:val="content"/>
        </w:behaviors>
        <w:guid w:val="{CCB50ADE-8314-49F2-8360-EE2981E1B11B}"/>
      </w:docPartPr>
      <w:docPartBody>
        <w:p w:rsidR="00A712E4" w:rsidRDefault="00741C88" w:rsidP="00741C88">
          <w:pPr>
            <w:pStyle w:val="9E70533A02BD4B2F8F12500D0292375F6"/>
          </w:pPr>
          <w:r w:rsidRPr="0038234A">
            <w:rPr>
              <w:rStyle w:val="Textedelespacerserv"/>
              <w:rFonts w:ascii="Arial Nova Light" w:hAnsi="Arial Nova Light"/>
            </w:rPr>
            <w:t>Cliquez ou appuyez ici pour entrer du texte.</w:t>
          </w:r>
        </w:p>
      </w:docPartBody>
    </w:docPart>
    <w:docPart>
      <w:docPartPr>
        <w:name w:val="B939772AD3BD4D70A76E5314C23B8198"/>
        <w:category>
          <w:name w:val="Général"/>
          <w:gallery w:val="placeholder"/>
        </w:category>
        <w:types>
          <w:type w:val="bbPlcHdr"/>
        </w:types>
        <w:behaviors>
          <w:behavior w:val="content"/>
        </w:behaviors>
        <w:guid w:val="{BF6EBF12-447A-4F7B-A02A-8F7156E9FA09}"/>
      </w:docPartPr>
      <w:docPartBody>
        <w:p w:rsidR="00A712E4" w:rsidRDefault="00741C88" w:rsidP="00741C88">
          <w:pPr>
            <w:pStyle w:val="B939772AD3BD4D70A76E5314C23B81986"/>
          </w:pPr>
          <w:r w:rsidRPr="0038234A">
            <w:rPr>
              <w:rStyle w:val="Textedelespacerserv"/>
              <w:rFonts w:ascii="Arial Nova Light" w:hAnsi="Arial Nova Light"/>
            </w:rPr>
            <w:t>Cliquez ou appuyez ici pour entrer du texte.</w:t>
          </w:r>
        </w:p>
      </w:docPartBody>
    </w:docPart>
    <w:docPart>
      <w:docPartPr>
        <w:name w:val="492A6074ED0F412FA78AFAD7411C1E1D"/>
        <w:category>
          <w:name w:val="Général"/>
          <w:gallery w:val="placeholder"/>
        </w:category>
        <w:types>
          <w:type w:val="bbPlcHdr"/>
        </w:types>
        <w:behaviors>
          <w:behavior w:val="content"/>
        </w:behaviors>
        <w:guid w:val="{09BE8A46-E99E-49E5-A38A-25BAB0B63C04}"/>
      </w:docPartPr>
      <w:docPartBody>
        <w:p w:rsidR="00A712E4" w:rsidRDefault="00741C88" w:rsidP="00741C88">
          <w:pPr>
            <w:pStyle w:val="492A6074ED0F412FA78AFAD7411C1E1D6"/>
          </w:pPr>
          <w:r w:rsidRPr="0038234A">
            <w:rPr>
              <w:rStyle w:val="Textedelespacerserv"/>
              <w:rFonts w:ascii="Arial Nova Light" w:hAnsi="Arial Nova Light"/>
            </w:rPr>
            <w:t>Cliquez ou appuyez ici pour entrer du texte.</w:t>
          </w:r>
        </w:p>
      </w:docPartBody>
    </w:docPart>
    <w:docPart>
      <w:docPartPr>
        <w:name w:val="07A3D3154AF2454A93BD33F349F092CB"/>
        <w:category>
          <w:name w:val="Général"/>
          <w:gallery w:val="placeholder"/>
        </w:category>
        <w:types>
          <w:type w:val="bbPlcHdr"/>
        </w:types>
        <w:behaviors>
          <w:behavior w:val="content"/>
        </w:behaviors>
        <w:guid w:val="{CC34BB55-4B63-41D8-8347-72E4BCC8700B}"/>
      </w:docPartPr>
      <w:docPartBody>
        <w:p w:rsidR="00A712E4" w:rsidRDefault="00741C88" w:rsidP="00741C88">
          <w:pPr>
            <w:pStyle w:val="07A3D3154AF2454A93BD33F349F092CB6"/>
          </w:pPr>
          <w:r w:rsidRPr="0038234A">
            <w:rPr>
              <w:rStyle w:val="Textedelespacerserv"/>
              <w:rFonts w:ascii="Arial Nova Light" w:hAnsi="Arial Nova Light"/>
            </w:rPr>
            <w:t>Cliquez ou appuyez ici pour entrer du texte.</w:t>
          </w:r>
        </w:p>
      </w:docPartBody>
    </w:docPart>
    <w:docPart>
      <w:docPartPr>
        <w:name w:val="01DB1BD1E8374C8D91BB1C2F58A887A6"/>
        <w:category>
          <w:name w:val="Général"/>
          <w:gallery w:val="placeholder"/>
        </w:category>
        <w:types>
          <w:type w:val="bbPlcHdr"/>
        </w:types>
        <w:behaviors>
          <w:behavior w:val="content"/>
        </w:behaviors>
        <w:guid w:val="{3A9CF720-C82E-4774-92E1-C4DAAF471880}"/>
      </w:docPartPr>
      <w:docPartBody>
        <w:p w:rsidR="00A712E4" w:rsidRDefault="00741C88" w:rsidP="00741C88">
          <w:pPr>
            <w:pStyle w:val="01DB1BD1E8374C8D91BB1C2F58A887A66"/>
          </w:pPr>
          <w:r w:rsidRPr="0038234A">
            <w:rPr>
              <w:rStyle w:val="Textedelespacerserv"/>
              <w:rFonts w:ascii="Arial Nova Light" w:hAnsi="Arial Nova Light"/>
              <w:sz w:val="20"/>
              <w:szCs w:val="20"/>
            </w:rPr>
            <w:t>Cliquez ou appuyez ici pour entrer du texte.</w:t>
          </w:r>
        </w:p>
      </w:docPartBody>
    </w:docPart>
    <w:docPart>
      <w:docPartPr>
        <w:name w:val="90863A5D6B7B41C49760C8D3A36A880E"/>
        <w:category>
          <w:name w:val="Général"/>
          <w:gallery w:val="placeholder"/>
        </w:category>
        <w:types>
          <w:type w:val="bbPlcHdr"/>
        </w:types>
        <w:behaviors>
          <w:behavior w:val="content"/>
        </w:behaviors>
        <w:guid w:val="{4916C6B0-5141-4D89-A048-6FC4142F21A0}"/>
      </w:docPartPr>
      <w:docPartBody>
        <w:p w:rsidR="00A712E4" w:rsidRDefault="00741C88" w:rsidP="00741C88">
          <w:pPr>
            <w:pStyle w:val="90863A5D6B7B41C49760C8D3A36A880E6"/>
          </w:pPr>
          <w:r w:rsidRPr="0038234A">
            <w:rPr>
              <w:rStyle w:val="Textedelespacerserv"/>
              <w:rFonts w:ascii="Arial Nova Light" w:hAnsi="Arial Nova Light"/>
              <w:sz w:val="20"/>
              <w:szCs w:val="20"/>
            </w:rPr>
            <w:t>Cliquez ou appuyez ici pour entrer du texte.</w:t>
          </w:r>
        </w:p>
      </w:docPartBody>
    </w:docPart>
    <w:docPart>
      <w:docPartPr>
        <w:name w:val="37A77BCB9B1F40D8989361E4B206A5EC"/>
        <w:category>
          <w:name w:val="Général"/>
          <w:gallery w:val="placeholder"/>
        </w:category>
        <w:types>
          <w:type w:val="bbPlcHdr"/>
        </w:types>
        <w:behaviors>
          <w:behavior w:val="content"/>
        </w:behaviors>
        <w:guid w:val="{3F324666-94AB-426D-95DB-79EBA612FF6A}"/>
      </w:docPartPr>
      <w:docPartBody>
        <w:p w:rsidR="00A712E4" w:rsidRDefault="00741C88" w:rsidP="00741C88">
          <w:pPr>
            <w:pStyle w:val="37A77BCB9B1F40D8989361E4B206A5EC6"/>
          </w:pPr>
          <w:r w:rsidRPr="0038234A">
            <w:rPr>
              <w:rStyle w:val="Textedelespacerserv"/>
              <w:rFonts w:ascii="Arial Nova Light" w:hAnsi="Arial Nova Light"/>
              <w:sz w:val="20"/>
              <w:szCs w:val="20"/>
            </w:rPr>
            <w:t>Cliquez ou appuyez ici pour entrer du texte.</w:t>
          </w:r>
        </w:p>
      </w:docPartBody>
    </w:docPart>
    <w:docPart>
      <w:docPartPr>
        <w:name w:val="67624CD9E6124043A705875FE99F0191"/>
        <w:category>
          <w:name w:val="Général"/>
          <w:gallery w:val="placeholder"/>
        </w:category>
        <w:types>
          <w:type w:val="bbPlcHdr"/>
        </w:types>
        <w:behaviors>
          <w:behavior w:val="content"/>
        </w:behaviors>
        <w:guid w:val="{DE7FCE26-881D-47CB-AAA4-D4BE14D1D979}"/>
      </w:docPartPr>
      <w:docPartBody>
        <w:p w:rsidR="00A712E4" w:rsidRDefault="00741C88" w:rsidP="00741C88">
          <w:pPr>
            <w:pStyle w:val="67624CD9E6124043A705875FE99F01916"/>
          </w:pPr>
          <w:r w:rsidRPr="0038234A">
            <w:rPr>
              <w:rStyle w:val="Textedelespacerserv"/>
              <w:rFonts w:ascii="Arial Nova Light" w:hAnsi="Arial Nova Light"/>
              <w:sz w:val="20"/>
              <w:szCs w:val="20"/>
            </w:rPr>
            <w:t>Cliquez ou appuyez ici pour entrer du texte.</w:t>
          </w:r>
        </w:p>
      </w:docPartBody>
    </w:docPart>
    <w:docPart>
      <w:docPartPr>
        <w:name w:val="AD8BEE21E2F1493E8BAC0F74A3AA62A6"/>
        <w:category>
          <w:name w:val="Général"/>
          <w:gallery w:val="placeholder"/>
        </w:category>
        <w:types>
          <w:type w:val="bbPlcHdr"/>
        </w:types>
        <w:behaviors>
          <w:behavior w:val="content"/>
        </w:behaviors>
        <w:guid w:val="{C6506601-9BBA-4D20-8C7F-E20E87BEE76C}"/>
      </w:docPartPr>
      <w:docPartBody>
        <w:p w:rsidR="00EB399F" w:rsidRDefault="00741C88" w:rsidP="00741C88">
          <w:pPr>
            <w:pStyle w:val="AD8BEE21E2F1493E8BAC0F74A3AA62A65"/>
          </w:pPr>
          <w:r w:rsidRPr="0038234A">
            <w:rPr>
              <w:rStyle w:val="Textedelespacerserv"/>
              <w:rFonts w:ascii="Arial Nova Light" w:hAnsi="Arial Nova Light"/>
            </w:rPr>
            <w:t>Cliquez ou appuyez ici pour entrer du texte.</w:t>
          </w:r>
        </w:p>
      </w:docPartBody>
    </w:docPart>
    <w:docPart>
      <w:docPartPr>
        <w:name w:val="4158418F2B0C472BA4A7F88BC1337B57"/>
        <w:category>
          <w:name w:val="Général"/>
          <w:gallery w:val="placeholder"/>
        </w:category>
        <w:types>
          <w:type w:val="bbPlcHdr"/>
        </w:types>
        <w:behaviors>
          <w:behavior w:val="content"/>
        </w:behaviors>
        <w:guid w:val="{EA36EEFE-0859-48B8-9F26-6D68348F2853}"/>
      </w:docPartPr>
      <w:docPartBody>
        <w:p w:rsidR="002C5EAC" w:rsidRDefault="00741C88" w:rsidP="00741C88">
          <w:pPr>
            <w:pStyle w:val="4158418F2B0C472BA4A7F88BC1337B574"/>
          </w:pPr>
          <w:r w:rsidRPr="0038234A">
            <w:rPr>
              <w:rStyle w:val="Textedelespacerserv"/>
              <w:rFonts w:ascii="Arial Nova Light" w:hAnsi="Arial Nova Light"/>
            </w:rPr>
            <w:t>Cliquez ou appuyez ici pour entrer du texte.</w:t>
          </w:r>
        </w:p>
      </w:docPartBody>
    </w:docPart>
    <w:docPart>
      <w:docPartPr>
        <w:name w:val="A0F612F18F3C4148BEF729788DCF78A0"/>
        <w:category>
          <w:name w:val="Général"/>
          <w:gallery w:val="placeholder"/>
        </w:category>
        <w:types>
          <w:type w:val="bbPlcHdr"/>
        </w:types>
        <w:behaviors>
          <w:behavior w:val="content"/>
        </w:behaviors>
        <w:guid w:val="{B3CE9916-EE7D-44DD-838C-D214FC91E6F2}"/>
      </w:docPartPr>
      <w:docPartBody>
        <w:p w:rsidR="0020464C" w:rsidRDefault="00741C88" w:rsidP="00741C88">
          <w:pPr>
            <w:pStyle w:val="A0F612F18F3C4148BEF729788DCF78A04"/>
          </w:pPr>
          <w:r w:rsidRPr="0038234A">
            <w:rPr>
              <w:rStyle w:val="Textedelespacerserv"/>
              <w:rFonts w:ascii="Arial Nova Light" w:hAnsi="Arial Nova Light"/>
            </w:rPr>
            <w:t>Cliquez ou appuyez ici pour entrer du texte.</w:t>
          </w:r>
        </w:p>
      </w:docPartBody>
    </w:docPart>
    <w:docPart>
      <w:docPartPr>
        <w:name w:val="4377048F39C447D7B9F1EA0CD8D3CEF0"/>
        <w:category>
          <w:name w:val="Général"/>
          <w:gallery w:val="placeholder"/>
        </w:category>
        <w:types>
          <w:type w:val="bbPlcHdr"/>
        </w:types>
        <w:behaviors>
          <w:behavior w:val="content"/>
        </w:behaviors>
        <w:guid w:val="{5D44753E-8A5E-4AB5-BDF5-1AE71282F370}"/>
      </w:docPartPr>
      <w:docPartBody>
        <w:p w:rsidR="0020464C" w:rsidRDefault="00741C88" w:rsidP="00741C88">
          <w:pPr>
            <w:pStyle w:val="4377048F39C447D7B9F1EA0CD8D3CEF04"/>
          </w:pPr>
          <w:r w:rsidRPr="0038234A">
            <w:rPr>
              <w:rStyle w:val="Textedelespacerserv"/>
              <w:rFonts w:ascii="Arial Nova Light" w:hAnsi="Arial Nova Light"/>
            </w:rPr>
            <w:t>Cliquez ou appuyez ici pour entrer du texte.</w:t>
          </w:r>
        </w:p>
      </w:docPartBody>
    </w:docPart>
    <w:docPart>
      <w:docPartPr>
        <w:name w:val="3C23EC415BD84F2890737187A53F6A5A"/>
        <w:category>
          <w:name w:val="Général"/>
          <w:gallery w:val="placeholder"/>
        </w:category>
        <w:types>
          <w:type w:val="bbPlcHdr"/>
        </w:types>
        <w:behaviors>
          <w:behavior w:val="content"/>
        </w:behaviors>
        <w:guid w:val="{341E667A-6D37-47A3-9B5C-41051952AC9E}"/>
      </w:docPartPr>
      <w:docPartBody>
        <w:p w:rsidR="0020464C" w:rsidRDefault="00741C88" w:rsidP="00741C88">
          <w:pPr>
            <w:pStyle w:val="3C23EC415BD84F2890737187A53F6A5A4"/>
          </w:pPr>
          <w:r w:rsidRPr="0038234A">
            <w:rPr>
              <w:rStyle w:val="Textedelespacerserv"/>
              <w:rFonts w:ascii="Arial Nova Light" w:hAnsi="Arial Nova Light"/>
            </w:rPr>
            <w:t>Cliquez ou appuyez ici pour entrer du texte.</w:t>
          </w:r>
        </w:p>
      </w:docPartBody>
    </w:docPart>
    <w:docPart>
      <w:docPartPr>
        <w:name w:val="F2FAEE54CB96468CB9485043BADDF58A"/>
        <w:category>
          <w:name w:val="Général"/>
          <w:gallery w:val="placeholder"/>
        </w:category>
        <w:types>
          <w:type w:val="bbPlcHdr"/>
        </w:types>
        <w:behaviors>
          <w:behavior w:val="content"/>
        </w:behaviors>
        <w:guid w:val="{B6D89B2F-07A6-4522-AD8D-F304A0C915E2}"/>
      </w:docPartPr>
      <w:docPartBody>
        <w:p w:rsidR="0020464C" w:rsidRDefault="00741C88" w:rsidP="00741C88">
          <w:pPr>
            <w:pStyle w:val="F2FAEE54CB96468CB9485043BADDF58A4"/>
          </w:pPr>
          <w:r w:rsidRPr="0038234A">
            <w:rPr>
              <w:rStyle w:val="Textedelespacerserv"/>
              <w:rFonts w:ascii="Arial Nova Light" w:hAnsi="Arial Nova Light"/>
            </w:rPr>
            <w:t>Cliquez ou appuyez ici pour entrer du texte.</w:t>
          </w:r>
        </w:p>
      </w:docPartBody>
    </w:docPart>
    <w:docPart>
      <w:docPartPr>
        <w:name w:val="E1E9715B980A4EDF88C10FD2AEF56AC7"/>
        <w:category>
          <w:name w:val="Général"/>
          <w:gallery w:val="placeholder"/>
        </w:category>
        <w:types>
          <w:type w:val="bbPlcHdr"/>
        </w:types>
        <w:behaviors>
          <w:behavior w:val="content"/>
        </w:behaviors>
        <w:guid w:val="{8FF836B8-2820-4AF3-B68D-32D49D003A34}"/>
      </w:docPartPr>
      <w:docPartBody>
        <w:p w:rsidR="0020464C" w:rsidRDefault="00741C88" w:rsidP="00741C88">
          <w:pPr>
            <w:pStyle w:val="E1E9715B980A4EDF88C10FD2AEF56AC74"/>
          </w:pPr>
          <w:r w:rsidRPr="0038234A">
            <w:rPr>
              <w:rStyle w:val="Textedelespacerserv"/>
              <w:rFonts w:ascii="Arial Nova Light" w:hAnsi="Arial Nova Light"/>
            </w:rPr>
            <w:t>Cliquez ou appuyez ici pour entrer du texte.</w:t>
          </w:r>
        </w:p>
      </w:docPartBody>
    </w:docPart>
    <w:docPart>
      <w:docPartPr>
        <w:name w:val="CE76F376639A4E99985F8AA99A1F5E6C"/>
        <w:category>
          <w:name w:val="Général"/>
          <w:gallery w:val="placeholder"/>
        </w:category>
        <w:types>
          <w:type w:val="bbPlcHdr"/>
        </w:types>
        <w:behaviors>
          <w:behavior w:val="content"/>
        </w:behaviors>
        <w:guid w:val="{33E3F261-6803-43D2-A2C4-8FFC8AAFF572}"/>
      </w:docPartPr>
      <w:docPartBody>
        <w:p w:rsidR="0020464C" w:rsidRDefault="00741C88" w:rsidP="00741C88">
          <w:pPr>
            <w:pStyle w:val="CE76F376639A4E99985F8AA99A1F5E6C4"/>
          </w:pPr>
          <w:r w:rsidRPr="0038234A">
            <w:rPr>
              <w:rStyle w:val="Textedelespacerserv"/>
              <w:rFonts w:ascii="Arial Nova Light" w:hAnsi="Arial Nova Light"/>
            </w:rPr>
            <w:t>Cliquez ou appuyez ici pour entrer du texte.</w:t>
          </w:r>
        </w:p>
      </w:docPartBody>
    </w:docPart>
    <w:docPart>
      <w:docPartPr>
        <w:name w:val="451469FE784B4F31B1C6937E5A61F458"/>
        <w:category>
          <w:name w:val="Général"/>
          <w:gallery w:val="placeholder"/>
        </w:category>
        <w:types>
          <w:type w:val="bbPlcHdr"/>
        </w:types>
        <w:behaviors>
          <w:behavior w:val="content"/>
        </w:behaviors>
        <w:guid w:val="{195525E7-33B2-42BB-9436-868D79B426EF}"/>
      </w:docPartPr>
      <w:docPartBody>
        <w:p w:rsidR="0020464C" w:rsidRDefault="00741C88" w:rsidP="00741C88">
          <w:pPr>
            <w:pStyle w:val="451469FE784B4F31B1C6937E5A61F4584"/>
          </w:pPr>
          <w:r w:rsidRPr="0038234A">
            <w:rPr>
              <w:rStyle w:val="Textedelespacerserv"/>
              <w:rFonts w:ascii="Arial Nova Light" w:hAnsi="Arial Nova Light"/>
            </w:rPr>
            <w:t>Cliquez ou appuyez ici pour entrer du texte.</w:t>
          </w:r>
        </w:p>
      </w:docPartBody>
    </w:docPart>
    <w:docPart>
      <w:docPartPr>
        <w:name w:val="D1322B308BB94D06A7DFE14CF00A51A0"/>
        <w:category>
          <w:name w:val="Général"/>
          <w:gallery w:val="placeholder"/>
        </w:category>
        <w:types>
          <w:type w:val="bbPlcHdr"/>
        </w:types>
        <w:behaviors>
          <w:behavior w:val="content"/>
        </w:behaviors>
        <w:guid w:val="{B985BBF5-2D66-49A0-B03A-D4F2EE04EDDF}"/>
      </w:docPartPr>
      <w:docPartBody>
        <w:p w:rsidR="0020464C" w:rsidRDefault="00741C88" w:rsidP="00741C88">
          <w:pPr>
            <w:pStyle w:val="D1322B308BB94D06A7DFE14CF00A51A03"/>
          </w:pPr>
          <w:r w:rsidRPr="0038234A">
            <w:rPr>
              <w:rStyle w:val="Textedelespacerserv"/>
              <w:rFonts w:ascii="Arial Nova Light" w:hAnsi="Arial Nova Light"/>
            </w:rPr>
            <w:t>Cliquez ou appuyez ici pour entrer du texte.</w:t>
          </w:r>
        </w:p>
      </w:docPartBody>
    </w:docPart>
    <w:docPart>
      <w:docPartPr>
        <w:name w:val="B0F93E2B1D824A959835495CAB534CA0"/>
        <w:category>
          <w:name w:val="Général"/>
          <w:gallery w:val="placeholder"/>
        </w:category>
        <w:types>
          <w:type w:val="bbPlcHdr"/>
        </w:types>
        <w:behaviors>
          <w:behavior w:val="content"/>
        </w:behaviors>
        <w:guid w:val="{ABBFA4F4-1C37-4F41-8A52-AD3BA8721ED1}"/>
      </w:docPartPr>
      <w:docPartBody>
        <w:p w:rsidR="0020464C" w:rsidRDefault="00741C88" w:rsidP="00741C88">
          <w:pPr>
            <w:pStyle w:val="B0F93E2B1D824A959835495CAB534CA03"/>
          </w:pPr>
          <w:r w:rsidRPr="0038234A">
            <w:rPr>
              <w:rStyle w:val="Textedelespacerserv"/>
              <w:rFonts w:ascii="Arial Nova Light" w:hAnsi="Arial Nova Light"/>
            </w:rPr>
            <w:t>Cliquez ou appuyez ici pour entrer du texte.</w:t>
          </w:r>
        </w:p>
      </w:docPartBody>
    </w:docPart>
    <w:docPart>
      <w:docPartPr>
        <w:name w:val="1948E41A14CC455BBD4000074BDD88C6"/>
        <w:category>
          <w:name w:val="Général"/>
          <w:gallery w:val="placeholder"/>
        </w:category>
        <w:types>
          <w:type w:val="bbPlcHdr"/>
        </w:types>
        <w:behaviors>
          <w:behavior w:val="content"/>
        </w:behaviors>
        <w:guid w:val="{1025C200-68C3-4C3E-9DA1-BE89391CC2D8}"/>
      </w:docPartPr>
      <w:docPartBody>
        <w:p w:rsidR="0020464C" w:rsidRDefault="00741C88" w:rsidP="00741C88">
          <w:pPr>
            <w:pStyle w:val="1948E41A14CC455BBD4000074BDD88C63"/>
          </w:pPr>
          <w:r w:rsidRPr="0038234A">
            <w:rPr>
              <w:rStyle w:val="Textedelespacerserv"/>
              <w:rFonts w:ascii="Arial Nova Light" w:hAnsi="Arial Nova Light"/>
            </w:rPr>
            <w:t>Cliquez ou appuyez ici pour entrer du texte.</w:t>
          </w:r>
        </w:p>
      </w:docPartBody>
    </w:docPart>
    <w:docPart>
      <w:docPartPr>
        <w:name w:val="7C9F0C247D6348CCB07A6E95C66FD731"/>
        <w:category>
          <w:name w:val="Général"/>
          <w:gallery w:val="placeholder"/>
        </w:category>
        <w:types>
          <w:type w:val="bbPlcHdr"/>
        </w:types>
        <w:behaviors>
          <w:behavior w:val="content"/>
        </w:behaviors>
        <w:guid w:val="{42CC9867-EE99-40DD-8428-92ED3C8D08BD}"/>
      </w:docPartPr>
      <w:docPartBody>
        <w:p w:rsidR="0020464C" w:rsidRDefault="00741C88" w:rsidP="00741C88">
          <w:pPr>
            <w:pStyle w:val="7C9F0C247D6348CCB07A6E95C66FD7313"/>
          </w:pPr>
          <w:r w:rsidRPr="0038234A">
            <w:rPr>
              <w:rStyle w:val="Textedelespacerserv"/>
              <w:rFonts w:ascii="Arial Nova Light" w:hAnsi="Arial Nova Light"/>
            </w:rPr>
            <w:t>Cliquez ou appuyez ici pour entrer du texte.</w:t>
          </w:r>
        </w:p>
      </w:docPartBody>
    </w:docPart>
    <w:docPart>
      <w:docPartPr>
        <w:name w:val="5B2155536D004FE2BE0E9387A2787BBE"/>
        <w:category>
          <w:name w:val="Général"/>
          <w:gallery w:val="placeholder"/>
        </w:category>
        <w:types>
          <w:type w:val="bbPlcHdr"/>
        </w:types>
        <w:behaviors>
          <w:behavior w:val="content"/>
        </w:behaviors>
        <w:guid w:val="{0DCA36BC-469F-4812-AD05-DEF01D2CF324}"/>
      </w:docPartPr>
      <w:docPartBody>
        <w:p w:rsidR="0020464C" w:rsidRDefault="00741C88" w:rsidP="00741C88">
          <w:pPr>
            <w:pStyle w:val="5B2155536D004FE2BE0E9387A2787BBE3"/>
          </w:pPr>
          <w:r w:rsidRPr="0038234A">
            <w:rPr>
              <w:rStyle w:val="Textedelespacerserv"/>
              <w:rFonts w:ascii="Arial Nova Light" w:hAnsi="Arial Nova Light"/>
            </w:rPr>
            <w:t>Cliquez ou appuyez ici pour entrer du texte.</w:t>
          </w:r>
        </w:p>
      </w:docPartBody>
    </w:docPart>
    <w:docPart>
      <w:docPartPr>
        <w:name w:val="9F1B597C721F472886F9933F2B3AECFA"/>
        <w:category>
          <w:name w:val="Général"/>
          <w:gallery w:val="placeholder"/>
        </w:category>
        <w:types>
          <w:type w:val="bbPlcHdr"/>
        </w:types>
        <w:behaviors>
          <w:behavior w:val="content"/>
        </w:behaviors>
        <w:guid w:val="{7264797D-4F2E-40A1-A639-5EF9BA08475E}"/>
      </w:docPartPr>
      <w:docPartBody>
        <w:p w:rsidR="0020464C" w:rsidRDefault="00741C88" w:rsidP="00741C88">
          <w:pPr>
            <w:pStyle w:val="9F1B597C721F472886F9933F2B3AECFA3"/>
          </w:pPr>
          <w:r w:rsidRPr="0038234A">
            <w:rPr>
              <w:rStyle w:val="Textedelespacerserv"/>
              <w:rFonts w:ascii="Arial Nova Light" w:hAnsi="Arial Nova Light"/>
            </w:rPr>
            <w:t>Cliquez ou appuyez ici pour entrer du texte.</w:t>
          </w:r>
        </w:p>
      </w:docPartBody>
    </w:docPart>
    <w:docPart>
      <w:docPartPr>
        <w:name w:val="B70EDB0C8B5746D980C66E60DCC96B19"/>
        <w:category>
          <w:name w:val="Général"/>
          <w:gallery w:val="placeholder"/>
        </w:category>
        <w:types>
          <w:type w:val="bbPlcHdr"/>
        </w:types>
        <w:behaviors>
          <w:behavior w:val="content"/>
        </w:behaviors>
        <w:guid w:val="{41D9A66E-BD0D-4ED0-8102-1042EE6CEF3B}"/>
      </w:docPartPr>
      <w:docPartBody>
        <w:p w:rsidR="0020464C" w:rsidRDefault="00741C88" w:rsidP="00741C88">
          <w:pPr>
            <w:pStyle w:val="B70EDB0C8B5746D980C66E60DCC96B193"/>
          </w:pPr>
          <w:r w:rsidRPr="0038234A">
            <w:rPr>
              <w:rStyle w:val="Textedelespacerserv"/>
              <w:rFonts w:ascii="Arial Nova Light" w:hAnsi="Arial Nova Light"/>
            </w:rPr>
            <w:t>Cliquez ou appuyez ici pour entrer du texte.</w:t>
          </w:r>
        </w:p>
      </w:docPartBody>
    </w:docPart>
    <w:docPart>
      <w:docPartPr>
        <w:name w:val="8CE52BF4E7054D57A2CE30018467AE65"/>
        <w:category>
          <w:name w:val="Général"/>
          <w:gallery w:val="placeholder"/>
        </w:category>
        <w:types>
          <w:type w:val="bbPlcHdr"/>
        </w:types>
        <w:behaviors>
          <w:behavior w:val="content"/>
        </w:behaviors>
        <w:guid w:val="{35F8744C-1B0F-4CDE-BBAC-5BCF64860ADE}"/>
      </w:docPartPr>
      <w:docPartBody>
        <w:p w:rsidR="0020464C" w:rsidRDefault="00741C88" w:rsidP="00741C88">
          <w:pPr>
            <w:pStyle w:val="8CE52BF4E7054D57A2CE30018467AE653"/>
          </w:pPr>
          <w:r w:rsidRPr="0038234A">
            <w:rPr>
              <w:rStyle w:val="Textedelespacerserv"/>
              <w:rFonts w:ascii="Arial Nova Light" w:hAnsi="Arial Nova Light"/>
            </w:rPr>
            <w:t>Cliquez ou appuyez ici pour entrer du texte.</w:t>
          </w:r>
        </w:p>
      </w:docPartBody>
    </w:docPart>
    <w:docPart>
      <w:docPartPr>
        <w:name w:val="B64F8E86847B4226B307F27FF8DA68DE"/>
        <w:category>
          <w:name w:val="Général"/>
          <w:gallery w:val="placeholder"/>
        </w:category>
        <w:types>
          <w:type w:val="bbPlcHdr"/>
        </w:types>
        <w:behaviors>
          <w:behavior w:val="content"/>
        </w:behaviors>
        <w:guid w:val="{C65F93EE-881A-49ED-8C9C-3BCB91259ABB}"/>
      </w:docPartPr>
      <w:docPartBody>
        <w:p w:rsidR="0020464C" w:rsidRDefault="00741C88" w:rsidP="00741C88">
          <w:pPr>
            <w:pStyle w:val="B64F8E86847B4226B307F27FF8DA68DE3"/>
          </w:pPr>
          <w:r w:rsidRPr="0038234A">
            <w:rPr>
              <w:rStyle w:val="Textedelespacerserv"/>
              <w:rFonts w:ascii="Arial Nova Light" w:hAnsi="Arial Nova Light"/>
            </w:rPr>
            <w:t>Cliquez ou appuyez ici pour entrer du texte.</w:t>
          </w:r>
        </w:p>
      </w:docPartBody>
    </w:docPart>
    <w:docPart>
      <w:docPartPr>
        <w:name w:val="5A680E2AE8034B8080755552D6C42FEC"/>
        <w:category>
          <w:name w:val="Général"/>
          <w:gallery w:val="placeholder"/>
        </w:category>
        <w:types>
          <w:type w:val="bbPlcHdr"/>
        </w:types>
        <w:behaviors>
          <w:behavior w:val="content"/>
        </w:behaviors>
        <w:guid w:val="{8BF8A4A7-742E-486B-BBA0-3D2E0E54295F}"/>
      </w:docPartPr>
      <w:docPartBody>
        <w:p w:rsidR="0020464C" w:rsidRDefault="00741C88" w:rsidP="00741C88">
          <w:pPr>
            <w:pStyle w:val="5A680E2AE8034B8080755552D6C42FEC3"/>
          </w:pPr>
          <w:r w:rsidRPr="0038234A">
            <w:rPr>
              <w:rStyle w:val="Textedelespacerserv"/>
              <w:rFonts w:ascii="Arial Nova Light" w:hAnsi="Arial Nova Light"/>
            </w:rPr>
            <w:t>Cliquez ou appuyez ici pour entrer du texte.</w:t>
          </w:r>
        </w:p>
      </w:docPartBody>
    </w:docPart>
    <w:docPart>
      <w:docPartPr>
        <w:name w:val="8C1F78D27DD74C19A0AC956CA0D54A97"/>
        <w:category>
          <w:name w:val="Général"/>
          <w:gallery w:val="placeholder"/>
        </w:category>
        <w:types>
          <w:type w:val="bbPlcHdr"/>
        </w:types>
        <w:behaviors>
          <w:behavior w:val="content"/>
        </w:behaviors>
        <w:guid w:val="{BA9EEA1F-D863-4585-8DEF-AD73149DA32F}"/>
      </w:docPartPr>
      <w:docPartBody>
        <w:p w:rsidR="0020464C" w:rsidRDefault="00741C88" w:rsidP="00741C88">
          <w:pPr>
            <w:pStyle w:val="8C1F78D27DD74C19A0AC956CA0D54A973"/>
          </w:pPr>
          <w:r w:rsidRPr="0038234A">
            <w:rPr>
              <w:rStyle w:val="Textedelespacerserv"/>
              <w:rFonts w:ascii="Arial Nova Light" w:hAnsi="Arial Nova Light"/>
            </w:rPr>
            <w:t>Cliquez ou appuyez ici pour entrer du texte.</w:t>
          </w:r>
        </w:p>
      </w:docPartBody>
    </w:docPart>
    <w:docPart>
      <w:docPartPr>
        <w:name w:val="A13A1B17614843F3ACDFF63619D26ECA"/>
        <w:category>
          <w:name w:val="Général"/>
          <w:gallery w:val="placeholder"/>
        </w:category>
        <w:types>
          <w:type w:val="bbPlcHdr"/>
        </w:types>
        <w:behaviors>
          <w:behavior w:val="content"/>
        </w:behaviors>
        <w:guid w:val="{EAEE7D05-A416-4EEA-8C72-B88DC71C522A}"/>
      </w:docPartPr>
      <w:docPartBody>
        <w:p w:rsidR="0020464C" w:rsidRDefault="00741C88" w:rsidP="00741C88">
          <w:pPr>
            <w:pStyle w:val="A13A1B17614843F3ACDFF63619D26ECA3"/>
          </w:pPr>
          <w:r w:rsidRPr="0038234A">
            <w:rPr>
              <w:rStyle w:val="Textedelespacerserv"/>
              <w:rFonts w:ascii="Arial Nova Light" w:hAnsi="Arial Nova Light"/>
            </w:rPr>
            <w:t>Cliquez ou appuyez ici pour entrer du texte.</w:t>
          </w:r>
        </w:p>
      </w:docPartBody>
    </w:docPart>
    <w:docPart>
      <w:docPartPr>
        <w:name w:val="7BFDB52E6B6A4DD88A9C5D2939D6C6B4"/>
        <w:category>
          <w:name w:val="Général"/>
          <w:gallery w:val="placeholder"/>
        </w:category>
        <w:types>
          <w:type w:val="bbPlcHdr"/>
        </w:types>
        <w:behaviors>
          <w:behavior w:val="content"/>
        </w:behaviors>
        <w:guid w:val="{733F2EA1-1781-4203-8654-3A6F9A82339D}"/>
      </w:docPartPr>
      <w:docPartBody>
        <w:p w:rsidR="00AC4BDB" w:rsidRDefault="00741C88" w:rsidP="00741C88">
          <w:pPr>
            <w:pStyle w:val="7BFDB52E6B6A4DD88A9C5D2939D6C6B43"/>
          </w:pPr>
          <w:r w:rsidRPr="0038234A">
            <w:rPr>
              <w:rStyle w:val="Textedelespacerserv"/>
              <w:rFonts w:ascii="Arial Nova Light" w:hAnsi="Arial Nova Light"/>
              <w:sz w:val="20"/>
              <w:szCs w:val="20"/>
            </w:rPr>
            <w:t>Cliquez ou appuyez ici pour entrer du texte.</w:t>
          </w:r>
        </w:p>
      </w:docPartBody>
    </w:docPart>
    <w:docPart>
      <w:docPartPr>
        <w:name w:val="1554242CCE9A4219A38328FA5F4C86DD"/>
        <w:category>
          <w:name w:val="Général"/>
          <w:gallery w:val="placeholder"/>
        </w:category>
        <w:types>
          <w:type w:val="bbPlcHdr"/>
        </w:types>
        <w:behaviors>
          <w:behavior w:val="content"/>
        </w:behaviors>
        <w:guid w:val="{D1122D2D-A63D-477D-B05B-2E4EEABF3181}"/>
      </w:docPartPr>
      <w:docPartBody>
        <w:p w:rsidR="00AC4BDB" w:rsidRDefault="00741C88" w:rsidP="00741C88">
          <w:pPr>
            <w:pStyle w:val="1554242CCE9A4219A38328FA5F4C86DD3"/>
          </w:pPr>
          <w:r w:rsidRPr="0038234A">
            <w:rPr>
              <w:rStyle w:val="Textedelespacerserv"/>
              <w:rFonts w:ascii="Arial Nova Light" w:hAnsi="Arial Nova Light"/>
              <w:sz w:val="20"/>
              <w:szCs w:val="20"/>
            </w:rPr>
            <w:t>Cliquez ou appuyez ici pour entrer du texte.</w:t>
          </w:r>
        </w:p>
      </w:docPartBody>
    </w:docPart>
    <w:docPart>
      <w:docPartPr>
        <w:name w:val="28F10371C6544791B28DE9F50D56C343"/>
        <w:category>
          <w:name w:val="Général"/>
          <w:gallery w:val="placeholder"/>
        </w:category>
        <w:types>
          <w:type w:val="bbPlcHdr"/>
        </w:types>
        <w:behaviors>
          <w:behavior w:val="content"/>
        </w:behaviors>
        <w:guid w:val="{63F0DC6C-3DE6-4A88-BC86-F133C47F95AA}"/>
      </w:docPartPr>
      <w:docPartBody>
        <w:p w:rsidR="00AC4BDB" w:rsidRDefault="00741C88" w:rsidP="00741C88">
          <w:pPr>
            <w:pStyle w:val="28F10371C6544791B28DE9F50D56C3433"/>
          </w:pPr>
          <w:r w:rsidRPr="0038234A">
            <w:rPr>
              <w:rStyle w:val="Textedelespacerserv"/>
              <w:rFonts w:ascii="Arial Nova Light" w:hAnsi="Arial Nova Light"/>
              <w:sz w:val="20"/>
              <w:szCs w:val="20"/>
            </w:rPr>
            <w:t>Cliquez ou appuyez ici pour entrer du texte.</w:t>
          </w:r>
        </w:p>
      </w:docPartBody>
    </w:docPart>
    <w:docPart>
      <w:docPartPr>
        <w:name w:val="CED6E3EA614A4473A1AECDB9EF85E74C"/>
        <w:category>
          <w:name w:val="Général"/>
          <w:gallery w:val="placeholder"/>
        </w:category>
        <w:types>
          <w:type w:val="bbPlcHdr"/>
        </w:types>
        <w:behaviors>
          <w:behavior w:val="content"/>
        </w:behaviors>
        <w:guid w:val="{1F3C73EA-B537-4756-933A-7B2A8C2D4FDE}"/>
      </w:docPartPr>
      <w:docPartBody>
        <w:p w:rsidR="00AC4BDB" w:rsidRDefault="00741C88" w:rsidP="00741C88">
          <w:pPr>
            <w:pStyle w:val="CED6E3EA614A4473A1AECDB9EF85E74C3"/>
          </w:pPr>
          <w:r w:rsidRPr="0038234A">
            <w:rPr>
              <w:rStyle w:val="Textedelespacerserv"/>
              <w:rFonts w:ascii="Arial Nova Light" w:hAnsi="Arial Nova Light"/>
              <w:sz w:val="20"/>
              <w:szCs w:val="20"/>
            </w:rPr>
            <w:t>Cliquez ou appuyez ici pour entrer du texte.</w:t>
          </w:r>
        </w:p>
      </w:docPartBody>
    </w:docPart>
    <w:docPart>
      <w:docPartPr>
        <w:name w:val="D9E73DEB886A4DF7A2BAAC24803386F9"/>
        <w:category>
          <w:name w:val="Général"/>
          <w:gallery w:val="placeholder"/>
        </w:category>
        <w:types>
          <w:type w:val="bbPlcHdr"/>
        </w:types>
        <w:behaviors>
          <w:behavior w:val="content"/>
        </w:behaviors>
        <w:guid w:val="{D1CC3648-95FE-4D8D-BFEE-820381158835}"/>
      </w:docPartPr>
      <w:docPartBody>
        <w:p w:rsidR="00AC4BDB" w:rsidRDefault="00741C88" w:rsidP="00741C88">
          <w:pPr>
            <w:pStyle w:val="D9E73DEB886A4DF7A2BAAC24803386F93"/>
          </w:pPr>
          <w:r w:rsidRPr="0038234A">
            <w:rPr>
              <w:rStyle w:val="Textedelespacerserv"/>
              <w:rFonts w:ascii="Arial Nova Light" w:hAnsi="Arial Nova Light"/>
            </w:rPr>
            <w:t>Cliquez ou appuyez ici pour entrer du texte.</w:t>
          </w:r>
        </w:p>
      </w:docPartBody>
    </w:docPart>
    <w:docPart>
      <w:docPartPr>
        <w:name w:val="DD5A55DCAFAE43469F0B9B66C8A5F592"/>
        <w:category>
          <w:name w:val="Général"/>
          <w:gallery w:val="placeholder"/>
        </w:category>
        <w:types>
          <w:type w:val="bbPlcHdr"/>
        </w:types>
        <w:behaviors>
          <w:behavior w:val="content"/>
        </w:behaviors>
        <w:guid w:val="{613BA196-7806-481C-9995-456EA3BCB361}"/>
      </w:docPartPr>
      <w:docPartBody>
        <w:p w:rsidR="00AC4BDB" w:rsidRDefault="00741C88" w:rsidP="00741C88">
          <w:pPr>
            <w:pStyle w:val="DD5A55DCAFAE43469F0B9B66C8A5F5923"/>
          </w:pPr>
          <w:r w:rsidRPr="0038234A">
            <w:rPr>
              <w:rStyle w:val="Textedelespacerserv"/>
              <w:rFonts w:ascii="Arial Nova Light" w:hAnsi="Arial Nova Light"/>
            </w:rPr>
            <w:t>Cliquez ou appuyez ici pour entrer du texte.</w:t>
          </w:r>
        </w:p>
      </w:docPartBody>
    </w:docPart>
    <w:docPart>
      <w:docPartPr>
        <w:name w:val="5BD2C63BE1F54757AF9260E0202AF745"/>
        <w:category>
          <w:name w:val="Général"/>
          <w:gallery w:val="placeholder"/>
        </w:category>
        <w:types>
          <w:type w:val="bbPlcHdr"/>
        </w:types>
        <w:behaviors>
          <w:behavior w:val="content"/>
        </w:behaviors>
        <w:guid w:val="{8CE240DF-B4DE-4687-9662-E6B838FD992B}"/>
      </w:docPartPr>
      <w:docPartBody>
        <w:p w:rsidR="00851E93" w:rsidRDefault="00741C88" w:rsidP="00741C88">
          <w:pPr>
            <w:pStyle w:val="5BD2C63BE1F54757AF9260E0202AF7453"/>
          </w:pPr>
          <w:r w:rsidRPr="0038234A">
            <w:rPr>
              <w:rStyle w:val="Textedelespacerserv"/>
              <w:rFonts w:ascii="Arial Nova Light" w:hAnsi="Arial Nova Light"/>
            </w:rPr>
            <w:t>Cliquez ou appuyez ici pour entrer du texte.</w:t>
          </w:r>
        </w:p>
      </w:docPartBody>
    </w:docPart>
    <w:docPart>
      <w:docPartPr>
        <w:name w:val="EECB3A5FF4554C9894EA50E1FED0D5EA"/>
        <w:category>
          <w:name w:val="Général"/>
          <w:gallery w:val="placeholder"/>
        </w:category>
        <w:types>
          <w:type w:val="bbPlcHdr"/>
        </w:types>
        <w:behaviors>
          <w:behavior w:val="content"/>
        </w:behaviors>
        <w:guid w:val="{687F4BCC-B04D-43D8-AAA2-7B60633A1CF8}"/>
      </w:docPartPr>
      <w:docPartBody>
        <w:p w:rsidR="001D4CAA" w:rsidRDefault="001D4CAA" w:rsidP="001D4CAA">
          <w:pPr>
            <w:pStyle w:val="EECB3A5FF4554C9894EA50E1FED0D5EA"/>
          </w:pPr>
          <w:r w:rsidRPr="0038234A">
            <w:rPr>
              <w:rStyle w:val="Textedelespacerserv"/>
              <w:rFonts w:ascii="Arial Nova Light" w:hAnsi="Arial Nova Light"/>
            </w:rPr>
            <w:t>Cliquez ou appuyez ici pour entrer du texte.</w:t>
          </w:r>
        </w:p>
      </w:docPartBody>
    </w:docPart>
    <w:docPart>
      <w:docPartPr>
        <w:name w:val="175ACCF83C504923A1657CAC73864A05"/>
        <w:category>
          <w:name w:val="Général"/>
          <w:gallery w:val="placeholder"/>
        </w:category>
        <w:types>
          <w:type w:val="bbPlcHdr"/>
        </w:types>
        <w:behaviors>
          <w:behavior w:val="content"/>
        </w:behaviors>
        <w:guid w:val="{411DF443-33BD-4AD8-8338-A5A9EFA41CF8}"/>
      </w:docPartPr>
      <w:docPartBody>
        <w:p w:rsidR="001D4CAA" w:rsidRDefault="001D4CAA" w:rsidP="001D4CAA">
          <w:pPr>
            <w:pStyle w:val="175ACCF83C504923A1657CAC73864A05"/>
          </w:pPr>
          <w:r w:rsidRPr="0038234A">
            <w:rPr>
              <w:rStyle w:val="Textedelespacerserv"/>
              <w:rFonts w:ascii="Arial Nova Light" w:hAnsi="Arial Nova Light"/>
            </w:rPr>
            <w:t>Cliquez ou appuyez ici pour entrer du texte.</w:t>
          </w:r>
        </w:p>
      </w:docPartBody>
    </w:docPart>
    <w:docPart>
      <w:docPartPr>
        <w:name w:val="42D00DFC1C8A43AEBB3D3395917EAE0A"/>
        <w:category>
          <w:name w:val="Général"/>
          <w:gallery w:val="placeholder"/>
        </w:category>
        <w:types>
          <w:type w:val="bbPlcHdr"/>
        </w:types>
        <w:behaviors>
          <w:behavior w:val="content"/>
        </w:behaviors>
        <w:guid w:val="{340EC9EF-ABD7-4B73-93B8-7CC072E1F64D}"/>
      </w:docPartPr>
      <w:docPartBody>
        <w:p w:rsidR="001D4CAA" w:rsidRDefault="001D4CAA" w:rsidP="001D4CAA">
          <w:pPr>
            <w:pStyle w:val="42D00DFC1C8A43AEBB3D3395917EAE0A"/>
          </w:pPr>
          <w:r w:rsidRPr="0038234A">
            <w:rPr>
              <w:rStyle w:val="Textedelespacerserv"/>
              <w:rFonts w:ascii="Arial Nova Light" w:hAnsi="Arial Nova Light"/>
            </w:rPr>
            <w:t>Cliquez ou appuyez ici pour entrer une date.</w:t>
          </w:r>
        </w:p>
      </w:docPartBody>
    </w:docPart>
    <w:docPart>
      <w:docPartPr>
        <w:name w:val="6B0CCF74837A4C9F88CDE975C54C2365"/>
        <w:category>
          <w:name w:val="Général"/>
          <w:gallery w:val="placeholder"/>
        </w:category>
        <w:types>
          <w:type w:val="bbPlcHdr"/>
        </w:types>
        <w:behaviors>
          <w:behavior w:val="content"/>
        </w:behaviors>
        <w:guid w:val="{1239F325-D623-4376-B3E5-FEE9DF60CBBF}"/>
      </w:docPartPr>
      <w:docPartBody>
        <w:p w:rsidR="001D4CAA" w:rsidRDefault="001D4CAA" w:rsidP="001D4CAA">
          <w:pPr>
            <w:pStyle w:val="6B0CCF74837A4C9F88CDE975C54C2365"/>
          </w:pPr>
          <w:r w:rsidRPr="0038234A">
            <w:rPr>
              <w:rStyle w:val="Textedelespacerserv"/>
              <w:rFonts w:ascii="Arial Nova Light" w:hAnsi="Arial Nova Light"/>
            </w:rPr>
            <w:t>Cliquez ou appuyez ici pour entrer du texte.</w:t>
          </w:r>
        </w:p>
      </w:docPartBody>
    </w:docPart>
    <w:docPart>
      <w:docPartPr>
        <w:name w:val="A1711EF500BC47FD98030A2190DF459F"/>
        <w:category>
          <w:name w:val="Général"/>
          <w:gallery w:val="placeholder"/>
        </w:category>
        <w:types>
          <w:type w:val="bbPlcHdr"/>
        </w:types>
        <w:behaviors>
          <w:behavior w:val="content"/>
        </w:behaviors>
        <w:guid w:val="{7A937AF6-FAA9-4B4D-B3B0-B3A7E7F34DA1}"/>
      </w:docPartPr>
      <w:docPartBody>
        <w:p w:rsidR="001D4CAA" w:rsidRDefault="001D4CAA" w:rsidP="001D4CAA">
          <w:pPr>
            <w:pStyle w:val="A1711EF500BC47FD98030A2190DF459F"/>
          </w:pPr>
          <w:r w:rsidRPr="0038234A">
            <w:rPr>
              <w:rStyle w:val="Textedelespacerserv"/>
              <w:rFonts w:ascii="Arial Nova Light" w:hAnsi="Arial Nova Light"/>
            </w:rPr>
            <w:t>Cliquez ou appuyez ici pour entrer du texte.</w:t>
          </w:r>
        </w:p>
      </w:docPartBody>
    </w:docPart>
    <w:docPart>
      <w:docPartPr>
        <w:name w:val="2B9956B4C32C496B8E2EB4BFB544A896"/>
        <w:category>
          <w:name w:val="Général"/>
          <w:gallery w:val="placeholder"/>
        </w:category>
        <w:types>
          <w:type w:val="bbPlcHdr"/>
        </w:types>
        <w:behaviors>
          <w:behavior w:val="content"/>
        </w:behaviors>
        <w:guid w:val="{7D87ECD4-569F-4903-A0B5-F6BF237D4C7A}"/>
      </w:docPartPr>
      <w:docPartBody>
        <w:p w:rsidR="001D4CAA" w:rsidRDefault="001D4CAA" w:rsidP="001D4CAA">
          <w:pPr>
            <w:pStyle w:val="2B9956B4C32C496B8E2EB4BFB544A896"/>
          </w:pPr>
          <w:r w:rsidRPr="0038234A">
            <w:rPr>
              <w:rStyle w:val="Textedelespacerserv"/>
              <w:rFonts w:ascii="Arial Nova Light" w:hAnsi="Arial Nova Light"/>
            </w:rPr>
            <w:t>Cliquez ou appuyez ici pour entrer du texte.</w:t>
          </w:r>
        </w:p>
      </w:docPartBody>
    </w:docPart>
    <w:docPart>
      <w:docPartPr>
        <w:name w:val="7B8B774D8F8A4D32895B44571BB925F9"/>
        <w:category>
          <w:name w:val="Général"/>
          <w:gallery w:val="placeholder"/>
        </w:category>
        <w:types>
          <w:type w:val="bbPlcHdr"/>
        </w:types>
        <w:behaviors>
          <w:behavior w:val="content"/>
        </w:behaviors>
        <w:guid w:val="{06FE7352-9B0F-4C9F-83F2-C8CD6FF6BE95}"/>
      </w:docPartPr>
      <w:docPartBody>
        <w:p w:rsidR="001D4CAA" w:rsidRDefault="001D4CAA" w:rsidP="001D4CAA">
          <w:pPr>
            <w:pStyle w:val="7B8B774D8F8A4D32895B44571BB925F9"/>
          </w:pPr>
          <w:r w:rsidRPr="0038234A">
            <w:rPr>
              <w:rStyle w:val="Textedelespacerserv"/>
              <w:rFonts w:ascii="Arial Nova Light" w:hAnsi="Arial Nova Light"/>
            </w:rPr>
            <w:t>Cliquez ou appuyez ici pour entrer une date.</w:t>
          </w:r>
        </w:p>
      </w:docPartBody>
    </w:docPart>
    <w:docPart>
      <w:docPartPr>
        <w:name w:val="CDF8C470B6E34CF6BD16866AE897D3C9"/>
        <w:category>
          <w:name w:val="Général"/>
          <w:gallery w:val="placeholder"/>
        </w:category>
        <w:types>
          <w:type w:val="bbPlcHdr"/>
        </w:types>
        <w:behaviors>
          <w:behavior w:val="content"/>
        </w:behaviors>
        <w:guid w:val="{5D78BF5F-C401-4649-AE14-BBA9D62794B6}"/>
      </w:docPartPr>
      <w:docPartBody>
        <w:p w:rsidR="001D4CAA" w:rsidRDefault="001D4CAA" w:rsidP="001D4CAA">
          <w:pPr>
            <w:pStyle w:val="CDF8C470B6E34CF6BD16866AE897D3C9"/>
          </w:pPr>
          <w:r w:rsidRPr="0038234A">
            <w:rPr>
              <w:rStyle w:val="Textedelespacerserv"/>
              <w:rFonts w:ascii="Arial Nova Light" w:hAnsi="Arial Nova Light"/>
            </w:rPr>
            <w:t>Cliquez ou appuyez ici pour entrer du texte.</w:t>
          </w:r>
        </w:p>
      </w:docPartBody>
    </w:docPart>
    <w:docPart>
      <w:docPartPr>
        <w:name w:val="397AE94149C64070955A0A3E6C566E13"/>
        <w:category>
          <w:name w:val="Général"/>
          <w:gallery w:val="placeholder"/>
        </w:category>
        <w:types>
          <w:type w:val="bbPlcHdr"/>
        </w:types>
        <w:behaviors>
          <w:behavior w:val="content"/>
        </w:behaviors>
        <w:guid w:val="{8BCF2330-9CB5-4A13-8B54-79423EBDEB99}"/>
      </w:docPartPr>
      <w:docPartBody>
        <w:p w:rsidR="001D4CAA" w:rsidRDefault="001D4CAA" w:rsidP="001D4CAA">
          <w:pPr>
            <w:pStyle w:val="397AE94149C64070955A0A3E6C566E13"/>
          </w:pPr>
          <w:r w:rsidRPr="0038234A">
            <w:rPr>
              <w:rStyle w:val="Textedelespacerserv"/>
              <w:rFonts w:ascii="Arial Nova Light" w:hAnsi="Arial Nova Light"/>
            </w:rPr>
            <w:t>Cliquez ou appuyez ici pour entrer du texte.</w:t>
          </w:r>
        </w:p>
      </w:docPartBody>
    </w:docPart>
    <w:docPart>
      <w:docPartPr>
        <w:name w:val="8ACB4710BAAB474A8FE4A90A3B12679A"/>
        <w:category>
          <w:name w:val="Général"/>
          <w:gallery w:val="placeholder"/>
        </w:category>
        <w:types>
          <w:type w:val="bbPlcHdr"/>
        </w:types>
        <w:behaviors>
          <w:behavior w:val="content"/>
        </w:behaviors>
        <w:guid w:val="{3FD30BD9-BC0C-44BF-A121-3A4AA41FDAD4}"/>
      </w:docPartPr>
      <w:docPartBody>
        <w:p w:rsidR="001D4CAA" w:rsidRDefault="001D4CAA" w:rsidP="001D4CAA">
          <w:pPr>
            <w:pStyle w:val="8ACB4710BAAB474A8FE4A90A3B12679A"/>
          </w:pPr>
          <w:r w:rsidRPr="0038234A">
            <w:rPr>
              <w:rStyle w:val="Textedelespacerserv"/>
              <w:rFonts w:ascii="Arial Nova Light" w:hAnsi="Arial Nova Light"/>
            </w:rPr>
            <w:t>Cliquez ou appuyez ici pour entrer du texte.</w:t>
          </w:r>
        </w:p>
      </w:docPartBody>
    </w:docPart>
    <w:docPart>
      <w:docPartPr>
        <w:name w:val="6C5A19DB6B7546F4A770350AC81AECBB"/>
        <w:category>
          <w:name w:val="Général"/>
          <w:gallery w:val="placeholder"/>
        </w:category>
        <w:types>
          <w:type w:val="bbPlcHdr"/>
        </w:types>
        <w:behaviors>
          <w:behavior w:val="content"/>
        </w:behaviors>
        <w:guid w:val="{8634F509-85E3-456B-9E9A-6D9085FC4739}"/>
      </w:docPartPr>
      <w:docPartBody>
        <w:p w:rsidR="001D4CAA" w:rsidRDefault="001D4CAA" w:rsidP="001D4CAA">
          <w:pPr>
            <w:pStyle w:val="6C5A19DB6B7546F4A770350AC81AECBB"/>
          </w:pPr>
          <w:r w:rsidRPr="0038234A">
            <w:rPr>
              <w:rStyle w:val="Textedelespacerserv"/>
              <w:rFonts w:ascii="Arial Nova Light" w:hAnsi="Arial Nova Light"/>
            </w:rPr>
            <w:t>Cliquez ou appuyez ici pour entrer une date.</w:t>
          </w:r>
        </w:p>
      </w:docPartBody>
    </w:docPart>
    <w:docPart>
      <w:docPartPr>
        <w:name w:val="F52E46399E1E406D9747566EF87B5BF4"/>
        <w:category>
          <w:name w:val="Général"/>
          <w:gallery w:val="placeholder"/>
        </w:category>
        <w:types>
          <w:type w:val="bbPlcHdr"/>
        </w:types>
        <w:behaviors>
          <w:behavior w:val="content"/>
        </w:behaviors>
        <w:guid w:val="{017C9C33-0065-4C12-8372-27A962C001A2}"/>
      </w:docPartPr>
      <w:docPartBody>
        <w:p w:rsidR="001D4CAA" w:rsidRDefault="001D4CAA" w:rsidP="001D4CAA">
          <w:pPr>
            <w:pStyle w:val="F52E46399E1E406D9747566EF87B5BF4"/>
          </w:pPr>
          <w:r w:rsidRPr="0038234A">
            <w:rPr>
              <w:rStyle w:val="Textedelespacerserv"/>
              <w:rFonts w:ascii="Arial Nova Light" w:hAnsi="Arial Nova Light"/>
            </w:rPr>
            <w:t>Cliquez ou appuyez ici pour entrer du texte.</w:t>
          </w:r>
        </w:p>
      </w:docPartBody>
    </w:docPart>
    <w:docPart>
      <w:docPartPr>
        <w:name w:val="4CBFB35F84864001A00525A890FDB3E2"/>
        <w:category>
          <w:name w:val="Général"/>
          <w:gallery w:val="placeholder"/>
        </w:category>
        <w:types>
          <w:type w:val="bbPlcHdr"/>
        </w:types>
        <w:behaviors>
          <w:behavior w:val="content"/>
        </w:behaviors>
        <w:guid w:val="{C5FA4E78-B4C1-4A05-ADD9-6DED8F42F04A}"/>
      </w:docPartPr>
      <w:docPartBody>
        <w:p w:rsidR="001D4CAA" w:rsidRDefault="001D4CAA" w:rsidP="001D4CAA">
          <w:pPr>
            <w:pStyle w:val="4CBFB35F84864001A00525A890FDB3E2"/>
          </w:pPr>
          <w:r w:rsidRPr="0038234A">
            <w:rPr>
              <w:rStyle w:val="Textedelespacerserv"/>
              <w:rFonts w:ascii="Arial Nova Light" w:hAnsi="Arial Nova Light"/>
            </w:rPr>
            <w:t>Cliquez ou appuyez ici pour entrer du texte.</w:t>
          </w:r>
        </w:p>
      </w:docPartBody>
    </w:docPart>
    <w:docPart>
      <w:docPartPr>
        <w:name w:val="75BC47EF1614452B8091F651E2427A65"/>
        <w:category>
          <w:name w:val="Général"/>
          <w:gallery w:val="placeholder"/>
        </w:category>
        <w:types>
          <w:type w:val="bbPlcHdr"/>
        </w:types>
        <w:behaviors>
          <w:behavior w:val="content"/>
        </w:behaviors>
        <w:guid w:val="{BBDD921B-20B4-4DDF-BBD7-D55D244BE6A6}"/>
      </w:docPartPr>
      <w:docPartBody>
        <w:p w:rsidR="001D4CAA" w:rsidRDefault="001D4CAA" w:rsidP="001D4CAA">
          <w:pPr>
            <w:pStyle w:val="75BC47EF1614452B8091F651E2427A65"/>
          </w:pPr>
          <w:r w:rsidRPr="0038234A">
            <w:rPr>
              <w:rStyle w:val="Textedelespacerserv"/>
              <w:rFonts w:ascii="Arial Nova Light" w:hAnsi="Arial Nova Light"/>
            </w:rPr>
            <w:t>Cliquez ou appuyez ici pour entrer du texte.</w:t>
          </w:r>
        </w:p>
      </w:docPartBody>
    </w:docPart>
    <w:docPart>
      <w:docPartPr>
        <w:name w:val="5A13C4D78DEE463F800B12F22D953207"/>
        <w:category>
          <w:name w:val="Général"/>
          <w:gallery w:val="placeholder"/>
        </w:category>
        <w:types>
          <w:type w:val="bbPlcHdr"/>
        </w:types>
        <w:behaviors>
          <w:behavior w:val="content"/>
        </w:behaviors>
        <w:guid w:val="{C5A67971-6459-4614-B6FD-7F2D5F8BCA39}"/>
      </w:docPartPr>
      <w:docPartBody>
        <w:p w:rsidR="001D4CAA" w:rsidRDefault="001D4CAA" w:rsidP="001D4CAA">
          <w:pPr>
            <w:pStyle w:val="5A13C4D78DEE463F800B12F22D953207"/>
          </w:pPr>
          <w:r w:rsidRPr="0038234A">
            <w:rPr>
              <w:rStyle w:val="Textedelespacerserv"/>
              <w:rFonts w:ascii="Arial Nova Light" w:hAnsi="Arial Nova Light"/>
            </w:rPr>
            <w:t>Cliquez ou appuyez ici pour entrer une date.</w:t>
          </w:r>
        </w:p>
      </w:docPartBody>
    </w:docPart>
    <w:docPart>
      <w:docPartPr>
        <w:name w:val="F846266676EB4ACB88132140020EF683"/>
        <w:category>
          <w:name w:val="Général"/>
          <w:gallery w:val="placeholder"/>
        </w:category>
        <w:types>
          <w:type w:val="bbPlcHdr"/>
        </w:types>
        <w:behaviors>
          <w:behavior w:val="content"/>
        </w:behaviors>
        <w:guid w:val="{B829754B-3F3C-42F2-B1FF-F2F237F3513F}"/>
      </w:docPartPr>
      <w:docPartBody>
        <w:p w:rsidR="001D4CAA" w:rsidRDefault="001D4CAA" w:rsidP="001D4CAA">
          <w:pPr>
            <w:pStyle w:val="F846266676EB4ACB88132140020EF683"/>
          </w:pPr>
          <w:r w:rsidRPr="0038234A">
            <w:rPr>
              <w:rStyle w:val="Textedelespacerserv"/>
              <w:rFonts w:ascii="Arial Nova Light" w:hAnsi="Arial Nova Light"/>
            </w:rPr>
            <w:t>Cliquez ou appuyez ici pour entrer du texte.</w:t>
          </w:r>
        </w:p>
      </w:docPartBody>
    </w:docPart>
    <w:docPart>
      <w:docPartPr>
        <w:name w:val="2BD795C0E20B4D289181A94120F8212C"/>
        <w:category>
          <w:name w:val="Général"/>
          <w:gallery w:val="placeholder"/>
        </w:category>
        <w:types>
          <w:type w:val="bbPlcHdr"/>
        </w:types>
        <w:behaviors>
          <w:behavior w:val="content"/>
        </w:behaviors>
        <w:guid w:val="{BE79AA2B-E1E0-4264-BBA9-358E7617EDE9}"/>
      </w:docPartPr>
      <w:docPartBody>
        <w:p w:rsidR="001D4CAA" w:rsidRDefault="001D4CAA" w:rsidP="001D4CAA">
          <w:pPr>
            <w:pStyle w:val="2BD795C0E20B4D289181A94120F8212C"/>
          </w:pPr>
          <w:r w:rsidRPr="0038234A">
            <w:rPr>
              <w:rStyle w:val="Textedelespacerserv"/>
              <w:rFonts w:ascii="Arial Nova Light" w:hAnsi="Arial Nova Light"/>
            </w:rPr>
            <w:t>Cliquez ou appuyez ici pour entrer du texte.</w:t>
          </w:r>
        </w:p>
      </w:docPartBody>
    </w:docPart>
    <w:docPart>
      <w:docPartPr>
        <w:name w:val="B5D4CCC904394955801AA633B4B38B75"/>
        <w:category>
          <w:name w:val="Général"/>
          <w:gallery w:val="placeholder"/>
        </w:category>
        <w:types>
          <w:type w:val="bbPlcHdr"/>
        </w:types>
        <w:behaviors>
          <w:behavior w:val="content"/>
        </w:behaviors>
        <w:guid w:val="{533E584A-CA03-4BD0-BC8D-378D0AFBC861}"/>
      </w:docPartPr>
      <w:docPartBody>
        <w:p w:rsidR="001D4CAA" w:rsidRDefault="001D4CAA" w:rsidP="001D4CAA">
          <w:pPr>
            <w:pStyle w:val="B5D4CCC904394955801AA633B4B38B75"/>
          </w:pPr>
          <w:r w:rsidRPr="0038234A">
            <w:rPr>
              <w:rStyle w:val="Textedelespacerserv"/>
              <w:rFonts w:ascii="Arial Nova Light" w:hAnsi="Arial Nova Light"/>
            </w:rPr>
            <w:t>Cliquez ou appuyez ici pour entrer du texte.</w:t>
          </w:r>
        </w:p>
      </w:docPartBody>
    </w:docPart>
    <w:docPart>
      <w:docPartPr>
        <w:name w:val="2BC187C6F3B640D4A3C37DC4D94417C3"/>
        <w:category>
          <w:name w:val="Général"/>
          <w:gallery w:val="placeholder"/>
        </w:category>
        <w:types>
          <w:type w:val="bbPlcHdr"/>
        </w:types>
        <w:behaviors>
          <w:behavior w:val="content"/>
        </w:behaviors>
        <w:guid w:val="{43D8DEB4-707B-4F25-A66A-DA315A1F9914}"/>
      </w:docPartPr>
      <w:docPartBody>
        <w:p w:rsidR="001D4CAA" w:rsidRDefault="001D4CAA" w:rsidP="001D4CAA">
          <w:pPr>
            <w:pStyle w:val="2BC187C6F3B640D4A3C37DC4D94417C3"/>
          </w:pPr>
          <w:r w:rsidRPr="0038234A">
            <w:rPr>
              <w:rStyle w:val="Textedelespacerserv"/>
              <w:rFonts w:ascii="Arial Nova Light" w:hAnsi="Arial Nova Light"/>
            </w:rPr>
            <w:t>Cliquez ou appuyez ici pour entrer une date.</w:t>
          </w:r>
        </w:p>
      </w:docPartBody>
    </w:docPart>
    <w:docPart>
      <w:docPartPr>
        <w:name w:val="45E79E5D1D5540949407F601AA410344"/>
        <w:category>
          <w:name w:val="Général"/>
          <w:gallery w:val="placeholder"/>
        </w:category>
        <w:types>
          <w:type w:val="bbPlcHdr"/>
        </w:types>
        <w:behaviors>
          <w:behavior w:val="content"/>
        </w:behaviors>
        <w:guid w:val="{68A4BDD6-341A-4014-BE53-3E77F8AA821A}"/>
      </w:docPartPr>
      <w:docPartBody>
        <w:p w:rsidR="001D4CAA" w:rsidRDefault="001D4CAA" w:rsidP="001D4CAA">
          <w:pPr>
            <w:pStyle w:val="45E79E5D1D5540949407F601AA410344"/>
          </w:pPr>
          <w:r w:rsidRPr="0038234A">
            <w:rPr>
              <w:rStyle w:val="Textedelespacerserv"/>
              <w:rFonts w:ascii="Arial Nova Light" w:hAnsi="Arial Nova Light"/>
            </w:rPr>
            <w:t>Cliquez ou appuyez ici pour entrer du texte.</w:t>
          </w:r>
        </w:p>
      </w:docPartBody>
    </w:docPart>
    <w:docPart>
      <w:docPartPr>
        <w:name w:val="123AF3A3E00F46F3A647490A611A29BD"/>
        <w:category>
          <w:name w:val="Général"/>
          <w:gallery w:val="placeholder"/>
        </w:category>
        <w:types>
          <w:type w:val="bbPlcHdr"/>
        </w:types>
        <w:behaviors>
          <w:behavior w:val="content"/>
        </w:behaviors>
        <w:guid w:val="{C57A11E1-B377-445B-87DB-CAD1F935FFD7}"/>
      </w:docPartPr>
      <w:docPartBody>
        <w:p w:rsidR="001D4CAA" w:rsidRDefault="001D4CAA" w:rsidP="001D4CAA">
          <w:pPr>
            <w:pStyle w:val="123AF3A3E00F46F3A647490A611A29BD"/>
          </w:pPr>
          <w:r w:rsidRPr="0038234A">
            <w:rPr>
              <w:rStyle w:val="Textedelespacerserv"/>
              <w:rFonts w:ascii="Arial Nova Light" w:hAnsi="Arial Nova Light"/>
            </w:rPr>
            <w:t>Cliquez ou appuyez ici pour entrer du texte.</w:t>
          </w:r>
        </w:p>
      </w:docPartBody>
    </w:docPart>
    <w:docPart>
      <w:docPartPr>
        <w:name w:val="33E8F4090F6B4BBF87A835B8B6DB26F0"/>
        <w:category>
          <w:name w:val="Général"/>
          <w:gallery w:val="placeholder"/>
        </w:category>
        <w:types>
          <w:type w:val="bbPlcHdr"/>
        </w:types>
        <w:behaviors>
          <w:behavior w:val="content"/>
        </w:behaviors>
        <w:guid w:val="{6E178692-E44D-46AA-81A3-38A8DC665395}"/>
      </w:docPartPr>
      <w:docPartBody>
        <w:p w:rsidR="001D4CAA" w:rsidRDefault="001D4CAA" w:rsidP="001D4CAA">
          <w:pPr>
            <w:pStyle w:val="33E8F4090F6B4BBF87A835B8B6DB26F0"/>
          </w:pPr>
          <w:r w:rsidRPr="0038234A">
            <w:rPr>
              <w:rStyle w:val="Textedelespacerserv"/>
              <w:rFonts w:ascii="Arial Nova Light" w:hAnsi="Arial Nova Light"/>
            </w:rPr>
            <w:t>Cliquez ou appuyez ici pour entrer du texte.</w:t>
          </w:r>
        </w:p>
      </w:docPartBody>
    </w:docPart>
    <w:docPart>
      <w:docPartPr>
        <w:name w:val="DF0E84FA0B6B4BC88D39DA9F66E1640C"/>
        <w:category>
          <w:name w:val="Général"/>
          <w:gallery w:val="placeholder"/>
        </w:category>
        <w:types>
          <w:type w:val="bbPlcHdr"/>
        </w:types>
        <w:behaviors>
          <w:behavior w:val="content"/>
        </w:behaviors>
        <w:guid w:val="{23D158C7-019A-4220-A2A3-22AC7BCC1DBD}"/>
      </w:docPartPr>
      <w:docPartBody>
        <w:p w:rsidR="001D4CAA" w:rsidRDefault="001D4CAA" w:rsidP="001D4CAA">
          <w:pPr>
            <w:pStyle w:val="DF0E84FA0B6B4BC88D39DA9F66E1640C"/>
          </w:pPr>
          <w:r w:rsidRPr="0038234A">
            <w:rPr>
              <w:rStyle w:val="Textedelespacerserv"/>
              <w:rFonts w:ascii="Arial Nova Light" w:hAnsi="Arial Nova Light"/>
            </w:rPr>
            <w:t>Cliquez ou appuyez ici pour entrer une date.</w:t>
          </w:r>
        </w:p>
      </w:docPartBody>
    </w:docPart>
    <w:docPart>
      <w:docPartPr>
        <w:name w:val="B2F1D964C7FC4A9FAF90A4D97C5CAB8F"/>
        <w:category>
          <w:name w:val="Général"/>
          <w:gallery w:val="placeholder"/>
        </w:category>
        <w:types>
          <w:type w:val="bbPlcHdr"/>
        </w:types>
        <w:behaviors>
          <w:behavior w:val="content"/>
        </w:behaviors>
        <w:guid w:val="{F0A50845-09C3-4CE8-9687-13201C6FE1ED}"/>
      </w:docPartPr>
      <w:docPartBody>
        <w:p w:rsidR="001D4CAA" w:rsidRDefault="001D4CAA" w:rsidP="001D4CAA">
          <w:pPr>
            <w:pStyle w:val="B2F1D964C7FC4A9FAF90A4D97C5CAB8F"/>
          </w:pPr>
          <w:r w:rsidRPr="0038234A">
            <w:rPr>
              <w:rStyle w:val="Textedelespacerserv"/>
              <w:rFonts w:ascii="Arial Nova Light" w:hAnsi="Arial Nova Light"/>
            </w:rPr>
            <w:t>Cliquez ou appuyez ici pour entrer du texte.</w:t>
          </w:r>
        </w:p>
      </w:docPartBody>
    </w:docPart>
    <w:docPart>
      <w:docPartPr>
        <w:name w:val="37C4279FC201458396E3D481CA340C92"/>
        <w:category>
          <w:name w:val="Général"/>
          <w:gallery w:val="placeholder"/>
        </w:category>
        <w:types>
          <w:type w:val="bbPlcHdr"/>
        </w:types>
        <w:behaviors>
          <w:behavior w:val="content"/>
        </w:behaviors>
        <w:guid w:val="{328BB790-4B4D-49ED-9F2C-F1EECBA4FAEF}"/>
      </w:docPartPr>
      <w:docPartBody>
        <w:p w:rsidR="001D4CAA" w:rsidRDefault="001D4CAA" w:rsidP="001D4CAA">
          <w:pPr>
            <w:pStyle w:val="37C4279FC201458396E3D481CA340C92"/>
          </w:pPr>
          <w:r w:rsidRPr="0038234A">
            <w:rPr>
              <w:rStyle w:val="Textedelespacerserv"/>
              <w:rFonts w:ascii="Arial Nova Light" w:hAnsi="Arial Nova Light"/>
            </w:rPr>
            <w:t>Cliquez ou appuyez ici pour entrer du texte.</w:t>
          </w:r>
        </w:p>
      </w:docPartBody>
    </w:docPart>
    <w:docPart>
      <w:docPartPr>
        <w:name w:val="B4CB7CF07DFE4A62862683DA87DF7736"/>
        <w:category>
          <w:name w:val="Général"/>
          <w:gallery w:val="placeholder"/>
        </w:category>
        <w:types>
          <w:type w:val="bbPlcHdr"/>
        </w:types>
        <w:behaviors>
          <w:behavior w:val="content"/>
        </w:behaviors>
        <w:guid w:val="{DF2CC122-1C5B-4742-9032-752C085BB0DB}"/>
      </w:docPartPr>
      <w:docPartBody>
        <w:p w:rsidR="001D4CAA" w:rsidRDefault="001D4CAA" w:rsidP="001D4CAA">
          <w:pPr>
            <w:pStyle w:val="B4CB7CF07DFE4A62862683DA87DF7736"/>
          </w:pPr>
          <w:r w:rsidRPr="0038234A">
            <w:rPr>
              <w:rStyle w:val="Textedelespacerserv"/>
              <w:rFonts w:ascii="Arial Nova Light" w:hAnsi="Arial Nova Light"/>
            </w:rPr>
            <w:t>Cliquez ou appuyez ici pour entrer du texte.</w:t>
          </w:r>
        </w:p>
      </w:docPartBody>
    </w:docPart>
    <w:docPart>
      <w:docPartPr>
        <w:name w:val="F2FE0948BAEE469E832788DCECECBFC7"/>
        <w:category>
          <w:name w:val="Général"/>
          <w:gallery w:val="placeholder"/>
        </w:category>
        <w:types>
          <w:type w:val="bbPlcHdr"/>
        </w:types>
        <w:behaviors>
          <w:behavior w:val="content"/>
        </w:behaviors>
        <w:guid w:val="{A6485F42-4BDC-4477-817C-6DBC6F6D809B}"/>
      </w:docPartPr>
      <w:docPartBody>
        <w:p w:rsidR="001D4CAA" w:rsidRDefault="001D4CAA" w:rsidP="001D4CAA">
          <w:pPr>
            <w:pStyle w:val="F2FE0948BAEE469E832788DCECECBFC7"/>
          </w:pPr>
          <w:r w:rsidRPr="0038234A">
            <w:rPr>
              <w:rStyle w:val="Textedelespacerserv"/>
              <w:rFonts w:ascii="Arial Nova Light" w:hAnsi="Arial Nova Light"/>
            </w:rPr>
            <w:t>Cliquez ou appuyez ici pour entrer une date.</w:t>
          </w:r>
        </w:p>
      </w:docPartBody>
    </w:docPart>
    <w:docPart>
      <w:docPartPr>
        <w:name w:val="20DEB486C97043C0A4A96139F47F863C"/>
        <w:category>
          <w:name w:val="Général"/>
          <w:gallery w:val="placeholder"/>
        </w:category>
        <w:types>
          <w:type w:val="bbPlcHdr"/>
        </w:types>
        <w:behaviors>
          <w:behavior w:val="content"/>
        </w:behaviors>
        <w:guid w:val="{6B166263-5153-42CE-A01C-26FBA0716EEB}"/>
      </w:docPartPr>
      <w:docPartBody>
        <w:p w:rsidR="001D4CAA" w:rsidRDefault="001D4CAA" w:rsidP="001D4CAA">
          <w:pPr>
            <w:pStyle w:val="20DEB486C97043C0A4A96139F47F863C"/>
          </w:pPr>
          <w:r w:rsidRPr="0038234A">
            <w:rPr>
              <w:rStyle w:val="Textedelespacerserv"/>
              <w:rFonts w:ascii="Arial Nova Light" w:hAnsi="Arial Nova Light"/>
            </w:rPr>
            <w:t>Cliquez ou appuyez ici pour entrer du texte.</w:t>
          </w:r>
        </w:p>
      </w:docPartBody>
    </w:docPart>
    <w:docPart>
      <w:docPartPr>
        <w:name w:val="8F16AC4695D04CD2A2ED86E56F9FEEF9"/>
        <w:category>
          <w:name w:val="Général"/>
          <w:gallery w:val="placeholder"/>
        </w:category>
        <w:types>
          <w:type w:val="bbPlcHdr"/>
        </w:types>
        <w:behaviors>
          <w:behavior w:val="content"/>
        </w:behaviors>
        <w:guid w:val="{4D14BDD8-29F4-4713-8864-2F216BE641AE}"/>
      </w:docPartPr>
      <w:docPartBody>
        <w:p w:rsidR="001D4CAA" w:rsidRDefault="001D4CAA" w:rsidP="001D4CAA">
          <w:pPr>
            <w:pStyle w:val="8F16AC4695D04CD2A2ED86E56F9FEEF9"/>
          </w:pPr>
          <w:r w:rsidRPr="0038234A">
            <w:rPr>
              <w:rStyle w:val="Textedelespacerserv"/>
              <w:rFonts w:ascii="Arial Nova Light" w:hAnsi="Arial Nova Light"/>
            </w:rPr>
            <w:t>Cliquez ou appuyez ici pour entrer du texte.</w:t>
          </w:r>
        </w:p>
      </w:docPartBody>
    </w:docPart>
    <w:docPart>
      <w:docPartPr>
        <w:name w:val="B530B680F1EE49978B7F043F73362199"/>
        <w:category>
          <w:name w:val="Général"/>
          <w:gallery w:val="placeholder"/>
        </w:category>
        <w:types>
          <w:type w:val="bbPlcHdr"/>
        </w:types>
        <w:behaviors>
          <w:behavior w:val="content"/>
        </w:behaviors>
        <w:guid w:val="{C409A458-AA07-44FB-AE33-6F67C8CBE419}"/>
      </w:docPartPr>
      <w:docPartBody>
        <w:p w:rsidR="001D4CAA" w:rsidRDefault="001D4CAA" w:rsidP="001D4CAA">
          <w:pPr>
            <w:pStyle w:val="B530B680F1EE49978B7F043F73362199"/>
          </w:pPr>
          <w:r w:rsidRPr="0038234A">
            <w:rPr>
              <w:rStyle w:val="Textedelespacerserv"/>
              <w:rFonts w:ascii="Arial Nova Light" w:hAnsi="Arial Nova Light"/>
            </w:rPr>
            <w:t>Cliquez ou appuyez ici pour entrer du texte.</w:t>
          </w:r>
        </w:p>
      </w:docPartBody>
    </w:docPart>
    <w:docPart>
      <w:docPartPr>
        <w:name w:val="B52366BE312D4D78B2933D41CD6EFED6"/>
        <w:category>
          <w:name w:val="Général"/>
          <w:gallery w:val="placeholder"/>
        </w:category>
        <w:types>
          <w:type w:val="bbPlcHdr"/>
        </w:types>
        <w:behaviors>
          <w:behavior w:val="content"/>
        </w:behaviors>
        <w:guid w:val="{CEB0649E-1522-466C-85A0-1C92F734FA1C}"/>
      </w:docPartPr>
      <w:docPartBody>
        <w:p w:rsidR="001D4CAA" w:rsidRDefault="001D4CAA" w:rsidP="001D4CAA">
          <w:pPr>
            <w:pStyle w:val="B52366BE312D4D78B2933D41CD6EFED6"/>
          </w:pPr>
          <w:r w:rsidRPr="0038234A">
            <w:rPr>
              <w:rStyle w:val="Textedelespacerserv"/>
              <w:rFonts w:ascii="Arial Nova Light" w:hAnsi="Arial Nova Light"/>
            </w:rPr>
            <w:t>Cliquez ou appuyez ici pour entrer une date.</w:t>
          </w:r>
        </w:p>
      </w:docPartBody>
    </w:docPart>
    <w:docPart>
      <w:docPartPr>
        <w:name w:val="F3EEA510775948179BF0AAFFCE0D34C4"/>
        <w:category>
          <w:name w:val="Général"/>
          <w:gallery w:val="placeholder"/>
        </w:category>
        <w:types>
          <w:type w:val="bbPlcHdr"/>
        </w:types>
        <w:behaviors>
          <w:behavior w:val="content"/>
        </w:behaviors>
        <w:guid w:val="{75DF9C9D-6986-4271-B30E-8A2B0D7C0EC7}"/>
      </w:docPartPr>
      <w:docPartBody>
        <w:p w:rsidR="001D4CAA" w:rsidRDefault="001D4CAA" w:rsidP="001D4CAA">
          <w:pPr>
            <w:pStyle w:val="F3EEA510775948179BF0AAFFCE0D34C4"/>
          </w:pPr>
          <w:r w:rsidRPr="0038234A">
            <w:rPr>
              <w:rStyle w:val="Textedelespacerserv"/>
              <w:rFonts w:ascii="Arial Nova Light" w:hAnsi="Arial Nova Light"/>
            </w:rPr>
            <w:t>Cliquez ou appuyez ici pour entrer du texte.</w:t>
          </w:r>
        </w:p>
      </w:docPartBody>
    </w:docPart>
    <w:docPart>
      <w:docPartPr>
        <w:name w:val="89C987912AFC4FB7B003CF021CF86FDD"/>
        <w:category>
          <w:name w:val="Général"/>
          <w:gallery w:val="placeholder"/>
        </w:category>
        <w:types>
          <w:type w:val="bbPlcHdr"/>
        </w:types>
        <w:behaviors>
          <w:behavior w:val="content"/>
        </w:behaviors>
        <w:guid w:val="{28D0B49F-10D9-462B-B145-769276D38015}"/>
      </w:docPartPr>
      <w:docPartBody>
        <w:p w:rsidR="001D4CAA" w:rsidRDefault="001D4CAA" w:rsidP="001D4CAA">
          <w:pPr>
            <w:pStyle w:val="89C987912AFC4FB7B003CF021CF86FDD"/>
          </w:pPr>
          <w:r w:rsidRPr="0038234A">
            <w:rPr>
              <w:rStyle w:val="Textedelespacerserv"/>
              <w:rFonts w:ascii="Arial Nova Light" w:hAnsi="Arial Nova Light"/>
            </w:rPr>
            <w:t>Cliquez ou appuyez ici pour entrer du texte.</w:t>
          </w:r>
        </w:p>
      </w:docPartBody>
    </w:docPart>
    <w:docPart>
      <w:docPartPr>
        <w:name w:val="1807AA0C49914C2DA123CDF074F260E4"/>
        <w:category>
          <w:name w:val="Général"/>
          <w:gallery w:val="placeholder"/>
        </w:category>
        <w:types>
          <w:type w:val="bbPlcHdr"/>
        </w:types>
        <w:behaviors>
          <w:behavior w:val="content"/>
        </w:behaviors>
        <w:guid w:val="{94F89F1E-0DEB-4BD0-873E-A796557188DD}"/>
      </w:docPartPr>
      <w:docPartBody>
        <w:p w:rsidR="001D4CAA" w:rsidRDefault="001D4CAA" w:rsidP="001D4CAA">
          <w:pPr>
            <w:pStyle w:val="1807AA0C49914C2DA123CDF074F260E4"/>
          </w:pPr>
          <w:r w:rsidRPr="0038234A">
            <w:rPr>
              <w:rStyle w:val="Textedelespacerserv"/>
              <w:rFonts w:ascii="Arial Nova Light" w:hAnsi="Arial Nova Light"/>
            </w:rPr>
            <w:t>Cliquez ou appuyez ici pour entrer du texte.</w:t>
          </w:r>
        </w:p>
      </w:docPartBody>
    </w:docPart>
    <w:docPart>
      <w:docPartPr>
        <w:name w:val="BCCBB236C83443C8AC60F22E86202152"/>
        <w:category>
          <w:name w:val="Général"/>
          <w:gallery w:val="placeholder"/>
        </w:category>
        <w:types>
          <w:type w:val="bbPlcHdr"/>
        </w:types>
        <w:behaviors>
          <w:behavior w:val="content"/>
        </w:behaviors>
        <w:guid w:val="{26280879-8096-45E0-A2D1-8008F19C22D3}"/>
      </w:docPartPr>
      <w:docPartBody>
        <w:p w:rsidR="001D4CAA" w:rsidRDefault="001D4CAA" w:rsidP="001D4CAA">
          <w:pPr>
            <w:pStyle w:val="BCCBB236C83443C8AC60F22E86202152"/>
          </w:pPr>
          <w:r w:rsidRPr="0038234A">
            <w:rPr>
              <w:rStyle w:val="Textedelespacerserv"/>
              <w:rFonts w:ascii="Arial Nova Light" w:hAnsi="Arial Nova Light"/>
            </w:rPr>
            <w:t>Cliquez ou appuyez ici pour entrer une date.</w:t>
          </w:r>
        </w:p>
      </w:docPartBody>
    </w:docPart>
    <w:docPart>
      <w:docPartPr>
        <w:name w:val="AC41D05CE8CB4BA2BF5FA53775536B4F"/>
        <w:category>
          <w:name w:val="Général"/>
          <w:gallery w:val="placeholder"/>
        </w:category>
        <w:types>
          <w:type w:val="bbPlcHdr"/>
        </w:types>
        <w:behaviors>
          <w:behavior w:val="content"/>
        </w:behaviors>
        <w:guid w:val="{FE684F53-FCB1-4D43-8E45-C615EF73C493}"/>
      </w:docPartPr>
      <w:docPartBody>
        <w:p w:rsidR="001D4CAA" w:rsidRDefault="001D4CAA" w:rsidP="001D4CAA">
          <w:pPr>
            <w:pStyle w:val="AC41D05CE8CB4BA2BF5FA53775536B4F"/>
          </w:pPr>
          <w:r w:rsidRPr="0038234A">
            <w:rPr>
              <w:rStyle w:val="Textedelespacerserv"/>
              <w:rFonts w:ascii="Arial Nova Light" w:hAnsi="Arial Nova Light"/>
            </w:rPr>
            <w:t>Cliquez ou appuyez ici pour entrer du texte.</w:t>
          </w:r>
        </w:p>
      </w:docPartBody>
    </w:docPart>
    <w:docPart>
      <w:docPartPr>
        <w:name w:val="56DA4142718F4EC9B3EE4A2538B9C6F6"/>
        <w:category>
          <w:name w:val="Général"/>
          <w:gallery w:val="placeholder"/>
        </w:category>
        <w:types>
          <w:type w:val="bbPlcHdr"/>
        </w:types>
        <w:behaviors>
          <w:behavior w:val="content"/>
        </w:behaviors>
        <w:guid w:val="{1D8835B1-94B4-4138-98E3-3B8174571E7E}"/>
      </w:docPartPr>
      <w:docPartBody>
        <w:p w:rsidR="001D4CAA" w:rsidRDefault="001D4CAA" w:rsidP="001D4CAA">
          <w:pPr>
            <w:pStyle w:val="56DA4142718F4EC9B3EE4A2538B9C6F6"/>
          </w:pPr>
          <w:r w:rsidRPr="0038234A">
            <w:rPr>
              <w:rStyle w:val="Textedelespacerserv"/>
              <w:rFonts w:ascii="Arial Nova Light" w:hAnsi="Arial Nova Light"/>
            </w:rPr>
            <w:t>Cliquez ou appuyez ici pour entrer du texte.</w:t>
          </w:r>
        </w:p>
      </w:docPartBody>
    </w:docPart>
    <w:docPart>
      <w:docPartPr>
        <w:name w:val="CCB9EF950342462AA20B1D98EA36B53A"/>
        <w:category>
          <w:name w:val="Général"/>
          <w:gallery w:val="placeholder"/>
        </w:category>
        <w:types>
          <w:type w:val="bbPlcHdr"/>
        </w:types>
        <w:behaviors>
          <w:behavior w:val="content"/>
        </w:behaviors>
        <w:guid w:val="{89F8432E-B3C4-48C4-980C-E9E9C16A1DDF}"/>
      </w:docPartPr>
      <w:docPartBody>
        <w:p w:rsidR="001D4CAA" w:rsidRDefault="001D4CAA" w:rsidP="001D4CAA">
          <w:pPr>
            <w:pStyle w:val="CCB9EF950342462AA20B1D98EA36B53A"/>
          </w:pPr>
          <w:r w:rsidRPr="0038234A">
            <w:rPr>
              <w:rStyle w:val="Textedelespacerserv"/>
              <w:rFonts w:ascii="Arial Nova Light" w:hAnsi="Arial Nova Light"/>
            </w:rPr>
            <w:t>Cliquez ou appuyez ici pour entrer du texte.</w:t>
          </w:r>
        </w:p>
      </w:docPartBody>
    </w:docPart>
    <w:docPart>
      <w:docPartPr>
        <w:name w:val="B8A5ED92349E49D9804F7D7B23EF6598"/>
        <w:category>
          <w:name w:val="Général"/>
          <w:gallery w:val="placeholder"/>
        </w:category>
        <w:types>
          <w:type w:val="bbPlcHdr"/>
        </w:types>
        <w:behaviors>
          <w:behavior w:val="content"/>
        </w:behaviors>
        <w:guid w:val="{DE8AF707-55E5-45EB-918B-BDAAF9DDAC31}"/>
      </w:docPartPr>
      <w:docPartBody>
        <w:p w:rsidR="001D4CAA" w:rsidRDefault="001D4CAA" w:rsidP="001D4CAA">
          <w:pPr>
            <w:pStyle w:val="B8A5ED92349E49D9804F7D7B23EF6598"/>
          </w:pPr>
          <w:r w:rsidRPr="0038234A">
            <w:rPr>
              <w:rStyle w:val="Textedelespacerserv"/>
              <w:rFonts w:ascii="Arial Nova Light" w:hAnsi="Arial Nova Light"/>
            </w:rPr>
            <w:t>Cliquez ou appuyez ici pour entrer une date.</w:t>
          </w:r>
        </w:p>
      </w:docPartBody>
    </w:docPart>
    <w:docPart>
      <w:docPartPr>
        <w:name w:val="67E0BFAF4B7F4482BE4511BB2D50845E"/>
        <w:category>
          <w:name w:val="Général"/>
          <w:gallery w:val="placeholder"/>
        </w:category>
        <w:types>
          <w:type w:val="bbPlcHdr"/>
        </w:types>
        <w:behaviors>
          <w:behavior w:val="content"/>
        </w:behaviors>
        <w:guid w:val="{9BFEAF7E-C52D-4334-BEBB-BBD1F19CD5D7}"/>
      </w:docPartPr>
      <w:docPartBody>
        <w:p w:rsidR="001D4CAA" w:rsidRDefault="001D4CAA" w:rsidP="001D4CAA">
          <w:pPr>
            <w:pStyle w:val="67E0BFAF4B7F4482BE4511BB2D50845E"/>
          </w:pPr>
          <w:r w:rsidRPr="0038234A">
            <w:rPr>
              <w:rStyle w:val="Textedelespacerserv"/>
              <w:rFonts w:ascii="Arial Nova Light" w:hAnsi="Arial Nova Light"/>
            </w:rPr>
            <w:t>Cliquez ou appuyez ici pour entrer du texte.</w:t>
          </w:r>
        </w:p>
      </w:docPartBody>
    </w:docPart>
    <w:docPart>
      <w:docPartPr>
        <w:name w:val="3A3DACA58CD04A3CA3FD4DC4AB20E238"/>
        <w:category>
          <w:name w:val="Général"/>
          <w:gallery w:val="placeholder"/>
        </w:category>
        <w:types>
          <w:type w:val="bbPlcHdr"/>
        </w:types>
        <w:behaviors>
          <w:behavior w:val="content"/>
        </w:behaviors>
        <w:guid w:val="{BE816E76-3EA0-4EBD-BD18-FC0B0DEDEDF0}"/>
      </w:docPartPr>
      <w:docPartBody>
        <w:p w:rsidR="001D4CAA" w:rsidRDefault="001D4CAA" w:rsidP="001D4CAA">
          <w:pPr>
            <w:pStyle w:val="3A3DACA58CD04A3CA3FD4DC4AB20E238"/>
          </w:pPr>
          <w:r w:rsidRPr="0038234A">
            <w:rPr>
              <w:rStyle w:val="Textedelespacerserv"/>
              <w:rFonts w:ascii="Arial Nova Light" w:hAnsi="Arial Nova Light"/>
            </w:rPr>
            <w:t>Cliquez ou appuyez ici pour entrer du texte.</w:t>
          </w:r>
        </w:p>
      </w:docPartBody>
    </w:docPart>
    <w:docPart>
      <w:docPartPr>
        <w:name w:val="0090D64B98C94F50A62FDBA6B1AC0DD0"/>
        <w:category>
          <w:name w:val="Général"/>
          <w:gallery w:val="placeholder"/>
        </w:category>
        <w:types>
          <w:type w:val="bbPlcHdr"/>
        </w:types>
        <w:behaviors>
          <w:behavior w:val="content"/>
        </w:behaviors>
        <w:guid w:val="{19FDF067-377B-435E-B6A1-251CDFC1F333}"/>
      </w:docPartPr>
      <w:docPartBody>
        <w:p w:rsidR="001D4CAA" w:rsidRDefault="001D4CAA" w:rsidP="001D4CAA">
          <w:pPr>
            <w:pStyle w:val="0090D64B98C94F50A62FDBA6B1AC0DD0"/>
          </w:pPr>
          <w:r w:rsidRPr="0038234A">
            <w:rPr>
              <w:rStyle w:val="Textedelespacerserv"/>
              <w:rFonts w:ascii="Arial Nova Light" w:hAnsi="Arial Nova Light"/>
            </w:rPr>
            <w:t>Cliquez ou appuyez ici pour entrer du texte.</w:t>
          </w:r>
        </w:p>
      </w:docPartBody>
    </w:docPart>
    <w:docPart>
      <w:docPartPr>
        <w:name w:val="771BE9B1AA164E72911E35B17BA2E8D5"/>
        <w:category>
          <w:name w:val="Général"/>
          <w:gallery w:val="placeholder"/>
        </w:category>
        <w:types>
          <w:type w:val="bbPlcHdr"/>
        </w:types>
        <w:behaviors>
          <w:behavior w:val="content"/>
        </w:behaviors>
        <w:guid w:val="{05F06D39-511F-4FF7-9E87-291F5EC55611}"/>
      </w:docPartPr>
      <w:docPartBody>
        <w:p w:rsidR="001D4CAA" w:rsidRDefault="001D4CAA" w:rsidP="001D4CAA">
          <w:pPr>
            <w:pStyle w:val="771BE9B1AA164E72911E35B17BA2E8D5"/>
          </w:pPr>
          <w:r w:rsidRPr="0038234A">
            <w:rPr>
              <w:rStyle w:val="Textedelespacerserv"/>
              <w:rFonts w:ascii="Arial Nova Light" w:hAnsi="Arial Nova Light"/>
            </w:rPr>
            <w:t>Cliquez ou appuyez ici pour entrer une date.</w:t>
          </w:r>
        </w:p>
      </w:docPartBody>
    </w:docPart>
    <w:docPart>
      <w:docPartPr>
        <w:name w:val="65D4C5CC102E44FF9DEC43C883C7F972"/>
        <w:category>
          <w:name w:val="Général"/>
          <w:gallery w:val="placeholder"/>
        </w:category>
        <w:types>
          <w:type w:val="bbPlcHdr"/>
        </w:types>
        <w:behaviors>
          <w:behavior w:val="content"/>
        </w:behaviors>
        <w:guid w:val="{CBEF8D08-56B0-46B8-936D-FCFAC46EF6D7}"/>
      </w:docPartPr>
      <w:docPartBody>
        <w:p w:rsidR="001D4CAA" w:rsidRDefault="001D4CAA" w:rsidP="001D4CAA">
          <w:pPr>
            <w:pStyle w:val="65D4C5CC102E44FF9DEC43C883C7F972"/>
          </w:pPr>
          <w:r w:rsidRPr="0038234A">
            <w:rPr>
              <w:rStyle w:val="Textedelespacerserv"/>
              <w:rFonts w:ascii="Arial Nova Light" w:hAnsi="Arial Nova Light"/>
            </w:rPr>
            <w:t>Cliquez ou appuyez ici pour entrer du texte.</w:t>
          </w:r>
        </w:p>
      </w:docPartBody>
    </w:docPart>
    <w:docPart>
      <w:docPartPr>
        <w:name w:val="5F364D356A184598ADBDFC47083085ED"/>
        <w:category>
          <w:name w:val="Général"/>
          <w:gallery w:val="placeholder"/>
        </w:category>
        <w:types>
          <w:type w:val="bbPlcHdr"/>
        </w:types>
        <w:behaviors>
          <w:behavior w:val="content"/>
        </w:behaviors>
        <w:guid w:val="{46163AA9-6067-4295-874E-D0B8934C74F1}"/>
      </w:docPartPr>
      <w:docPartBody>
        <w:p w:rsidR="001D4CAA" w:rsidRDefault="001D4CAA" w:rsidP="001D4CAA">
          <w:pPr>
            <w:pStyle w:val="5F364D356A184598ADBDFC47083085ED"/>
          </w:pPr>
          <w:r w:rsidRPr="0038234A">
            <w:rPr>
              <w:rStyle w:val="Textedelespacerserv"/>
              <w:rFonts w:ascii="Arial Nova Light" w:hAnsi="Arial Nova Light"/>
            </w:rPr>
            <w:t>Cliquez ou appuyez ici pour entrer du texte.</w:t>
          </w:r>
        </w:p>
      </w:docPartBody>
    </w:docPart>
    <w:docPart>
      <w:docPartPr>
        <w:name w:val="F13052F801AE436AB768925194E42441"/>
        <w:category>
          <w:name w:val="Général"/>
          <w:gallery w:val="placeholder"/>
        </w:category>
        <w:types>
          <w:type w:val="bbPlcHdr"/>
        </w:types>
        <w:behaviors>
          <w:behavior w:val="content"/>
        </w:behaviors>
        <w:guid w:val="{57628467-2C20-4270-8552-76F0454C4367}"/>
      </w:docPartPr>
      <w:docPartBody>
        <w:p w:rsidR="001D4CAA" w:rsidRDefault="001D4CAA" w:rsidP="001D4CAA">
          <w:pPr>
            <w:pStyle w:val="F13052F801AE436AB768925194E42441"/>
          </w:pPr>
          <w:r w:rsidRPr="0038234A">
            <w:rPr>
              <w:rStyle w:val="Textedelespacerserv"/>
              <w:rFonts w:ascii="Arial Nova Light" w:hAnsi="Arial Nova Light"/>
            </w:rPr>
            <w:t>Cliquez ou appuyez ici pour entrer du texte.</w:t>
          </w:r>
        </w:p>
      </w:docPartBody>
    </w:docPart>
    <w:docPart>
      <w:docPartPr>
        <w:name w:val="4792A4745EEC431AA5BD42E6B5DF5509"/>
        <w:category>
          <w:name w:val="Général"/>
          <w:gallery w:val="placeholder"/>
        </w:category>
        <w:types>
          <w:type w:val="bbPlcHdr"/>
        </w:types>
        <w:behaviors>
          <w:behavior w:val="content"/>
        </w:behaviors>
        <w:guid w:val="{FE1E2F5C-9EC0-4A74-A04D-787A29B9B5A8}"/>
      </w:docPartPr>
      <w:docPartBody>
        <w:p w:rsidR="001D4CAA" w:rsidRDefault="001D4CAA" w:rsidP="001D4CAA">
          <w:pPr>
            <w:pStyle w:val="4792A4745EEC431AA5BD42E6B5DF5509"/>
          </w:pPr>
          <w:r w:rsidRPr="0038234A">
            <w:rPr>
              <w:rStyle w:val="Textedelespacerserv"/>
              <w:rFonts w:ascii="Arial Nova Light" w:hAnsi="Arial Nova Light"/>
            </w:rPr>
            <w:t>Cliquez ou appuyez ici pour entrer une date.</w:t>
          </w:r>
        </w:p>
      </w:docPartBody>
    </w:docPart>
    <w:docPart>
      <w:docPartPr>
        <w:name w:val="9B1DC36FE3734E17BCD685E8624DE4C5"/>
        <w:category>
          <w:name w:val="Général"/>
          <w:gallery w:val="placeholder"/>
        </w:category>
        <w:types>
          <w:type w:val="bbPlcHdr"/>
        </w:types>
        <w:behaviors>
          <w:behavior w:val="content"/>
        </w:behaviors>
        <w:guid w:val="{A7C7EB47-0863-4AD0-AC99-65EB42F059B6}"/>
      </w:docPartPr>
      <w:docPartBody>
        <w:p w:rsidR="001D4CAA" w:rsidRDefault="001D4CAA" w:rsidP="001D4CAA">
          <w:pPr>
            <w:pStyle w:val="9B1DC36FE3734E17BCD685E8624DE4C5"/>
          </w:pPr>
          <w:r w:rsidRPr="0038234A">
            <w:rPr>
              <w:rStyle w:val="Textedelespacerserv"/>
              <w:rFonts w:ascii="Arial Nova Light" w:hAnsi="Arial Nova Light"/>
            </w:rPr>
            <w:t>Cliquez ou appuyez ici pour entrer du texte.</w:t>
          </w:r>
        </w:p>
      </w:docPartBody>
    </w:docPart>
    <w:docPart>
      <w:docPartPr>
        <w:name w:val="2AAB55CC2A9441888AD25F83C614E9A0"/>
        <w:category>
          <w:name w:val="Général"/>
          <w:gallery w:val="placeholder"/>
        </w:category>
        <w:types>
          <w:type w:val="bbPlcHdr"/>
        </w:types>
        <w:behaviors>
          <w:behavior w:val="content"/>
        </w:behaviors>
        <w:guid w:val="{6A42E3F6-3FBF-4404-AB28-2F7D6673CC03}"/>
      </w:docPartPr>
      <w:docPartBody>
        <w:p w:rsidR="001D4CAA" w:rsidRDefault="001D4CAA" w:rsidP="001D4CAA">
          <w:pPr>
            <w:pStyle w:val="2AAB55CC2A9441888AD25F83C614E9A0"/>
          </w:pPr>
          <w:r w:rsidRPr="0038234A">
            <w:rPr>
              <w:rStyle w:val="Textedelespacerserv"/>
              <w:rFonts w:ascii="Arial Nova Light" w:hAnsi="Arial Nova Light"/>
            </w:rPr>
            <w:t>Cliquez ou appuyez ici pour entrer du texte.</w:t>
          </w:r>
        </w:p>
      </w:docPartBody>
    </w:docPart>
    <w:docPart>
      <w:docPartPr>
        <w:name w:val="B3A6724265E54AC3869AAE109F7679F5"/>
        <w:category>
          <w:name w:val="Général"/>
          <w:gallery w:val="placeholder"/>
        </w:category>
        <w:types>
          <w:type w:val="bbPlcHdr"/>
        </w:types>
        <w:behaviors>
          <w:behavior w:val="content"/>
        </w:behaviors>
        <w:guid w:val="{6D66DA74-306B-47FE-AC5C-8063A82B051C}"/>
      </w:docPartPr>
      <w:docPartBody>
        <w:p w:rsidR="001D4CAA" w:rsidRDefault="001D4CAA" w:rsidP="001D4CAA">
          <w:pPr>
            <w:pStyle w:val="B3A6724265E54AC3869AAE109F7679F5"/>
          </w:pPr>
          <w:r w:rsidRPr="0038234A">
            <w:rPr>
              <w:rStyle w:val="Textedelespacerserv"/>
              <w:rFonts w:ascii="Arial Nova Light" w:hAnsi="Arial Nova Light"/>
            </w:rPr>
            <w:t>Cliquez ou appuyez ici pour entrer du texte.</w:t>
          </w:r>
        </w:p>
      </w:docPartBody>
    </w:docPart>
    <w:docPart>
      <w:docPartPr>
        <w:name w:val="8E7BF341AF424CDE84F439F5651BE954"/>
        <w:category>
          <w:name w:val="Général"/>
          <w:gallery w:val="placeholder"/>
        </w:category>
        <w:types>
          <w:type w:val="bbPlcHdr"/>
        </w:types>
        <w:behaviors>
          <w:behavior w:val="content"/>
        </w:behaviors>
        <w:guid w:val="{BC48E1EA-1074-4A5A-95EB-30267F3B5504}"/>
      </w:docPartPr>
      <w:docPartBody>
        <w:p w:rsidR="001D4CAA" w:rsidRDefault="001D4CAA" w:rsidP="001D4CAA">
          <w:pPr>
            <w:pStyle w:val="8E7BF341AF424CDE84F439F5651BE954"/>
          </w:pPr>
          <w:r w:rsidRPr="0038234A">
            <w:rPr>
              <w:rStyle w:val="Textedelespacerserv"/>
              <w:rFonts w:ascii="Arial Nova Light" w:hAnsi="Arial Nova Light"/>
            </w:rPr>
            <w:t>Cliquez ou appuyez ici pour entrer du texte.</w:t>
          </w:r>
        </w:p>
      </w:docPartBody>
    </w:docPart>
    <w:docPart>
      <w:docPartPr>
        <w:name w:val="32A947F57D7D4618A8C7F5E357F7FAE7"/>
        <w:category>
          <w:name w:val="Général"/>
          <w:gallery w:val="placeholder"/>
        </w:category>
        <w:types>
          <w:type w:val="bbPlcHdr"/>
        </w:types>
        <w:behaviors>
          <w:behavior w:val="content"/>
        </w:behaviors>
        <w:guid w:val="{B43AA7F8-A942-4505-B19F-985980E802CB}"/>
      </w:docPartPr>
      <w:docPartBody>
        <w:p w:rsidR="001D4CAA" w:rsidRDefault="001D4CAA" w:rsidP="001D4CAA">
          <w:pPr>
            <w:pStyle w:val="32A947F57D7D4618A8C7F5E357F7FAE7"/>
          </w:pPr>
          <w:r w:rsidRPr="0038234A">
            <w:rPr>
              <w:rStyle w:val="Textedelespacerserv"/>
              <w:rFonts w:ascii="Arial Nova Light" w:hAnsi="Arial Nova Light"/>
            </w:rPr>
            <w:t>Cliquez ou appuyez ici pour entrer une date.</w:t>
          </w:r>
        </w:p>
      </w:docPartBody>
    </w:docPart>
    <w:docPart>
      <w:docPartPr>
        <w:name w:val="75068CF5B6B64543A72497AE179A69EE"/>
        <w:category>
          <w:name w:val="Général"/>
          <w:gallery w:val="placeholder"/>
        </w:category>
        <w:types>
          <w:type w:val="bbPlcHdr"/>
        </w:types>
        <w:behaviors>
          <w:behavior w:val="content"/>
        </w:behaviors>
        <w:guid w:val="{D4BC2E0A-96FF-402A-B730-5EF464756B8D}"/>
      </w:docPartPr>
      <w:docPartBody>
        <w:p w:rsidR="001D4CAA" w:rsidRDefault="001D4CAA" w:rsidP="001D4CAA">
          <w:pPr>
            <w:pStyle w:val="75068CF5B6B64543A72497AE179A69EE"/>
          </w:pPr>
          <w:r w:rsidRPr="0038234A">
            <w:rPr>
              <w:rStyle w:val="Textedelespacerserv"/>
              <w:rFonts w:ascii="Arial Nova Light" w:hAnsi="Arial Nova Light"/>
            </w:rPr>
            <w:t>Cliquez ou appuyez ici pour entrer du texte.</w:t>
          </w:r>
        </w:p>
      </w:docPartBody>
    </w:docPart>
    <w:docPart>
      <w:docPartPr>
        <w:name w:val="19767507CCA24033977EEBE183FBF6F4"/>
        <w:category>
          <w:name w:val="Général"/>
          <w:gallery w:val="placeholder"/>
        </w:category>
        <w:types>
          <w:type w:val="bbPlcHdr"/>
        </w:types>
        <w:behaviors>
          <w:behavior w:val="content"/>
        </w:behaviors>
        <w:guid w:val="{9673E699-1419-469B-8424-6894772A22D6}"/>
      </w:docPartPr>
      <w:docPartBody>
        <w:p w:rsidR="001D4CAA" w:rsidRDefault="001D4CAA" w:rsidP="001D4CAA">
          <w:pPr>
            <w:pStyle w:val="19767507CCA24033977EEBE183FBF6F4"/>
          </w:pPr>
          <w:r w:rsidRPr="0038234A">
            <w:rPr>
              <w:rStyle w:val="Textedelespacerserv"/>
              <w:rFonts w:ascii="Arial Nova Light" w:hAnsi="Arial Nova Light"/>
            </w:rPr>
            <w:t>Cliquez ou appuyez ici pour entrer du texte.</w:t>
          </w:r>
        </w:p>
      </w:docPartBody>
    </w:docPart>
    <w:docPart>
      <w:docPartPr>
        <w:name w:val="6C33123C7FFB40A6B66CF5746DC766B1"/>
        <w:category>
          <w:name w:val="Général"/>
          <w:gallery w:val="placeholder"/>
        </w:category>
        <w:types>
          <w:type w:val="bbPlcHdr"/>
        </w:types>
        <w:behaviors>
          <w:behavior w:val="content"/>
        </w:behaviors>
        <w:guid w:val="{017E7B96-A0F2-46B4-96FC-3F2D6613E922}"/>
      </w:docPartPr>
      <w:docPartBody>
        <w:p w:rsidR="001D4CAA" w:rsidRDefault="001D4CAA" w:rsidP="001D4CAA">
          <w:pPr>
            <w:pStyle w:val="6C33123C7FFB40A6B66CF5746DC766B1"/>
          </w:pPr>
          <w:r w:rsidRPr="0038234A">
            <w:rPr>
              <w:rStyle w:val="Textedelespacerserv"/>
              <w:rFonts w:ascii="Arial Nova Light" w:hAnsi="Arial Nova Light"/>
            </w:rPr>
            <w:t>Cliquez ou appuyez ici pour entrer du texte.</w:t>
          </w:r>
        </w:p>
      </w:docPartBody>
    </w:docPart>
    <w:docPart>
      <w:docPartPr>
        <w:name w:val="6F574D7C65EB40AFB547519998FD39E7"/>
        <w:category>
          <w:name w:val="Général"/>
          <w:gallery w:val="placeholder"/>
        </w:category>
        <w:types>
          <w:type w:val="bbPlcHdr"/>
        </w:types>
        <w:behaviors>
          <w:behavior w:val="content"/>
        </w:behaviors>
        <w:guid w:val="{6EE8A377-777A-4D03-BD7F-FE6C1D9A340C}"/>
      </w:docPartPr>
      <w:docPartBody>
        <w:p w:rsidR="001D4CAA" w:rsidRDefault="001D4CAA" w:rsidP="001D4CAA">
          <w:pPr>
            <w:pStyle w:val="6F574D7C65EB40AFB547519998FD39E7"/>
          </w:pPr>
          <w:r w:rsidRPr="0038234A">
            <w:rPr>
              <w:rStyle w:val="Textedelespacerserv"/>
              <w:rFonts w:ascii="Arial Nova Light" w:hAnsi="Arial Nova Light"/>
            </w:rPr>
            <w:t>Cliquez ou appuyez ici pour entrer du texte.</w:t>
          </w:r>
        </w:p>
      </w:docPartBody>
    </w:docPart>
    <w:docPart>
      <w:docPartPr>
        <w:name w:val="7C5D290AA72D4CAAB5D717CD459CD51A"/>
        <w:category>
          <w:name w:val="Général"/>
          <w:gallery w:val="placeholder"/>
        </w:category>
        <w:types>
          <w:type w:val="bbPlcHdr"/>
        </w:types>
        <w:behaviors>
          <w:behavior w:val="content"/>
        </w:behaviors>
        <w:guid w:val="{354DF14D-B50F-42DB-A62A-1F1356F9FB57}"/>
      </w:docPartPr>
      <w:docPartBody>
        <w:p w:rsidR="001D4CAA" w:rsidRDefault="001D4CAA" w:rsidP="001D4CAA">
          <w:pPr>
            <w:pStyle w:val="7C5D290AA72D4CAAB5D717CD459CD51A"/>
          </w:pPr>
          <w:r w:rsidRPr="0038234A">
            <w:rPr>
              <w:rStyle w:val="Textedelespacerserv"/>
              <w:rFonts w:ascii="Arial Nova Light" w:hAnsi="Arial Nova Light"/>
            </w:rPr>
            <w:t>Cliquez ou appuyez ici pour entrer une date.</w:t>
          </w:r>
        </w:p>
      </w:docPartBody>
    </w:docPart>
    <w:docPart>
      <w:docPartPr>
        <w:name w:val="1229949EF5DA40FC92B2DF0D31185826"/>
        <w:category>
          <w:name w:val="Général"/>
          <w:gallery w:val="placeholder"/>
        </w:category>
        <w:types>
          <w:type w:val="bbPlcHdr"/>
        </w:types>
        <w:behaviors>
          <w:behavior w:val="content"/>
        </w:behaviors>
        <w:guid w:val="{FE0D8D26-5B63-446B-BC8F-D6678121870F}"/>
      </w:docPartPr>
      <w:docPartBody>
        <w:p w:rsidR="001D4CAA" w:rsidRDefault="001D4CAA" w:rsidP="001D4CAA">
          <w:pPr>
            <w:pStyle w:val="1229949EF5DA40FC92B2DF0D31185826"/>
          </w:pPr>
          <w:r w:rsidRPr="0038234A">
            <w:rPr>
              <w:rStyle w:val="Textedelespacerserv"/>
              <w:rFonts w:ascii="Arial Nova Light" w:hAnsi="Arial Nova Light"/>
            </w:rPr>
            <w:t>Cliquez ou appuyez ici pour entrer du texte.</w:t>
          </w:r>
        </w:p>
      </w:docPartBody>
    </w:docPart>
    <w:docPart>
      <w:docPartPr>
        <w:name w:val="07F5CAD2DEF84F6BBCB66D2B58A65004"/>
        <w:category>
          <w:name w:val="Général"/>
          <w:gallery w:val="placeholder"/>
        </w:category>
        <w:types>
          <w:type w:val="bbPlcHdr"/>
        </w:types>
        <w:behaviors>
          <w:behavior w:val="content"/>
        </w:behaviors>
        <w:guid w:val="{846EEA71-09C0-43CC-B298-ED1EE93D294E}"/>
      </w:docPartPr>
      <w:docPartBody>
        <w:p w:rsidR="001D4CAA" w:rsidRDefault="001D4CAA" w:rsidP="001D4CAA">
          <w:pPr>
            <w:pStyle w:val="07F5CAD2DEF84F6BBCB66D2B58A65004"/>
          </w:pPr>
          <w:r w:rsidRPr="0038234A">
            <w:rPr>
              <w:rStyle w:val="Textedelespacerserv"/>
              <w:rFonts w:ascii="Arial Nova Light" w:hAnsi="Arial Nova Light"/>
            </w:rPr>
            <w:t>Cliquez ou appuyez ici pour entrer du texte.</w:t>
          </w:r>
        </w:p>
      </w:docPartBody>
    </w:docPart>
    <w:docPart>
      <w:docPartPr>
        <w:name w:val="97A75B092BC647778960EF8ADBF5D7FC"/>
        <w:category>
          <w:name w:val="Général"/>
          <w:gallery w:val="placeholder"/>
        </w:category>
        <w:types>
          <w:type w:val="bbPlcHdr"/>
        </w:types>
        <w:behaviors>
          <w:behavior w:val="content"/>
        </w:behaviors>
        <w:guid w:val="{A8B98A67-1BC6-4307-BEEC-D01FAAC6926C}"/>
      </w:docPartPr>
      <w:docPartBody>
        <w:p w:rsidR="001D4CAA" w:rsidRDefault="001D4CAA" w:rsidP="001D4CAA">
          <w:pPr>
            <w:pStyle w:val="97A75B092BC647778960EF8ADBF5D7FC"/>
          </w:pPr>
          <w:r w:rsidRPr="0038234A">
            <w:rPr>
              <w:rStyle w:val="Textedelespacerserv"/>
              <w:rFonts w:ascii="Arial Nova Light" w:hAnsi="Arial Nova Light"/>
            </w:rPr>
            <w:t>Cliquez ou appuyez ici pour entrer du texte.</w:t>
          </w:r>
        </w:p>
      </w:docPartBody>
    </w:docPart>
    <w:docPart>
      <w:docPartPr>
        <w:name w:val="9E6AB676569C43C2B708379A0348B2FD"/>
        <w:category>
          <w:name w:val="Général"/>
          <w:gallery w:val="placeholder"/>
        </w:category>
        <w:types>
          <w:type w:val="bbPlcHdr"/>
        </w:types>
        <w:behaviors>
          <w:behavior w:val="content"/>
        </w:behaviors>
        <w:guid w:val="{50F40FFC-E1EB-4524-8B3A-1462330A3FA3}"/>
      </w:docPartPr>
      <w:docPartBody>
        <w:p w:rsidR="001D4CAA" w:rsidRDefault="001D4CAA" w:rsidP="001D4CAA">
          <w:pPr>
            <w:pStyle w:val="9E6AB676569C43C2B708379A0348B2FD"/>
          </w:pPr>
          <w:r w:rsidRPr="0038234A">
            <w:rPr>
              <w:rStyle w:val="Textedelespacerserv"/>
              <w:rFonts w:ascii="Arial Nova Light" w:hAnsi="Arial Nova Light"/>
            </w:rPr>
            <w:t>Cliquez ou appuyez ici pour entrer du texte.</w:t>
          </w:r>
        </w:p>
      </w:docPartBody>
    </w:docPart>
    <w:docPart>
      <w:docPartPr>
        <w:name w:val="AB1146D0CE8044C09F4A179DEEB150A4"/>
        <w:category>
          <w:name w:val="Général"/>
          <w:gallery w:val="placeholder"/>
        </w:category>
        <w:types>
          <w:type w:val="bbPlcHdr"/>
        </w:types>
        <w:behaviors>
          <w:behavior w:val="content"/>
        </w:behaviors>
        <w:guid w:val="{D74DD83C-A372-4BB7-BB03-9B30C7BF6E30}"/>
      </w:docPartPr>
      <w:docPartBody>
        <w:p w:rsidR="001D4CAA" w:rsidRDefault="001D4CAA" w:rsidP="001D4CAA">
          <w:pPr>
            <w:pStyle w:val="AB1146D0CE8044C09F4A179DEEB150A4"/>
          </w:pPr>
          <w:r w:rsidRPr="0038234A">
            <w:rPr>
              <w:rStyle w:val="Textedelespacerserv"/>
              <w:rFonts w:ascii="Arial Nova Light" w:hAnsi="Arial Nova Light"/>
            </w:rPr>
            <w:t>Cliquez ou appuyez ici pour entrer une date.</w:t>
          </w:r>
        </w:p>
      </w:docPartBody>
    </w:docPart>
    <w:docPart>
      <w:docPartPr>
        <w:name w:val="F9D278F5AF2B49AEB2B8BA47423AEBD8"/>
        <w:category>
          <w:name w:val="Général"/>
          <w:gallery w:val="placeholder"/>
        </w:category>
        <w:types>
          <w:type w:val="bbPlcHdr"/>
        </w:types>
        <w:behaviors>
          <w:behavior w:val="content"/>
        </w:behaviors>
        <w:guid w:val="{0729C43B-947E-42FE-A62C-534FB32444FC}"/>
      </w:docPartPr>
      <w:docPartBody>
        <w:p w:rsidR="001D4CAA" w:rsidRDefault="001D4CAA" w:rsidP="001D4CAA">
          <w:pPr>
            <w:pStyle w:val="F9D278F5AF2B49AEB2B8BA47423AEBD8"/>
          </w:pPr>
          <w:r w:rsidRPr="0038234A">
            <w:rPr>
              <w:rStyle w:val="Textedelespacerserv"/>
              <w:rFonts w:ascii="Arial Nova Light" w:hAnsi="Arial Nova Light"/>
            </w:rPr>
            <w:t>Cliquez ou appuyez ici pour entrer du texte.</w:t>
          </w:r>
        </w:p>
      </w:docPartBody>
    </w:docPart>
    <w:docPart>
      <w:docPartPr>
        <w:name w:val="8B7B25EED68D401198D4386260C54FFC"/>
        <w:category>
          <w:name w:val="Général"/>
          <w:gallery w:val="placeholder"/>
        </w:category>
        <w:types>
          <w:type w:val="bbPlcHdr"/>
        </w:types>
        <w:behaviors>
          <w:behavior w:val="content"/>
        </w:behaviors>
        <w:guid w:val="{FC1B834B-01E5-4BB0-9BAD-AAA12941E176}"/>
      </w:docPartPr>
      <w:docPartBody>
        <w:p w:rsidR="001D4CAA" w:rsidRDefault="001D4CAA" w:rsidP="001D4CAA">
          <w:pPr>
            <w:pStyle w:val="8B7B25EED68D401198D4386260C54FFC"/>
          </w:pPr>
          <w:r w:rsidRPr="0038234A">
            <w:rPr>
              <w:rStyle w:val="Textedelespacerserv"/>
              <w:rFonts w:ascii="Arial Nova Light" w:hAnsi="Arial Nova Light"/>
            </w:rPr>
            <w:t>Cliquez ou appuyez ici pour entrer du texte.</w:t>
          </w:r>
        </w:p>
      </w:docPartBody>
    </w:docPart>
    <w:docPart>
      <w:docPartPr>
        <w:name w:val="7ED945B8ED024345953B8E1C9166726F"/>
        <w:category>
          <w:name w:val="Général"/>
          <w:gallery w:val="placeholder"/>
        </w:category>
        <w:types>
          <w:type w:val="bbPlcHdr"/>
        </w:types>
        <w:behaviors>
          <w:behavior w:val="content"/>
        </w:behaviors>
        <w:guid w:val="{0127FF83-DF11-4C81-BBD8-1CFBB2E2DEEA}"/>
      </w:docPartPr>
      <w:docPartBody>
        <w:p w:rsidR="001D4CAA" w:rsidRDefault="001D4CAA" w:rsidP="001D4CAA">
          <w:pPr>
            <w:pStyle w:val="7ED945B8ED024345953B8E1C9166726F"/>
          </w:pPr>
          <w:r w:rsidRPr="0038234A">
            <w:rPr>
              <w:rStyle w:val="Textedelespacerserv"/>
              <w:rFonts w:ascii="Arial Nova Light" w:hAnsi="Arial Nova Light"/>
            </w:rPr>
            <w:t>Cliquez ou appuyez ici pour entrer du texte.</w:t>
          </w:r>
        </w:p>
      </w:docPartBody>
    </w:docPart>
    <w:docPart>
      <w:docPartPr>
        <w:name w:val="4104872575CA4DA395BE3802CD3C8CF7"/>
        <w:category>
          <w:name w:val="Général"/>
          <w:gallery w:val="placeholder"/>
        </w:category>
        <w:types>
          <w:type w:val="bbPlcHdr"/>
        </w:types>
        <w:behaviors>
          <w:behavior w:val="content"/>
        </w:behaviors>
        <w:guid w:val="{B3D2FB5C-77F2-48EC-B2D7-09CEB0B6CCE9}"/>
      </w:docPartPr>
      <w:docPartBody>
        <w:p w:rsidR="001D4CAA" w:rsidRDefault="001D4CAA" w:rsidP="001D4CAA">
          <w:pPr>
            <w:pStyle w:val="4104872575CA4DA395BE3802CD3C8CF7"/>
          </w:pPr>
          <w:r w:rsidRPr="0038234A">
            <w:rPr>
              <w:rStyle w:val="Textedelespacerserv"/>
              <w:rFonts w:ascii="Arial Nova Light" w:hAnsi="Arial Nova Light"/>
            </w:rPr>
            <w:t>Cliquez ou appuyez ici pour entrer du texte.</w:t>
          </w:r>
        </w:p>
      </w:docPartBody>
    </w:docPart>
    <w:docPart>
      <w:docPartPr>
        <w:name w:val="D02D7B37C2F14B0586D5480A9613C192"/>
        <w:category>
          <w:name w:val="Général"/>
          <w:gallery w:val="placeholder"/>
        </w:category>
        <w:types>
          <w:type w:val="bbPlcHdr"/>
        </w:types>
        <w:behaviors>
          <w:behavior w:val="content"/>
        </w:behaviors>
        <w:guid w:val="{A0AFC98D-3988-4705-B19D-5E3E3D0E4AF5}"/>
      </w:docPartPr>
      <w:docPartBody>
        <w:p w:rsidR="001D4CAA" w:rsidRDefault="001D4CAA" w:rsidP="001D4CAA">
          <w:pPr>
            <w:pStyle w:val="D02D7B37C2F14B0586D5480A9613C192"/>
          </w:pPr>
          <w:r w:rsidRPr="0038234A">
            <w:rPr>
              <w:rStyle w:val="Textedelespacerserv"/>
              <w:rFonts w:ascii="Arial Nova Light" w:hAnsi="Arial Nova Light"/>
            </w:rPr>
            <w:t>Cliquez ou appuyez ici pour entrer du texte.</w:t>
          </w:r>
        </w:p>
      </w:docPartBody>
    </w:docPart>
    <w:docPart>
      <w:docPartPr>
        <w:name w:val="4BE4A4003DE948F8805552CC548E18B8"/>
        <w:category>
          <w:name w:val="Général"/>
          <w:gallery w:val="placeholder"/>
        </w:category>
        <w:types>
          <w:type w:val="bbPlcHdr"/>
        </w:types>
        <w:behaviors>
          <w:behavior w:val="content"/>
        </w:behaviors>
        <w:guid w:val="{4E2C020F-2039-4A2E-B0D9-10BAE08E8921}"/>
      </w:docPartPr>
      <w:docPartBody>
        <w:p w:rsidR="001D4CAA" w:rsidRDefault="001D4CAA" w:rsidP="001D4CAA">
          <w:pPr>
            <w:pStyle w:val="4BE4A4003DE948F8805552CC548E18B8"/>
          </w:pPr>
          <w:r w:rsidRPr="0038234A">
            <w:rPr>
              <w:rStyle w:val="Textedelespacerserv"/>
              <w:rFonts w:ascii="Arial Nova Light" w:hAnsi="Arial Nova Light"/>
            </w:rPr>
            <w:t>Cliquez ou appuyez ici pour entrer du texte.</w:t>
          </w:r>
        </w:p>
      </w:docPartBody>
    </w:docPart>
    <w:docPart>
      <w:docPartPr>
        <w:name w:val="589461E801954BB589910F2A3F09483C"/>
        <w:category>
          <w:name w:val="Général"/>
          <w:gallery w:val="placeholder"/>
        </w:category>
        <w:types>
          <w:type w:val="bbPlcHdr"/>
        </w:types>
        <w:behaviors>
          <w:behavior w:val="content"/>
        </w:behaviors>
        <w:guid w:val="{9329DAA0-2454-4847-A172-D1F6668AB259}"/>
      </w:docPartPr>
      <w:docPartBody>
        <w:p w:rsidR="001D4CAA" w:rsidRDefault="001D4CAA" w:rsidP="001D4CAA">
          <w:pPr>
            <w:pStyle w:val="589461E801954BB589910F2A3F09483C"/>
          </w:pPr>
          <w:r w:rsidRPr="0038234A">
            <w:rPr>
              <w:rStyle w:val="Textedelespacerserv"/>
              <w:rFonts w:ascii="Arial Nova Light" w:hAnsi="Arial Nova Light"/>
            </w:rPr>
            <w:t>Cliquez ou appuyez ici pour entrer du texte.</w:t>
          </w:r>
        </w:p>
      </w:docPartBody>
    </w:docPart>
    <w:docPart>
      <w:docPartPr>
        <w:name w:val="36B52846DE4F4CC185D3F46C74A2D8CA"/>
        <w:category>
          <w:name w:val="Général"/>
          <w:gallery w:val="placeholder"/>
        </w:category>
        <w:types>
          <w:type w:val="bbPlcHdr"/>
        </w:types>
        <w:behaviors>
          <w:behavior w:val="content"/>
        </w:behaviors>
        <w:guid w:val="{A1CB3DA4-144F-484E-960E-3B9A88431C8A}"/>
      </w:docPartPr>
      <w:docPartBody>
        <w:p w:rsidR="001D4CAA" w:rsidRDefault="001D4CAA" w:rsidP="001D4CAA">
          <w:pPr>
            <w:pStyle w:val="36B52846DE4F4CC185D3F46C74A2D8CA"/>
          </w:pPr>
          <w:r w:rsidRPr="0038234A">
            <w:rPr>
              <w:rStyle w:val="Textedelespacerserv"/>
              <w:rFonts w:ascii="Arial Nova Light" w:hAnsi="Arial Nova Light"/>
            </w:rPr>
            <w:t>Cliquez ou appuyez ici pour entrer une date.</w:t>
          </w:r>
        </w:p>
      </w:docPartBody>
    </w:docPart>
    <w:docPart>
      <w:docPartPr>
        <w:name w:val="1B3452677E2844E5BB88B6B903AE98C3"/>
        <w:category>
          <w:name w:val="Général"/>
          <w:gallery w:val="placeholder"/>
        </w:category>
        <w:types>
          <w:type w:val="bbPlcHdr"/>
        </w:types>
        <w:behaviors>
          <w:behavior w:val="content"/>
        </w:behaviors>
        <w:guid w:val="{7C347F14-D17A-41B5-82C2-9381B4D0A062}"/>
      </w:docPartPr>
      <w:docPartBody>
        <w:p w:rsidR="005F0EBF" w:rsidRDefault="005F0EBF" w:rsidP="005F0EBF">
          <w:pPr>
            <w:pStyle w:val="1B3452677E2844E5BB88B6B903AE98C3"/>
          </w:pPr>
          <w:r w:rsidRPr="0038234A">
            <w:rPr>
              <w:rStyle w:val="Textedelespacerserv"/>
              <w:rFonts w:ascii="Arial Nova Light" w:hAnsi="Arial Nova Light"/>
              <w:sz w:val="20"/>
              <w:szCs w:val="20"/>
            </w:rPr>
            <w:t>Cliquez ou appuyez ici pour entrer du texte.</w:t>
          </w:r>
        </w:p>
      </w:docPartBody>
    </w:docPart>
    <w:docPart>
      <w:docPartPr>
        <w:name w:val="801BD451EFFC41DEBF5F385FB67A880A"/>
        <w:category>
          <w:name w:val="Général"/>
          <w:gallery w:val="placeholder"/>
        </w:category>
        <w:types>
          <w:type w:val="bbPlcHdr"/>
        </w:types>
        <w:behaviors>
          <w:behavior w:val="content"/>
        </w:behaviors>
        <w:guid w:val="{1DA1710E-3485-4B1D-9371-C988EF0B1537}"/>
      </w:docPartPr>
      <w:docPartBody>
        <w:p w:rsidR="005F0EBF" w:rsidRDefault="005F0EBF" w:rsidP="005F0EBF">
          <w:pPr>
            <w:pStyle w:val="801BD451EFFC41DEBF5F385FB67A880A"/>
          </w:pPr>
          <w:r w:rsidRPr="0038234A">
            <w:rPr>
              <w:rStyle w:val="Textedelespacerserv"/>
              <w:rFonts w:ascii="Arial Nova Light" w:hAnsi="Arial Nova Light"/>
              <w:sz w:val="20"/>
              <w:szCs w:val="20"/>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92"/>
    <w:rsid w:val="00062F7B"/>
    <w:rsid w:val="001157B1"/>
    <w:rsid w:val="0012437F"/>
    <w:rsid w:val="00175587"/>
    <w:rsid w:val="001959E5"/>
    <w:rsid w:val="001B502F"/>
    <w:rsid w:val="001D4CAA"/>
    <w:rsid w:val="0020464C"/>
    <w:rsid w:val="00276490"/>
    <w:rsid w:val="00281F74"/>
    <w:rsid w:val="002C5EAC"/>
    <w:rsid w:val="002D2B4C"/>
    <w:rsid w:val="002D2C2E"/>
    <w:rsid w:val="003853C3"/>
    <w:rsid w:val="003B6833"/>
    <w:rsid w:val="003F6B7F"/>
    <w:rsid w:val="00493431"/>
    <w:rsid w:val="004E4173"/>
    <w:rsid w:val="005020E1"/>
    <w:rsid w:val="00512B95"/>
    <w:rsid w:val="00531180"/>
    <w:rsid w:val="005B2E44"/>
    <w:rsid w:val="005F0EBF"/>
    <w:rsid w:val="00633859"/>
    <w:rsid w:val="00645B46"/>
    <w:rsid w:val="00650335"/>
    <w:rsid w:val="0066555D"/>
    <w:rsid w:val="006B4463"/>
    <w:rsid w:val="00741C88"/>
    <w:rsid w:val="007A1846"/>
    <w:rsid w:val="007B361B"/>
    <w:rsid w:val="008228E3"/>
    <w:rsid w:val="00851E93"/>
    <w:rsid w:val="00855CB4"/>
    <w:rsid w:val="0087015B"/>
    <w:rsid w:val="00891AAC"/>
    <w:rsid w:val="008E4151"/>
    <w:rsid w:val="008F27D5"/>
    <w:rsid w:val="00946F67"/>
    <w:rsid w:val="009815B1"/>
    <w:rsid w:val="009F28CA"/>
    <w:rsid w:val="00A14C93"/>
    <w:rsid w:val="00A712E4"/>
    <w:rsid w:val="00A90C62"/>
    <w:rsid w:val="00AC4BDB"/>
    <w:rsid w:val="00B123AE"/>
    <w:rsid w:val="00BA135F"/>
    <w:rsid w:val="00BD12D7"/>
    <w:rsid w:val="00BF6E92"/>
    <w:rsid w:val="00C41E8B"/>
    <w:rsid w:val="00CB0FA7"/>
    <w:rsid w:val="00CB4299"/>
    <w:rsid w:val="00DF507B"/>
    <w:rsid w:val="00E27E07"/>
    <w:rsid w:val="00E55D98"/>
    <w:rsid w:val="00EB399F"/>
    <w:rsid w:val="00F064F9"/>
    <w:rsid w:val="00FD78B5"/>
    <w:rsid w:val="00FF1E9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0EBF"/>
    <w:rPr>
      <w:color w:val="808080"/>
    </w:rPr>
  </w:style>
  <w:style w:type="paragraph" w:customStyle="1" w:styleId="5BD2C63BE1F54757AF9260E0202AF7453">
    <w:name w:val="5BD2C63BE1F54757AF9260E0202AF7453"/>
    <w:rsid w:val="00741C88"/>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4">
    <w:name w:val="4158418F2B0C472BA4A7F88BC1337B574"/>
    <w:rsid w:val="00741C88"/>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4">
    <w:name w:val="A0F612F18F3C4148BEF729788DCF78A04"/>
    <w:rsid w:val="00741C88"/>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5">
    <w:name w:val="AD8BEE21E2F1493E8BAC0F74A3AA62A65"/>
    <w:rsid w:val="00741C88"/>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6">
    <w:name w:val="9E70533A02BD4B2F8F12500D0292375F6"/>
    <w:rsid w:val="00741C88"/>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6">
    <w:name w:val="B939772AD3BD4D70A76E5314C23B81986"/>
    <w:rsid w:val="00741C88"/>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6">
    <w:name w:val="492A6074ED0F412FA78AFAD7411C1E1D6"/>
    <w:rsid w:val="00741C88"/>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6">
    <w:name w:val="07A3D3154AF2454A93BD33F349F092CB6"/>
    <w:rsid w:val="00741C88"/>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4">
    <w:name w:val="451469FE784B4F31B1C6937E5A61F4584"/>
    <w:rsid w:val="00741C88"/>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4">
    <w:name w:val="CE76F376639A4E99985F8AA99A1F5E6C4"/>
    <w:rsid w:val="00741C88"/>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3">
    <w:name w:val="D1322B308BB94D06A7DFE14CF00A51A03"/>
    <w:rsid w:val="00741C88"/>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3">
    <w:name w:val="B0F93E2B1D824A959835495CAB534CA03"/>
    <w:rsid w:val="00741C88"/>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4">
    <w:name w:val="4377048F39C447D7B9F1EA0CD8D3CEF04"/>
    <w:rsid w:val="00741C88"/>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4">
    <w:name w:val="3C23EC415BD84F2890737187A53F6A5A4"/>
    <w:rsid w:val="00741C88"/>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4">
    <w:name w:val="F2FAEE54CB96468CB9485043BADDF58A4"/>
    <w:rsid w:val="00741C88"/>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4">
    <w:name w:val="E1E9715B980A4EDF88C10FD2AEF56AC74"/>
    <w:rsid w:val="00741C88"/>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3">
    <w:name w:val="1948E41A14CC455BBD4000074BDD88C63"/>
    <w:rsid w:val="00741C88"/>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3">
    <w:name w:val="7C9F0C247D6348CCB07A6E95C66FD7313"/>
    <w:rsid w:val="00741C88"/>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3">
    <w:name w:val="5B2155536D004FE2BE0E9387A2787BBE3"/>
    <w:rsid w:val="00741C88"/>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3">
    <w:name w:val="9F1B597C721F472886F9933F2B3AECFA3"/>
    <w:rsid w:val="00741C88"/>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3">
    <w:name w:val="B70EDB0C8B5746D980C66E60DCC96B193"/>
    <w:rsid w:val="00741C88"/>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3">
    <w:name w:val="8CE52BF4E7054D57A2CE30018467AE653"/>
    <w:rsid w:val="00741C88"/>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3">
    <w:name w:val="B64F8E86847B4226B307F27FF8DA68DE3"/>
    <w:rsid w:val="00741C88"/>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3">
    <w:name w:val="5A680E2AE8034B8080755552D6C42FEC3"/>
    <w:rsid w:val="00741C88"/>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3">
    <w:name w:val="8C1F78D27DD74C19A0AC956CA0D54A973"/>
    <w:rsid w:val="00741C88"/>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3">
    <w:name w:val="A13A1B17614843F3ACDFF63619D26ECA3"/>
    <w:rsid w:val="00741C88"/>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3">
    <w:name w:val="7BFDB52E6B6A4DD88A9C5D2939D6C6B43"/>
    <w:rsid w:val="00741C88"/>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3">
    <w:name w:val="1554242CCE9A4219A38328FA5F4C86DD3"/>
    <w:rsid w:val="00741C88"/>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3">
    <w:name w:val="28F10371C6544791B28DE9F50D56C3433"/>
    <w:rsid w:val="00741C88"/>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3">
    <w:name w:val="CED6E3EA614A4473A1AECDB9EF85E74C3"/>
    <w:rsid w:val="00741C88"/>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3">
    <w:name w:val="D9E73DEB886A4DF7A2BAAC24803386F93"/>
    <w:rsid w:val="00741C88"/>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3">
    <w:name w:val="DD5A55DCAFAE43469F0B9B66C8A5F5923"/>
    <w:rsid w:val="00741C88"/>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6">
    <w:name w:val="01DB1BD1E8374C8D91BB1C2F58A887A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6">
    <w:name w:val="67624CD9E6124043A705875FE99F0191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6">
    <w:name w:val="90863A5D6B7B41C49760C8D3A36A880E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6">
    <w:name w:val="37A77BCB9B1F40D8989361E4B206A5EC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6">
    <w:name w:val="2F3F9C9ABCA4485FB4FB2359707A25DD6"/>
    <w:rsid w:val="00741C88"/>
    <w:pPr>
      <w:spacing w:after="0" w:line="240" w:lineRule="auto"/>
      <w:jc w:val="both"/>
    </w:pPr>
    <w:rPr>
      <w:rFonts w:ascii="Arial Narrow" w:eastAsia="Times New Roman" w:hAnsi="Arial Narrow" w:cs="Times New Roman"/>
      <w:color w:val="000000"/>
      <w:lang w:eastAsia="en-US"/>
    </w:rPr>
  </w:style>
  <w:style w:type="paragraph" w:customStyle="1" w:styleId="EECB3A5FF4554C9894EA50E1FED0D5EA">
    <w:name w:val="EECB3A5FF4554C9894EA50E1FED0D5EA"/>
    <w:rsid w:val="001D4CAA"/>
  </w:style>
  <w:style w:type="paragraph" w:customStyle="1" w:styleId="175ACCF83C504923A1657CAC73864A05">
    <w:name w:val="175ACCF83C504923A1657CAC73864A05"/>
    <w:rsid w:val="001D4CAA"/>
  </w:style>
  <w:style w:type="paragraph" w:customStyle="1" w:styleId="42D00DFC1C8A43AEBB3D3395917EAE0A">
    <w:name w:val="42D00DFC1C8A43AEBB3D3395917EAE0A"/>
    <w:rsid w:val="001D4CAA"/>
  </w:style>
  <w:style w:type="paragraph" w:customStyle="1" w:styleId="6B0CCF74837A4C9F88CDE975C54C2365">
    <w:name w:val="6B0CCF74837A4C9F88CDE975C54C2365"/>
    <w:rsid w:val="001D4CAA"/>
  </w:style>
  <w:style w:type="paragraph" w:customStyle="1" w:styleId="A1711EF500BC47FD98030A2190DF459F">
    <w:name w:val="A1711EF500BC47FD98030A2190DF459F"/>
    <w:rsid w:val="001D4CAA"/>
  </w:style>
  <w:style w:type="paragraph" w:customStyle="1" w:styleId="2B9956B4C32C496B8E2EB4BFB544A896">
    <w:name w:val="2B9956B4C32C496B8E2EB4BFB544A896"/>
    <w:rsid w:val="001D4CAA"/>
  </w:style>
  <w:style w:type="paragraph" w:customStyle="1" w:styleId="7B8B774D8F8A4D32895B44571BB925F9">
    <w:name w:val="7B8B774D8F8A4D32895B44571BB925F9"/>
    <w:rsid w:val="001D4CAA"/>
  </w:style>
  <w:style w:type="paragraph" w:customStyle="1" w:styleId="CDF8C470B6E34CF6BD16866AE897D3C9">
    <w:name w:val="CDF8C470B6E34CF6BD16866AE897D3C9"/>
    <w:rsid w:val="001D4CAA"/>
  </w:style>
  <w:style w:type="paragraph" w:customStyle="1" w:styleId="397AE94149C64070955A0A3E6C566E13">
    <w:name w:val="397AE94149C64070955A0A3E6C566E13"/>
    <w:rsid w:val="001D4CAA"/>
  </w:style>
  <w:style w:type="paragraph" w:customStyle="1" w:styleId="8ACB4710BAAB474A8FE4A90A3B12679A">
    <w:name w:val="8ACB4710BAAB474A8FE4A90A3B12679A"/>
    <w:rsid w:val="001D4CAA"/>
  </w:style>
  <w:style w:type="paragraph" w:customStyle="1" w:styleId="6C5A19DB6B7546F4A770350AC81AECBB">
    <w:name w:val="6C5A19DB6B7546F4A770350AC81AECBB"/>
    <w:rsid w:val="001D4CAA"/>
  </w:style>
  <w:style w:type="paragraph" w:customStyle="1" w:styleId="F52E46399E1E406D9747566EF87B5BF4">
    <w:name w:val="F52E46399E1E406D9747566EF87B5BF4"/>
    <w:rsid w:val="001D4CAA"/>
  </w:style>
  <w:style w:type="paragraph" w:customStyle="1" w:styleId="4CBFB35F84864001A00525A890FDB3E2">
    <w:name w:val="4CBFB35F84864001A00525A890FDB3E2"/>
    <w:rsid w:val="001D4CAA"/>
  </w:style>
  <w:style w:type="paragraph" w:customStyle="1" w:styleId="75BC47EF1614452B8091F651E2427A65">
    <w:name w:val="75BC47EF1614452B8091F651E2427A65"/>
    <w:rsid w:val="001D4CAA"/>
  </w:style>
  <w:style w:type="paragraph" w:customStyle="1" w:styleId="5A13C4D78DEE463F800B12F22D953207">
    <w:name w:val="5A13C4D78DEE463F800B12F22D953207"/>
    <w:rsid w:val="001D4CAA"/>
  </w:style>
  <w:style w:type="paragraph" w:customStyle="1" w:styleId="F846266676EB4ACB88132140020EF683">
    <w:name w:val="F846266676EB4ACB88132140020EF683"/>
    <w:rsid w:val="001D4CAA"/>
  </w:style>
  <w:style w:type="paragraph" w:customStyle="1" w:styleId="2BD795C0E20B4D289181A94120F8212C">
    <w:name w:val="2BD795C0E20B4D289181A94120F8212C"/>
    <w:rsid w:val="001D4CAA"/>
  </w:style>
  <w:style w:type="paragraph" w:customStyle="1" w:styleId="B5D4CCC904394955801AA633B4B38B75">
    <w:name w:val="B5D4CCC904394955801AA633B4B38B75"/>
    <w:rsid w:val="001D4CAA"/>
  </w:style>
  <w:style w:type="paragraph" w:customStyle="1" w:styleId="2BC187C6F3B640D4A3C37DC4D94417C3">
    <w:name w:val="2BC187C6F3B640D4A3C37DC4D94417C3"/>
    <w:rsid w:val="001D4CAA"/>
  </w:style>
  <w:style w:type="paragraph" w:customStyle="1" w:styleId="45E79E5D1D5540949407F601AA410344">
    <w:name w:val="45E79E5D1D5540949407F601AA410344"/>
    <w:rsid w:val="001D4CAA"/>
  </w:style>
  <w:style w:type="paragraph" w:customStyle="1" w:styleId="123AF3A3E00F46F3A647490A611A29BD">
    <w:name w:val="123AF3A3E00F46F3A647490A611A29BD"/>
    <w:rsid w:val="001D4CAA"/>
  </w:style>
  <w:style w:type="paragraph" w:customStyle="1" w:styleId="33E8F4090F6B4BBF87A835B8B6DB26F0">
    <w:name w:val="33E8F4090F6B4BBF87A835B8B6DB26F0"/>
    <w:rsid w:val="001D4CAA"/>
  </w:style>
  <w:style w:type="paragraph" w:customStyle="1" w:styleId="DF0E84FA0B6B4BC88D39DA9F66E1640C">
    <w:name w:val="DF0E84FA0B6B4BC88D39DA9F66E1640C"/>
    <w:rsid w:val="001D4CAA"/>
  </w:style>
  <w:style w:type="paragraph" w:customStyle="1" w:styleId="B2F1D964C7FC4A9FAF90A4D97C5CAB8F">
    <w:name w:val="B2F1D964C7FC4A9FAF90A4D97C5CAB8F"/>
    <w:rsid w:val="001D4CAA"/>
  </w:style>
  <w:style w:type="paragraph" w:customStyle="1" w:styleId="37C4279FC201458396E3D481CA340C92">
    <w:name w:val="37C4279FC201458396E3D481CA340C92"/>
    <w:rsid w:val="001D4CAA"/>
  </w:style>
  <w:style w:type="paragraph" w:customStyle="1" w:styleId="B4CB7CF07DFE4A62862683DA87DF7736">
    <w:name w:val="B4CB7CF07DFE4A62862683DA87DF7736"/>
    <w:rsid w:val="001D4CAA"/>
  </w:style>
  <w:style w:type="paragraph" w:customStyle="1" w:styleId="F2FE0948BAEE469E832788DCECECBFC7">
    <w:name w:val="F2FE0948BAEE469E832788DCECECBFC7"/>
    <w:rsid w:val="001D4CAA"/>
  </w:style>
  <w:style w:type="paragraph" w:customStyle="1" w:styleId="20DEB486C97043C0A4A96139F47F863C">
    <w:name w:val="20DEB486C97043C0A4A96139F47F863C"/>
    <w:rsid w:val="001D4CAA"/>
  </w:style>
  <w:style w:type="paragraph" w:customStyle="1" w:styleId="8F16AC4695D04CD2A2ED86E56F9FEEF9">
    <w:name w:val="8F16AC4695D04CD2A2ED86E56F9FEEF9"/>
    <w:rsid w:val="001D4CAA"/>
  </w:style>
  <w:style w:type="paragraph" w:customStyle="1" w:styleId="B530B680F1EE49978B7F043F73362199">
    <w:name w:val="B530B680F1EE49978B7F043F73362199"/>
    <w:rsid w:val="001D4CAA"/>
  </w:style>
  <w:style w:type="paragraph" w:customStyle="1" w:styleId="B52366BE312D4D78B2933D41CD6EFED6">
    <w:name w:val="B52366BE312D4D78B2933D41CD6EFED6"/>
    <w:rsid w:val="001D4CAA"/>
  </w:style>
  <w:style w:type="paragraph" w:customStyle="1" w:styleId="F3EEA510775948179BF0AAFFCE0D34C4">
    <w:name w:val="F3EEA510775948179BF0AAFFCE0D34C4"/>
    <w:rsid w:val="001D4CAA"/>
  </w:style>
  <w:style w:type="paragraph" w:customStyle="1" w:styleId="89C987912AFC4FB7B003CF021CF86FDD">
    <w:name w:val="89C987912AFC4FB7B003CF021CF86FDD"/>
    <w:rsid w:val="001D4CAA"/>
  </w:style>
  <w:style w:type="paragraph" w:customStyle="1" w:styleId="1807AA0C49914C2DA123CDF074F260E4">
    <w:name w:val="1807AA0C49914C2DA123CDF074F260E4"/>
    <w:rsid w:val="001D4CAA"/>
  </w:style>
  <w:style w:type="paragraph" w:customStyle="1" w:styleId="BCCBB236C83443C8AC60F22E86202152">
    <w:name w:val="BCCBB236C83443C8AC60F22E86202152"/>
    <w:rsid w:val="001D4CAA"/>
  </w:style>
  <w:style w:type="paragraph" w:customStyle="1" w:styleId="AC41D05CE8CB4BA2BF5FA53775536B4F">
    <w:name w:val="AC41D05CE8CB4BA2BF5FA53775536B4F"/>
    <w:rsid w:val="001D4CAA"/>
  </w:style>
  <w:style w:type="paragraph" w:customStyle="1" w:styleId="56DA4142718F4EC9B3EE4A2538B9C6F6">
    <w:name w:val="56DA4142718F4EC9B3EE4A2538B9C6F6"/>
    <w:rsid w:val="001D4CAA"/>
  </w:style>
  <w:style w:type="paragraph" w:customStyle="1" w:styleId="CCB9EF950342462AA20B1D98EA36B53A">
    <w:name w:val="CCB9EF950342462AA20B1D98EA36B53A"/>
    <w:rsid w:val="001D4CAA"/>
  </w:style>
  <w:style w:type="paragraph" w:customStyle="1" w:styleId="B8A5ED92349E49D9804F7D7B23EF6598">
    <w:name w:val="B8A5ED92349E49D9804F7D7B23EF6598"/>
    <w:rsid w:val="001D4CAA"/>
  </w:style>
  <w:style w:type="paragraph" w:customStyle="1" w:styleId="67E0BFAF4B7F4482BE4511BB2D50845E">
    <w:name w:val="67E0BFAF4B7F4482BE4511BB2D50845E"/>
    <w:rsid w:val="001D4CAA"/>
  </w:style>
  <w:style w:type="paragraph" w:customStyle="1" w:styleId="3A3DACA58CD04A3CA3FD4DC4AB20E238">
    <w:name w:val="3A3DACA58CD04A3CA3FD4DC4AB20E238"/>
    <w:rsid w:val="001D4CAA"/>
  </w:style>
  <w:style w:type="paragraph" w:customStyle="1" w:styleId="0090D64B98C94F50A62FDBA6B1AC0DD0">
    <w:name w:val="0090D64B98C94F50A62FDBA6B1AC0DD0"/>
    <w:rsid w:val="001D4CAA"/>
  </w:style>
  <w:style w:type="paragraph" w:customStyle="1" w:styleId="771BE9B1AA164E72911E35B17BA2E8D5">
    <w:name w:val="771BE9B1AA164E72911E35B17BA2E8D5"/>
    <w:rsid w:val="001D4CAA"/>
  </w:style>
  <w:style w:type="paragraph" w:customStyle="1" w:styleId="65D4C5CC102E44FF9DEC43C883C7F972">
    <w:name w:val="65D4C5CC102E44FF9DEC43C883C7F972"/>
    <w:rsid w:val="001D4CAA"/>
  </w:style>
  <w:style w:type="paragraph" w:customStyle="1" w:styleId="5F364D356A184598ADBDFC47083085ED">
    <w:name w:val="5F364D356A184598ADBDFC47083085ED"/>
    <w:rsid w:val="001D4CAA"/>
  </w:style>
  <w:style w:type="paragraph" w:customStyle="1" w:styleId="F13052F801AE436AB768925194E42441">
    <w:name w:val="F13052F801AE436AB768925194E42441"/>
    <w:rsid w:val="001D4CAA"/>
  </w:style>
  <w:style w:type="paragraph" w:customStyle="1" w:styleId="4792A4745EEC431AA5BD42E6B5DF5509">
    <w:name w:val="4792A4745EEC431AA5BD42E6B5DF5509"/>
    <w:rsid w:val="001D4CAA"/>
  </w:style>
  <w:style w:type="paragraph" w:customStyle="1" w:styleId="9B1DC36FE3734E17BCD685E8624DE4C5">
    <w:name w:val="9B1DC36FE3734E17BCD685E8624DE4C5"/>
    <w:rsid w:val="001D4CAA"/>
  </w:style>
  <w:style w:type="paragraph" w:customStyle="1" w:styleId="2AAB55CC2A9441888AD25F83C614E9A0">
    <w:name w:val="2AAB55CC2A9441888AD25F83C614E9A0"/>
    <w:rsid w:val="001D4CAA"/>
  </w:style>
  <w:style w:type="paragraph" w:customStyle="1" w:styleId="B3A6724265E54AC3869AAE109F7679F5">
    <w:name w:val="B3A6724265E54AC3869AAE109F7679F5"/>
    <w:rsid w:val="001D4CAA"/>
  </w:style>
  <w:style w:type="paragraph" w:customStyle="1" w:styleId="8E7BF341AF424CDE84F439F5651BE954">
    <w:name w:val="8E7BF341AF424CDE84F439F5651BE954"/>
    <w:rsid w:val="001D4CAA"/>
  </w:style>
  <w:style w:type="paragraph" w:customStyle="1" w:styleId="32A947F57D7D4618A8C7F5E357F7FAE7">
    <w:name w:val="32A947F57D7D4618A8C7F5E357F7FAE7"/>
    <w:rsid w:val="001D4CAA"/>
  </w:style>
  <w:style w:type="paragraph" w:customStyle="1" w:styleId="75068CF5B6B64543A72497AE179A69EE">
    <w:name w:val="75068CF5B6B64543A72497AE179A69EE"/>
    <w:rsid w:val="001D4CAA"/>
  </w:style>
  <w:style w:type="paragraph" w:customStyle="1" w:styleId="19767507CCA24033977EEBE183FBF6F4">
    <w:name w:val="19767507CCA24033977EEBE183FBF6F4"/>
    <w:rsid w:val="001D4CAA"/>
  </w:style>
  <w:style w:type="paragraph" w:customStyle="1" w:styleId="6C33123C7FFB40A6B66CF5746DC766B1">
    <w:name w:val="6C33123C7FFB40A6B66CF5746DC766B1"/>
    <w:rsid w:val="001D4CAA"/>
  </w:style>
  <w:style w:type="paragraph" w:customStyle="1" w:styleId="6F574D7C65EB40AFB547519998FD39E7">
    <w:name w:val="6F574D7C65EB40AFB547519998FD39E7"/>
    <w:rsid w:val="001D4CAA"/>
  </w:style>
  <w:style w:type="paragraph" w:customStyle="1" w:styleId="7C5D290AA72D4CAAB5D717CD459CD51A">
    <w:name w:val="7C5D290AA72D4CAAB5D717CD459CD51A"/>
    <w:rsid w:val="001D4CAA"/>
  </w:style>
  <w:style w:type="paragraph" w:customStyle="1" w:styleId="1229949EF5DA40FC92B2DF0D31185826">
    <w:name w:val="1229949EF5DA40FC92B2DF0D31185826"/>
    <w:rsid w:val="001D4CAA"/>
  </w:style>
  <w:style w:type="paragraph" w:customStyle="1" w:styleId="07F5CAD2DEF84F6BBCB66D2B58A65004">
    <w:name w:val="07F5CAD2DEF84F6BBCB66D2B58A65004"/>
    <w:rsid w:val="001D4CAA"/>
  </w:style>
  <w:style w:type="paragraph" w:customStyle="1" w:styleId="97A75B092BC647778960EF8ADBF5D7FC">
    <w:name w:val="97A75B092BC647778960EF8ADBF5D7FC"/>
    <w:rsid w:val="001D4CAA"/>
  </w:style>
  <w:style w:type="paragraph" w:customStyle="1" w:styleId="9E6AB676569C43C2B708379A0348B2FD">
    <w:name w:val="9E6AB676569C43C2B708379A0348B2FD"/>
    <w:rsid w:val="001D4CAA"/>
  </w:style>
  <w:style w:type="paragraph" w:customStyle="1" w:styleId="AB1146D0CE8044C09F4A179DEEB150A4">
    <w:name w:val="AB1146D0CE8044C09F4A179DEEB150A4"/>
    <w:rsid w:val="001D4CAA"/>
  </w:style>
  <w:style w:type="paragraph" w:customStyle="1" w:styleId="F9D278F5AF2B49AEB2B8BA47423AEBD8">
    <w:name w:val="F9D278F5AF2B49AEB2B8BA47423AEBD8"/>
    <w:rsid w:val="001D4CAA"/>
  </w:style>
  <w:style w:type="paragraph" w:customStyle="1" w:styleId="8B7B25EED68D401198D4386260C54FFC">
    <w:name w:val="8B7B25EED68D401198D4386260C54FFC"/>
    <w:rsid w:val="001D4CAA"/>
  </w:style>
  <w:style w:type="paragraph" w:customStyle="1" w:styleId="7ED945B8ED024345953B8E1C9166726F">
    <w:name w:val="7ED945B8ED024345953B8E1C9166726F"/>
    <w:rsid w:val="001D4CAA"/>
  </w:style>
  <w:style w:type="paragraph" w:customStyle="1" w:styleId="4104872575CA4DA395BE3802CD3C8CF7">
    <w:name w:val="4104872575CA4DA395BE3802CD3C8CF7"/>
    <w:rsid w:val="001D4CAA"/>
  </w:style>
  <w:style w:type="paragraph" w:customStyle="1" w:styleId="D02D7B37C2F14B0586D5480A9613C192">
    <w:name w:val="D02D7B37C2F14B0586D5480A9613C192"/>
    <w:rsid w:val="001D4CAA"/>
  </w:style>
  <w:style w:type="paragraph" w:customStyle="1" w:styleId="2F776B4FDFE5403380596FA80AEC7805">
    <w:name w:val="2F776B4FDFE5403380596FA80AEC7805"/>
    <w:rsid w:val="001D4CAA"/>
  </w:style>
  <w:style w:type="paragraph" w:customStyle="1" w:styleId="961778F1F01D4837B75D460141B42B9E">
    <w:name w:val="961778F1F01D4837B75D460141B42B9E"/>
    <w:rsid w:val="001D4CAA"/>
  </w:style>
  <w:style w:type="paragraph" w:customStyle="1" w:styleId="58CF8E352CDD4C9898CCD7ECD07E6CB6">
    <w:name w:val="58CF8E352CDD4C9898CCD7ECD07E6CB6"/>
    <w:rsid w:val="001D4CAA"/>
  </w:style>
  <w:style w:type="paragraph" w:customStyle="1" w:styleId="A0561D55144741B9ACD3047F6F10579D">
    <w:name w:val="A0561D55144741B9ACD3047F6F10579D"/>
    <w:rsid w:val="001D4CAA"/>
  </w:style>
  <w:style w:type="paragraph" w:customStyle="1" w:styleId="CA45A42A24B545128DB191A5513BA5B0">
    <w:name w:val="CA45A42A24B545128DB191A5513BA5B0"/>
    <w:rsid w:val="001D4CAA"/>
  </w:style>
  <w:style w:type="paragraph" w:customStyle="1" w:styleId="D86BDA9096EB42E3B79D9001A3261263">
    <w:name w:val="D86BDA9096EB42E3B79D9001A3261263"/>
    <w:rsid w:val="001D4CAA"/>
  </w:style>
  <w:style w:type="paragraph" w:customStyle="1" w:styleId="D9C50EF5279C48B1A1FF2700C59F01E4">
    <w:name w:val="D9C50EF5279C48B1A1FF2700C59F01E4"/>
    <w:rsid w:val="001D4CAA"/>
  </w:style>
  <w:style w:type="paragraph" w:customStyle="1" w:styleId="1E61307DE0FD48069C789DA338C7610F">
    <w:name w:val="1E61307DE0FD48069C789DA338C7610F"/>
    <w:rsid w:val="001D4CAA"/>
  </w:style>
  <w:style w:type="paragraph" w:customStyle="1" w:styleId="57D794AFF2174257B3EE1A51EDBD5E5F">
    <w:name w:val="57D794AFF2174257B3EE1A51EDBD5E5F"/>
    <w:rsid w:val="001D4CAA"/>
  </w:style>
  <w:style w:type="paragraph" w:customStyle="1" w:styleId="DCE57DC320774BDCAE58033FD9F532E1">
    <w:name w:val="DCE57DC320774BDCAE58033FD9F532E1"/>
    <w:rsid w:val="001D4CAA"/>
  </w:style>
  <w:style w:type="paragraph" w:customStyle="1" w:styleId="386251FC51B84FE494915D7EED60E806">
    <w:name w:val="386251FC51B84FE494915D7EED60E806"/>
    <w:rsid w:val="001D4CAA"/>
  </w:style>
  <w:style w:type="paragraph" w:customStyle="1" w:styleId="F8AC1153A310431C8D279A90D46269DC">
    <w:name w:val="F8AC1153A310431C8D279A90D46269DC"/>
    <w:rsid w:val="001D4CAA"/>
  </w:style>
  <w:style w:type="paragraph" w:customStyle="1" w:styleId="5ACE74858D974F568CA6CED3104C8740">
    <w:name w:val="5ACE74858D974F568CA6CED3104C8740"/>
    <w:rsid w:val="001D4CAA"/>
  </w:style>
  <w:style w:type="paragraph" w:customStyle="1" w:styleId="BCE203EAA58E4E56AEF54E71BA557434">
    <w:name w:val="BCE203EAA58E4E56AEF54E71BA557434"/>
    <w:rsid w:val="001D4CAA"/>
  </w:style>
  <w:style w:type="paragraph" w:customStyle="1" w:styleId="3BFB11D4AC5A40D393C4FBBF1E993066">
    <w:name w:val="3BFB11D4AC5A40D393C4FBBF1E993066"/>
    <w:rsid w:val="001D4CAA"/>
  </w:style>
  <w:style w:type="paragraph" w:customStyle="1" w:styleId="D23AB3AAC6224866B09FEB70C759CE74">
    <w:name w:val="D23AB3AAC6224866B09FEB70C759CE74"/>
    <w:rsid w:val="001D4CAA"/>
  </w:style>
  <w:style w:type="paragraph" w:customStyle="1" w:styleId="1F48848816534B58A04EF62E1982F6CD">
    <w:name w:val="1F48848816534B58A04EF62E1982F6CD"/>
    <w:rsid w:val="001D4CAA"/>
  </w:style>
  <w:style w:type="paragraph" w:customStyle="1" w:styleId="4BE4A4003DE948F8805552CC548E18B8">
    <w:name w:val="4BE4A4003DE948F8805552CC548E18B8"/>
    <w:rsid w:val="001D4CAA"/>
  </w:style>
  <w:style w:type="paragraph" w:customStyle="1" w:styleId="589461E801954BB589910F2A3F09483C">
    <w:name w:val="589461E801954BB589910F2A3F09483C"/>
    <w:rsid w:val="001D4CAA"/>
  </w:style>
  <w:style w:type="paragraph" w:customStyle="1" w:styleId="36B52846DE4F4CC185D3F46C74A2D8CA">
    <w:name w:val="36B52846DE4F4CC185D3F46C74A2D8CA"/>
    <w:rsid w:val="001D4CAA"/>
  </w:style>
  <w:style w:type="paragraph" w:customStyle="1" w:styleId="1B3452677E2844E5BB88B6B903AE98C3">
    <w:name w:val="1B3452677E2844E5BB88B6B903AE98C3"/>
    <w:rsid w:val="005F0EBF"/>
    <w:pPr>
      <w:spacing w:line="278" w:lineRule="auto"/>
    </w:pPr>
    <w:rPr>
      <w:kern w:val="2"/>
      <w:sz w:val="24"/>
      <w:szCs w:val="24"/>
      <w:lang w:eastAsia="fr-FR"/>
      <w14:ligatures w14:val="standardContextual"/>
    </w:rPr>
  </w:style>
  <w:style w:type="paragraph" w:customStyle="1" w:styleId="801BD451EFFC41DEBF5F385FB67A880A">
    <w:name w:val="801BD451EFFC41DEBF5F385FB67A880A"/>
    <w:rsid w:val="005F0EBF"/>
    <w:pPr>
      <w:spacing w:line="278" w:lineRule="auto"/>
    </w:pPr>
    <w:rPr>
      <w:kern w:val="2"/>
      <w:sz w:val="24"/>
      <w:szCs w:val="24"/>
      <w:lang w:eastAsia="fr-F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ATEE">
      <a:dk1>
        <a:sysClr val="windowText" lastClr="000000"/>
      </a:dk1>
      <a:lt1>
        <a:sysClr val="window" lastClr="FFFFFF"/>
      </a:lt1>
      <a:dk2>
        <a:srgbClr val="005092"/>
      </a:dk2>
      <a:lt2>
        <a:srgbClr val="EEECE1"/>
      </a:lt2>
      <a:accent1>
        <a:srgbClr val="019AC3"/>
      </a:accent1>
      <a:accent2>
        <a:srgbClr val="D31A56"/>
      </a:accent2>
      <a:accent3>
        <a:srgbClr val="0068A1"/>
      </a:accent3>
      <a:accent4>
        <a:srgbClr val="C4CD00"/>
      </a:accent4>
      <a:accent5>
        <a:srgbClr val="EC7519"/>
      </a:accent5>
      <a:accent6>
        <a:srgbClr val="007D4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3aafef-e6ed-4926-8bf8-2678c57cd7d7">
      <Terms xmlns="http://schemas.microsoft.com/office/infopath/2007/PartnerControls"/>
    </lcf76f155ced4ddcb4097134ff3c332f>
    <TaxCatchAll xmlns="b2ae4c55-45dd-4ef5-a079-53cc658bc2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AE916D6CEAA54F8CB6AD20E92BA1E2" ma:contentTypeVersion="14" ma:contentTypeDescription="Crée un document." ma:contentTypeScope="" ma:versionID="edf619c35f78ce38af9523b5a1367153">
  <xsd:schema xmlns:xsd="http://www.w3.org/2001/XMLSchema" xmlns:xs="http://www.w3.org/2001/XMLSchema" xmlns:p="http://schemas.microsoft.com/office/2006/metadata/properties" xmlns:ns2="0c3aafef-e6ed-4926-8bf8-2678c57cd7d7" xmlns:ns3="b2ae4c55-45dd-4ef5-a079-53cc658bc20b" targetNamespace="http://schemas.microsoft.com/office/2006/metadata/properties" ma:root="true" ma:fieldsID="4e324d96d081541a33bbb4645b40b25b" ns2:_="" ns3:_="">
    <xsd:import namespace="0c3aafef-e6ed-4926-8bf8-2678c57cd7d7"/>
    <xsd:import namespace="b2ae4c55-45dd-4ef5-a079-53cc658bc2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aafef-e6ed-4926-8bf8-2678c57cd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c870249-1723-4e58-ad7f-84947dd9f7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e4c55-45dd-4ef5-a079-53cc658bc2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75cbc9-2c23-463d-b40f-b212e1602c28}" ma:internalName="TaxCatchAll" ma:showField="CatchAllData" ma:web="b2ae4c55-45dd-4ef5-a079-53cc658bc20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CF12D4-9DB8-4320-84EE-1E268AEE3D9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c3aafef-e6ed-4926-8bf8-2678c57cd7d7"/>
    <ds:schemaRef ds:uri="http://schemas.microsoft.com/office/infopath/2007/PartnerControls"/>
    <ds:schemaRef ds:uri="b2ae4c55-45dd-4ef5-a079-53cc658bc20b"/>
    <ds:schemaRef ds:uri="http://www.w3.org/XML/1998/namespace"/>
    <ds:schemaRef ds:uri="http://purl.org/dc/dcmitype/"/>
  </ds:schemaRefs>
</ds:datastoreItem>
</file>

<file path=customXml/itemProps2.xml><?xml version="1.0" encoding="utf-8"?>
<ds:datastoreItem xmlns:ds="http://schemas.openxmlformats.org/officeDocument/2006/customXml" ds:itemID="{BD3C69CB-1E95-4B7C-9AB6-14F22FBE2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aafef-e6ed-4926-8bf8-2678c57cd7d7"/>
    <ds:schemaRef ds:uri="b2ae4c55-45dd-4ef5-a079-53cc658bc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33977-433C-4EDF-B79C-6FCAF1DC8752}">
  <ds:schemaRefs>
    <ds:schemaRef ds:uri="http://schemas.openxmlformats.org/officeDocument/2006/bibliography"/>
  </ds:schemaRefs>
</ds:datastoreItem>
</file>

<file path=customXml/itemProps4.xml><?xml version="1.0" encoding="utf-8"?>
<ds:datastoreItem xmlns:ds="http://schemas.openxmlformats.org/officeDocument/2006/customXml" ds:itemID="{F0946168-46F0-4F6B-8E34-3B4FC1ECB8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2015_modele_CR_reunion.dot</Template>
  <TotalTime>10</TotalTime>
  <Pages>23</Pages>
  <Words>5442</Words>
  <Characters>29932</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Manager>Qualimétha</Manager>
  <Company/>
  <LinksUpToDate>false</LinksUpToDate>
  <CharactersWithSpaces>35304</CharactersWithSpaces>
  <SharedDoc>false</SharedDoc>
  <HLinks>
    <vt:vector size="12" baseType="variant">
      <vt:variant>
        <vt:i4>7733279</vt:i4>
      </vt:variant>
      <vt:variant>
        <vt:i4>9</vt:i4>
      </vt:variant>
      <vt:variant>
        <vt:i4>0</vt:i4>
      </vt:variant>
      <vt:variant>
        <vt:i4>5</vt:i4>
      </vt:variant>
      <vt:variant>
        <vt:lpwstr>mailto:club.biogaz@atee.fr</vt:lpwstr>
      </vt:variant>
      <vt:variant>
        <vt:lpwstr/>
      </vt:variant>
      <vt:variant>
        <vt:i4>3211388</vt:i4>
      </vt:variant>
      <vt:variant>
        <vt:i4>6</vt:i4>
      </vt:variant>
      <vt:variant>
        <vt:i4>0</vt:i4>
      </vt:variant>
      <vt:variant>
        <vt:i4>5</vt:i4>
      </vt:variant>
      <vt:variant>
        <vt:lpwstr>http://www.biogaz.atee.fr/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DIARA</dc:creator>
  <cp:keywords/>
  <dc:description/>
  <cp:lastModifiedBy>Maryvonne GUIDON TLAZOL</cp:lastModifiedBy>
  <cp:revision>12</cp:revision>
  <cp:lastPrinted>2019-09-23T15:50:00Z</cp:lastPrinted>
  <dcterms:created xsi:type="dcterms:W3CDTF">2025-01-10T10:50:00Z</dcterms:created>
  <dcterms:modified xsi:type="dcterms:W3CDTF">2025-01-10T16:56:00Z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0x01010073AE916D6CEAA54F8CB6AD20E92BA1E2</vt:lpwstr>
  </property>
  <property fmtid="{D5CDD505-2E9C-101B-9397-08002B2CF9AE}" pid="3" name="MediaServiceImageTags">
    <vt:lpwstr/>
  </property>
</Properties>
</file>